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465D61">
            <w:pPr>
              <w:jc w:val="center"/>
            </w:pPr>
            <w:r>
              <w:rPr>
                <w:noProof/>
              </w:rPr>
              <w:drawing>
                <wp:inline distT="0" distB="0" distL="0" distR="0" wp14:anchorId="7D41D82C" wp14:editId="620F08D8">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60CA7">
            <w:pPr>
              <w:pStyle w:val="MemoHeading"/>
            </w:pPr>
            <w:bookmarkStart w:id="1" w:name="FilingDate"/>
            <w:r>
              <w:t>May 24,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C60CA7" w:rsidRDefault="00C60CA7">
            <w:pPr>
              <w:pStyle w:val="MemoHeading"/>
            </w:pPr>
            <w:bookmarkStart w:id="2" w:name="From"/>
            <w:r>
              <w:t>Division of Economics (Ollila)</w:t>
            </w:r>
          </w:p>
          <w:p w:rsidR="007C0528" w:rsidRDefault="00C60CA7" w:rsidP="00352B18">
            <w:pPr>
              <w:pStyle w:val="MemoHeading"/>
            </w:pPr>
            <w:r>
              <w:t>Office of the General Counsel (</w:t>
            </w:r>
            <w:r w:rsidR="00A91453">
              <w:t>Du</w:t>
            </w:r>
            <w:r w:rsidR="00352B18">
              <w:t>V</w:t>
            </w:r>
            <w:r w:rsidR="00A91453">
              <w:t>al</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C60CA7">
            <w:pPr>
              <w:pStyle w:val="MemoHeadingRe"/>
            </w:pPr>
            <w:bookmarkStart w:id="3" w:name="Re"/>
            <w:r>
              <w:t>Docket No. 170067-GU – Petition for approval to modify phase two of experimental transitional transportation pilot program to suspend open enrollment process, by Florida Division of Chesapeake Utilities Corporation.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C60CA7" w:rsidP="00176025">
            <w:pPr>
              <w:pStyle w:val="MemoHeading"/>
            </w:pPr>
            <w:bookmarkStart w:id="4" w:name="AgendaDate"/>
            <w:r>
              <w:t>06/0</w:t>
            </w:r>
            <w:r w:rsidR="00176025">
              <w:t>5</w:t>
            </w:r>
            <w:r>
              <w:t>/17</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C60CA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C60CA7">
            <w:pPr>
              <w:pStyle w:val="MemoHeading"/>
            </w:pPr>
            <w:bookmarkStart w:id="7" w:name="PrehearingOfficer"/>
            <w:r>
              <w:t>Administrative</w:t>
            </w:r>
            <w:bookmarkEnd w:id="7"/>
          </w:p>
        </w:tc>
      </w:tr>
      <w:tr w:rsidR="00F217BD" w:rsidTr="0093658B">
        <w:tc>
          <w:tcPr>
            <w:tcW w:w="3690" w:type="dxa"/>
            <w:gridSpan w:val="3"/>
            <w:tcBorders>
              <w:top w:val="nil"/>
              <w:left w:val="nil"/>
              <w:bottom w:val="nil"/>
              <w:right w:val="nil"/>
            </w:tcBorders>
            <w:shd w:val="clear" w:color="auto" w:fill="auto"/>
            <w:tcMar>
              <w:top w:w="288" w:type="dxa"/>
              <w:bottom w:w="0" w:type="dxa"/>
              <w:right w:w="0" w:type="dxa"/>
            </w:tcMar>
          </w:tcPr>
          <w:p w:rsidR="00F217BD" w:rsidRDefault="00F217BD"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F217BD" w:rsidRDefault="00F217BD" w:rsidP="00DC758D">
            <w:pPr>
              <w:pStyle w:val="MemoHeading"/>
            </w:pPr>
            <w:bookmarkStart w:id="9" w:name="CriticalDates"/>
            <w:r>
              <w:t>8-Month Effective Date: 11/2</w:t>
            </w:r>
            <w:r w:rsidR="00DC758D">
              <w:t>8</w:t>
            </w:r>
            <w:r>
              <w:t>/17 (60-day suspension date waived by the utility)</w:t>
            </w:r>
            <w:bookmarkEnd w:id="9"/>
          </w:p>
        </w:tc>
      </w:tr>
      <w:tr w:rsidR="00F217BD"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F217BD" w:rsidRDefault="00F217BD"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F217BD" w:rsidRDefault="00F217BD">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5A131F" w:rsidRDefault="00C60CA7" w:rsidP="00C60CA7">
      <w:pPr>
        <w:pStyle w:val="BodyText"/>
      </w:pPr>
      <w:r>
        <w:t>On March 28, 2017, the Florida Division of Chesapeake Utilities Corporation (Chesapeake or Company) filed a petition requesting approv</w:t>
      </w:r>
      <w:r w:rsidR="00465D61">
        <w:t>al</w:t>
      </w:r>
      <w:r>
        <w:t xml:space="preserve"> to</w:t>
      </w:r>
      <w:r w:rsidR="00287E7C">
        <w:t xml:space="preserve"> modify Phase Two of the Company’s Transitional Transportation Service </w:t>
      </w:r>
      <w:r w:rsidR="00720F68">
        <w:t>(TTS)</w:t>
      </w:r>
      <w:r w:rsidR="00287E7C">
        <w:t xml:space="preserve"> </w:t>
      </w:r>
      <w:r w:rsidR="00720F68">
        <w:t>p</w:t>
      </w:r>
      <w:r w:rsidR="00287E7C">
        <w:t>rogram.</w:t>
      </w:r>
      <w:r w:rsidR="00287E7C">
        <w:rPr>
          <w:rStyle w:val="FootnoteReference"/>
        </w:rPr>
        <w:footnoteReference w:id="1"/>
      </w:r>
      <w:r w:rsidR="00287E7C">
        <w:t xml:space="preserve"> </w:t>
      </w:r>
      <w:r w:rsidR="00720F68">
        <w:t>Specifically, t</w:t>
      </w:r>
      <w:r w:rsidR="00287E7C">
        <w:t xml:space="preserve">he proposed modification would </w:t>
      </w:r>
      <w:r>
        <w:t xml:space="preserve">suspend the </w:t>
      </w:r>
      <w:r w:rsidR="00720F68">
        <w:t xml:space="preserve">annual </w:t>
      </w:r>
      <w:r w:rsidR="00F21A14">
        <w:t>O</w:t>
      </w:r>
      <w:r>
        <w:t xml:space="preserve">pen </w:t>
      </w:r>
      <w:r w:rsidR="00F21A14">
        <w:t>E</w:t>
      </w:r>
      <w:r>
        <w:t>nrollment process</w:t>
      </w:r>
      <w:r w:rsidR="00F54A58">
        <w:t xml:space="preserve"> and the associated annual report</w:t>
      </w:r>
      <w:r w:rsidR="00287E7C">
        <w:t xml:space="preserve"> contained </w:t>
      </w:r>
      <w:proofErr w:type="gramStart"/>
      <w:r w:rsidR="00287E7C">
        <w:t>in</w:t>
      </w:r>
      <w:proofErr w:type="gramEnd"/>
      <w:r w:rsidR="00287E7C">
        <w:t xml:space="preserve"> Phase Two.</w:t>
      </w:r>
    </w:p>
    <w:p w:rsidR="008858EE" w:rsidRDefault="002B617F" w:rsidP="008858EE">
      <w:pPr>
        <w:pStyle w:val="BodyText"/>
      </w:pPr>
      <w:r>
        <w:t>In 2000, t</w:t>
      </w:r>
      <w:r w:rsidR="00BD3E19">
        <w:t xml:space="preserve">he Commission adopted Rule 25-7.0335, Florida Administrative Code (F.A.C.), which required each local gas distribution company to offer gas transportation service to non-residential </w:t>
      </w:r>
      <w:r w:rsidR="00BD3E19">
        <w:lastRenderedPageBreak/>
        <w:t>customers</w:t>
      </w:r>
      <w:r w:rsidR="00FB52E0">
        <w:t>. The Commission approved Chesapeake’s</w:t>
      </w:r>
      <w:r w:rsidR="005A131F">
        <w:t xml:space="preserve"> natural gas transportation service tariff as part of Chesapeake’s rate case</w:t>
      </w:r>
      <w:r w:rsidR="00FB52E0">
        <w:t xml:space="preserve"> in </w:t>
      </w:r>
      <w:r w:rsidR="003B312E">
        <w:t>the same year</w:t>
      </w:r>
      <w:r w:rsidR="00FB52E0">
        <w:t>.</w:t>
      </w:r>
      <w:r w:rsidR="00FB52E0">
        <w:rPr>
          <w:rStyle w:val="FootnoteReference"/>
        </w:rPr>
        <w:footnoteReference w:id="2"/>
      </w:r>
      <w:r w:rsidR="00BD3E19">
        <w:t xml:space="preserve"> </w:t>
      </w:r>
      <w:r w:rsidR="00A43241">
        <w:t xml:space="preserve">By </w:t>
      </w:r>
      <w:r w:rsidR="00942B07">
        <w:t xml:space="preserve">the end of 2001, </w:t>
      </w:r>
      <w:r w:rsidR="00A43241">
        <w:t xml:space="preserve">according to the Company, </w:t>
      </w:r>
      <w:r w:rsidR="00942B07">
        <w:t xml:space="preserve">over 40 percent of non-residential customers were utilizing transportation service. The remaining customers, </w:t>
      </w:r>
      <w:r w:rsidR="005A131F">
        <w:t>who were still buying gas from Chesapeake,</w:t>
      </w:r>
      <w:r w:rsidR="00942B07">
        <w:t xml:space="preserve"> were primarily small commercial and residential customers.</w:t>
      </w:r>
      <w:r w:rsidR="005A131F">
        <w:t xml:space="preserve"> Customers buying gas from the utility are referred to as sales customers.</w:t>
      </w:r>
      <w:r w:rsidR="008858EE">
        <w:t xml:space="preserve"> </w:t>
      </w:r>
    </w:p>
    <w:p w:rsidR="005A131F" w:rsidRDefault="00820980" w:rsidP="00C60CA7">
      <w:pPr>
        <w:pStyle w:val="BodyText"/>
      </w:pPr>
      <w:r>
        <w:t>T</w:t>
      </w:r>
      <w:r w:rsidR="00501558">
        <w:t xml:space="preserve">he Company petitioned </w:t>
      </w:r>
      <w:r w:rsidR="00431D02">
        <w:t xml:space="preserve">the Commission in 2002 to approve </w:t>
      </w:r>
      <w:r w:rsidR="00287E7C">
        <w:t xml:space="preserve">the </w:t>
      </w:r>
      <w:r w:rsidR="00431D02">
        <w:t>TTS</w:t>
      </w:r>
      <w:r w:rsidR="00287E7C">
        <w:t xml:space="preserve"> program</w:t>
      </w:r>
      <w:r w:rsidR="00431D02">
        <w:t xml:space="preserve"> in order to </w:t>
      </w:r>
      <w:r>
        <w:t>move</w:t>
      </w:r>
      <w:r w:rsidR="00431D02">
        <w:t xml:space="preserve"> all remaining sales customers to transportation service</w:t>
      </w:r>
      <w:r w:rsidR="00FB52E0">
        <w:t>, thus enabling Chesapeake to exit the merchant function</w:t>
      </w:r>
      <w:r w:rsidR="00AC003E">
        <w:t xml:space="preserve">. </w:t>
      </w:r>
      <w:r w:rsidR="00D05A06">
        <w:t xml:space="preserve">In </w:t>
      </w:r>
      <w:r w:rsidR="00AC003E">
        <w:t>Phase One</w:t>
      </w:r>
      <w:r w:rsidR="00720F68">
        <w:t xml:space="preserve"> of the TTS program</w:t>
      </w:r>
      <w:r w:rsidR="00AC003E">
        <w:t xml:space="preserve">, Chesapeake </w:t>
      </w:r>
      <w:r w:rsidR="006349A6">
        <w:t>used</w:t>
      </w:r>
      <w:r w:rsidR="00AC003E">
        <w:t xml:space="preserve"> </w:t>
      </w:r>
      <w:r w:rsidR="006D7FEF">
        <w:t xml:space="preserve">a </w:t>
      </w:r>
      <w:r w:rsidR="00AC003E">
        <w:t xml:space="preserve">bid process to select a gas </w:t>
      </w:r>
      <w:r w:rsidR="006E4C4F">
        <w:t>shipper</w:t>
      </w:r>
      <w:r w:rsidR="00AC003E">
        <w:t xml:space="preserve"> (also known as a </w:t>
      </w:r>
      <w:r w:rsidR="006E4C4F">
        <w:t>marketer</w:t>
      </w:r>
      <w:r w:rsidR="00AC003E">
        <w:t xml:space="preserve">) to serve as pool manager for the TTS program and </w:t>
      </w:r>
      <w:r>
        <w:t>moved</w:t>
      </w:r>
      <w:r w:rsidR="00AC003E">
        <w:t xml:space="preserve"> all sales customers to the TTS program.</w:t>
      </w:r>
      <w:r w:rsidR="009B1772">
        <w:rPr>
          <w:rStyle w:val="FootnoteReference"/>
        </w:rPr>
        <w:footnoteReference w:id="3"/>
      </w:r>
      <w:r w:rsidR="00D05A06">
        <w:t xml:space="preserve"> In Phase </w:t>
      </w:r>
      <w:r w:rsidR="009644F2">
        <w:t>One</w:t>
      </w:r>
      <w:r w:rsidR="004619F8">
        <w:t>,</w:t>
      </w:r>
      <w:r w:rsidR="00D05A06">
        <w:t xml:space="preserve"> 9,587 residential customers and 552 small commercial customers were assigned to the selected </w:t>
      </w:r>
      <w:r w:rsidR="009644F2">
        <w:t>shipper</w:t>
      </w:r>
      <w:r w:rsidR="00D05A06">
        <w:t>.</w:t>
      </w:r>
      <w:r w:rsidR="00230BC6">
        <w:t xml:space="preserve"> </w:t>
      </w:r>
    </w:p>
    <w:p w:rsidR="005A131F" w:rsidRDefault="00230BC6" w:rsidP="005A131F">
      <w:pPr>
        <w:pStyle w:val="BodyText"/>
      </w:pPr>
      <w:r>
        <w:t>Phase Two</w:t>
      </w:r>
      <w:r w:rsidR="00C76F16">
        <w:t>, the subject of this proceeding,</w:t>
      </w:r>
      <w:r>
        <w:t xml:space="preserve"> was approved by the Commission in 2007.</w:t>
      </w:r>
      <w:r>
        <w:rPr>
          <w:rStyle w:val="FootnoteReference"/>
        </w:rPr>
        <w:footnoteReference w:id="4"/>
      </w:r>
      <w:r w:rsidR="005A131F">
        <w:t xml:space="preserve"> Phase Two expanded the choices available </w:t>
      </w:r>
      <w:r w:rsidR="00FC5E5B">
        <w:t>with customers having the ability to choose between two pool managers</w:t>
      </w:r>
      <w:r w:rsidR="003B312E">
        <w:t xml:space="preserve">. </w:t>
      </w:r>
      <w:r w:rsidR="00FC5E5B">
        <w:t xml:space="preserve">Phase Two also includes an annual </w:t>
      </w:r>
      <w:r w:rsidR="003B312E">
        <w:t xml:space="preserve">Open Enrollment </w:t>
      </w:r>
      <w:r w:rsidR="00FC5E5B">
        <w:t xml:space="preserve">period that </w:t>
      </w:r>
      <w:r w:rsidR="003B312E">
        <w:t xml:space="preserve">provides </w:t>
      </w:r>
      <w:r w:rsidR="005A131F">
        <w:t xml:space="preserve">customers </w:t>
      </w:r>
      <w:r w:rsidR="003B312E">
        <w:t xml:space="preserve">with </w:t>
      </w:r>
      <w:r w:rsidR="005A131F">
        <w:t xml:space="preserve">the ability </w:t>
      </w:r>
      <w:r w:rsidR="00777E3F">
        <w:t xml:space="preserve">to </w:t>
      </w:r>
      <w:r w:rsidR="001916B4">
        <w:t xml:space="preserve">change </w:t>
      </w:r>
      <w:r w:rsidR="00DC758D">
        <w:t xml:space="preserve">their </w:t>
      </w:r>
      <w:r w:rsidR="001916B4">
        <w:t>TTS shipper or se</w:t>
      </w:r>
      <w:r w:rsidR="00720F68">
        <w:t>lect alternate pricing options.</w:t>
      </w:r>
      <w:r w:rsidR="001916B4">
        <w:t xml:space="preserve"> </w:t>
      </w:r>
      <w:r w:rsidR="00720F68">
        <w:t>T</w:t>
      </w:r>
      <w:r w:rsidR="004943F2">
        <w:t xml:space="preserve">he </w:t>
      </w:r>
      <w:r w:rsidR="00B42283">
        <w:t>Company</w:t>
      </w:r>
      <w:r w:rsidR="005A131F">
        <w:t xml:space="preserve"> </w:t>
      </w:r>
      <w:r w:rsidR="00720F68">
        <w:t>has also been</w:t>
      </w:r>
      <w:r w:rsidR="005E0B04">
        <w:t xml:space="preserve"> fil</w:t>
      </w:r>
      <w:r w:rsidR="00720F68">
        <w:t>ing</w:t>
      </w:r>
      <w:r w:rsidR="004943F2">
        <w:t xml:space="preserve"> </w:t>
      </w:r>
      <w:r w:rsidR="005A131F">
        <w:t>annual report</w:t>
      </w:r>
      <w:r w:rsidR="00720F68">
        <w:t xml:space="preserve">s </w:t>
      </w:r>
      <w:r w:rsidR="00FC5E5B">
        <w:t xml:space="preserve">on Phase Two of the TTS program and the Open Enrollment. </w:t>
      </w:r>
      <w:r w:rsidR="005A131F">
        <w:t xml:space="preserve">The most recent annual report is contained in Attachment A to the petition. </w:t>
      </w:r>
    </w:p>
    <w:p w:rsidR="0068481F" w:rsidRDefault="00C60CA7">
      <w:pPr>
        <w:pStyle w:val="BodyText"/>
      </w:pPr>
      <w:r>
        <w:t>In a March 30, 2017 email (subsequently filed in the docket), Chesapeake waived the 60-day suspension deadline, pursuant to Section 366.06(3), Florida Statutes (F.S.). Chesapeake responded to staff’s first data request on April 2</w:t>
      </w:r>
      <w:r w:rsidR="00431D02">
        <w:t>8</w:t>
      </w:r>
      <w:r>
        <w:t>, 2017</w:t>
      </w:r>
      <w:r w:rsidR="00144083">
        <w:t xml:space="preserve">. The </w:t>
      </w:r>
      <w:r w:rsidR="00431D02">
        <w:t>revised response</w:t>
      </w:r>
      <w:r w:rsidR="00144083">
        <w:t>, filed</w:t>
      </w:r>
      <w:r w:rsidR="00431D02">
        <w:t xml:space="preserve"> on the same day</w:t>
      </w:r>
      <w:r w:rsidR="00D07A32">
        <w:t>, include</w:t>
      </w:r>
      <w:r w:rsidR="00144083">
        <w:t>s</w:t>
      </w:r>
      <w:r w:rsidR="00D07A32">
        <w:t xml:space="preserve"> corrected proposed tariff page 11</w:t>
      </w:r>
      <w:r>
        <w:t xml:space="preserve">. </w:t>
      </w:r>
      <w:r w:rsidR="00BD644E">
        <w:t>The Company</w:t>
      </w:r>
      <w:r w:rsidR="00443267">
        <w:t xml:space="preserve">’s </w:t>
      </w:r>
      <w:r w:rsidR="0057409F">
        <w:t xml:space="preserve">35 </w:t>
      </w:r>
      <w:r w:rsidR="00BD644E">
        <w:t>tariff pages</w:t>
      </w:r>
      <w:r w:rsidR="00443267">
        <w:t xml:space="preserve"> proposed</w:t>
      </w:r>
      <w:r w:rsidR="0057409F">
        <w:t xml:space="preserve"> for Commission approval</w:t>
      </w:r>
      <w:r w:rsidR="00D07A32">
        <w:t xml:space="preserve"> </w:t>
      </w:r>
      <w:r w:rsidR="00BD644E">
        <w:t xml:space="preserve">include </w:t>
      </w:r>
      <w:r w:rsidR="00382FFD">
        <w:t xml:space="preserve">non-substantive </w:t>
      </w:r>
      <w:r w:rsidR="00A43241">
        <w:t>changes</w:t>
      </w:r>
      <w:r w:rsidR="00382FFD">
        <w:t xml:space="preserve">, e.g., replace placeholder with order </w:t>
      </w:r>
      <w:r w:rsidR="00A37D3D">
        <w:t>number</w:t>
      </w:r>
      <w:r w:rsidR="00A42371">
        <w:t xml:space="preserve"> and</w:t>
      </w:r>
      <w:r w:rsidR="00A37D3D">
        <w:t xml:space="preserve"> renumbered pages</w:t>
      </w:r>
      <w:r w:rsidR="008F46CF">
        <w:t xml:space="preserve"> in addition to pages pertinent to Open Enrollment</w:t>
      </w:r>
      <w:r w:rsidR="00382FFD">
        <w:t xml:space="preserve">. </w:t>
      </w:r>
      <w:r w:rsidR="00D07A32">
        <w:t xml:space="preserve">Chesapeake’s proposed tariff pages (legislative format) specific to the suspension of Open Enrollment </w:t>
      </w:r>
      <w:r w:rsidR="003E34E5">
        <w:t>(</w:t>
      </w:r>
      <w:r w:rsidR="00A42371">
        <w:t>T</w:t>
      </w:r>
      <w:r w:rsidR="003E34E5">
        <w:t xml:space="preserve">ariff </w:t>
      </w:r>
      <w:r w:rsidR="00A42371">
        <w:t>S</w:t>
      </w:r>
      <w:r w:rsidR="003E34E5">
        <w:t xml:space="preserve">heets </w:t>
      </w:r>
      <w:r w:rsidR="00A42371">
        <w:t xml:space="preserve">Nos. </w:t>
      </w:r>
      <w:r w:rsidR="003E34E5">
        <w:t>2</w:t>
      </w:r>
      <w:r w:rsidR="00046764">
        <w:t>8</w:t>
      </w:r>
      <w:r w:rsidR="003E34E5">
        <w:t xml:space="preserve"> – 29) </w:t>
      </w:r>
      <w:r w:rsidR="00D07A32">
        <w:t>are contained in Attachment 1 of this recommendation.</w:t>
      </w:r>
      <w:r>
        <w:t xml:space="preserve"> </w:t>
      </w:r>
      <w:r w:rsidRPr="006F3834">
        <w:t>The Commission has jurisdiction over this matter pursuant to Section</w:t>
      </w:r>
      <w:r>
        <w:t xml:space="preserve">s </w:t>
      </w:r>
      <w:r w:rsidR="005A131F">
        <w:t xml:space="preserve">366.03, </w:t>
      </w:r>
      <w:r>
        <w:t xml:space="preserve">366.05, </w:t>
      </w:r>
      <w:r w:rsidR="00D27A9E">
        <w:t xml:space="preserve">and </w:t>
      </w:r>
      <w:r>
        <w:t xml:space="preserve">366.06, </w:t>
      </w:r>
      <w:r w:rsidRPr="006F3834">
        <w:t>F</w:t>
      </w:r>
      <w:r w:rsidR="004943F2">
        <w:t>.</w:t>
      </w:r>
      <w:r w:rsidRPr="006F3834">
        <w:t>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596973" w:rsidRDefault="00596973">
      <w:pPr>
        <w:pStyle w:val="IssueHeading"/>
        <w:rPr>
          <w:vanish/>
          <w:specVanish/>
        </w:rPr>
      </w:pPr>
      <w:r w:rsidRPr="004C3641">
        <w:t xml:space="preserve">Issue </w:t>
      </w:r>
      <w:fldSimple w:instr=" SEQ Issue \* MERGEFORMAT ">
        <w:r w:rsidR="00C25BF0">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C25BF0">
        <w:rPr>
          <w:noProof/>
        </w:rPr>
        <w:instrText>1</w:instrText>
      </w:r>
      <w:r>
        <w:fldChar w:fldCharType="end"/>
      </w:r>
      <w:r>
        <w:tab/>
        <w:instrText xml:space="preserve">(Ollila)" \l 1 </w:instrText>
      </w:r>
      <w:r>
        <w:fldChar w:fldCharType="end"/>
      </w:r>
      <w:r>
        <w:t> </w:t>
      </w:r>
    </w:p>
    <w:p w:rsidR="00596973" w:rsidRDefault="00596973">
      <w:pPr>
        <w:pStyle w:val="BodyText"/>
      </w:pPr>
      <w:r>
        <w:t xml:space="preserve"> Should the Commission approve </w:t>
      </w:r>
      <w:r w:rsidR="00A42371">
        <w:t>Chesapeake’s petition to suspend</w:t>
      </w:r>
      <w:r>
        <w:t xml:space="preserve"> the </w:t>
      </w:r>
      <w:r w:rsidR="006D7FEF">
        <w:t xml:space="preserve">Phase Two </w:t>
      </w:r>
      <w:r w:rsidR="007C3FA8">
        <w:t>O</w:t>
      </w:r>
      <w:r>
        <w:t xml:space="preserve">pen </w:t>
      </w:r>
      <w:r w:rsidR="007C3FA8">
        <w:t>E</w:t>
      </w:r>
      <w:r>
        <w:t>nrollment process</w:t>
      </w:r>
      <w:r w:rsidR="00B72222">
        <w:t xml:space="preserve"> and</w:t>
      </w:r>
      <w:r w:rsidR="00A43241">
        <w:t xml:space="preserve"> </w:t>
      </w:r>
      <w:r w:rsidR="00A42371">
        <w:t xml:space="preserve">associated </w:t>
      </w:r>
      <w:r w:rsidR="000E6502">
        <w:t>annual report</w:t>
      </w:r>
      <w:r>
        <w:t>?</w:t>
      </w:r>
    </w:p>
    <w:p w:rsidR="00596973" w:rsidRPr="004C3641" w:rsidRDefault="00596973">
      <w:pPr>
        <w:pStyle w:val="IssueSubsectionHeading"/>
        <w:rPr>
          <w:vanish/>
          <w:specVanish/>
        </w:rPr>
      </w:pPr>
      <w:r w:rsidRPr="004C3641">
        <w:t>Recommendation: </w:t>
      </w:r>
    </w:p>
    <w:p w:rsidR="00596973" w:rsidRDefault="00596973">
      <w:pPr>
        <w:pStyle w:val="BodyText"/>
      </w:pPr>
      <w:r>
        <w:t> Yes</w:t>
      </w:r>
      <w:r w:rsidR="007E190B">
        <w:t>,</w:t>
      </w:r>
      <w:r w:rsidR="0092461D">
        <w:t xml:space="preserve"> the Commission should</w:t>
      </w:r>
      <w:r w:rsidR="00D51DF0">
        <w:t xml:space="preserve"> approve Chesapeake’s petition to suspend the Phase Two Open Enrollment process and </w:t>
      </w:r>
      <w:r w:rsidR="00A42371">
        <w:t>associated</w:t>
      </w:r>
      <w:r w:rsidR="00D51DF0">
        <w:t xml:space="preserve"> annual report, </w:t>
      </w:r>
      <w:r w:rsidR="00D51DF0" w:rsidRPr="00B31A00">
        <w:t xml:space="preserve">effective </w:t>
      </w:r>
      <w:r w:rsidR="00A42371">
        <w:t xml:space="preserve">June </w:t>
      </w:r>
      <w:r w:rsidR="00BC1FFD">
        <w:t>5</w:t>
      </w:r>
      <w:r w:rsidR="00A42371">
        <w:t>, 2017</w:t>
      </w:r>
      <w:r w:rsidR="0092461D">
        <w:t>.</w:t>
      </w:r>
      <w:r w:rsidR="003321F2">
        <w:t xml:space="preserve"> </w:t>
      </w:r>
      <w:r>
        <w:t>(Ollila)</w:t>
      </w:r>
    </w:p>
    <w:p w:rsidR="00596973" w:rsidRPr="004C3641" w:rsidRDefault="00596973">
      <w:pPr>
        <w:pStyle w:val="IssueSubsectionHeading"/>
        <w:rPr>
          <w:vanish/>
          <w:specVanish/>
        </w:rPr>
      </w:pPr>
      <w:r w:rsidRPr="004C3641">
        <w:t>Staff Analysis: </w:t>
      </w:r>
    </w:p>
    <w:p w:rsidR="00CA2C46" w:rsidRDefault="00596973" w:rsidP="00CA2C46">
      <w:pPr>
        <w:pStyle w:val="BodyText"/>
      </w:pPr>
      <w:r>
        <w:t> </w:t>
      </w:r>
      <w:r w:rsidR="00D66215">
        <w:t>T</w:t>
      </w:r>
      <w:r w:rsidR="00B42283">
        <w:t xml:space="preserve">he shippers provide the natural gas, while Chesapeake provides the distribution system to transport the gas to the customer. Chesapeake recovers </w:t>
      </w:r>
      <w:r w:rsidR="00D66215">
        <w:t>the</w:t>
      </w:r>
      <w:r w:rsidR="00B42283">
        <w:t xml:space="preserve"> cost of providing the distribution system through tariffed base rates.</w:t>
      </w:r>
      <w:r w:rsidR="00CA2C46">
        <w:t xml:space="preserve"> </w:t>
      </w:r>
      <w:r w:rsidR="00D66215">
        <w:t>The Commission does not regulate the prices shippers charge customers for ga</w:t>
      </w:r>
      <w:r w:rsidR="00DE7FF0">
        <w:t>s</w:t>
      </w:r>
      <w:r w:rsidR="00D66215">
        <w:t xml:space="preserve">. However, since the shippers do not have access to Chesapeake’s customer database, the Company bills the customers </w:t>
      </w:r>
      <w:r w:rsidR="0043314B">
        <w:t xml:space="preserve">for the natural gas </w:t>
      </w:r>
      <w:r w:rsidR="00D66215">
        <w:t>on behalf of the shippers</w:t>
      </w:r>
      <w:r w:rsidR="00CA2C46">
        <w:t>.</w:t>
      </w:r>
      <w:r w:rsidR="00CA2C46" w:rsidRPr="00CA2C46">
        <w:t xml:space="preserve"> </w:t>
      </w:r>
      <w:r w:rsidR="00CA2C46">
        <w:t>TTS customers are divided between two shippers with new customers assigned to the shippers on an alternating basis and paying the shippers’ standard price option under which the price of gas is updated each month to reflect the market price of natural gas.</w:t>
      </w:r>
    </w:p>
    <w:p w:rsidR="00230BC6" w:rsidRDefault="00CA2C46" w:rsidP="00DE7FF0">
      <w:pPr>
        <w:jc w:val="both"/>
      </w:pPr>
      <w:r>
        <w:t>As discussed in the case background, under the current Phase Two of the TTS program Chesapeake</w:t>
      </w:r>
      <w:r w:rsidR="00D66215">
        <w:t xml:space="preserve"> administers </w:t>
      </w:r>
      <w:r>
        <w:t>an</w:t>
      </w:r>
      <w:r w:rsidR="00D66215">
        <w:t xml:space="preserve"> annual </w:t>
      </w:r>
      <w:r w:rsidR="00415DE3">
        <w:t>O</w:t>
      </w:r>
      <w:r w:rsidR="00D66215">
        <w:t xml:space="preserve">pen </w:t>
      </w:r>
      <w:r w:rsidR="00415DE3">
        <w:t>E</w:t>
      </w:r>
      <w:r w:rsidR="00D66215">
        <w:t xml:space="preserve">nrollment process, which includes mailing shipper advertisements and </w:t>
      </w:r>
      <w:r w:rsidR="00415DE3">
        <w:t>O</w:t>
      </w:r>
      <w:r w:rsidR="00D66215">
        <w:t xml:space="preserve">pen </w:t>
      </w:r>
      <w:r w:rsidR="00415DE3">
        <w:t>E</w:t>
      </w:r>
      <w:r w:rsidR="00D66215">
        <w:t>nrollment forms.</w:t>
      </w:r>
      <w:r w:rsidR="00DE7FF0">
        <w:t xml:space="preserve"> </w:t>
      </w:r>
      <w:r>
        <w:t xml:space="preserve">During the </w:t>
      </w:r>
      <w:r w:rsidR="00536F62" w:rsidRPr="00911950">
        <w:t>Open Enrollment</w:t>
      </w:r>
      <w:r w:rsidR="00DA78DD" w:rsidRPr="00911950">
        <w:t xml:space="preserve"> </w:t>
      </w:r>
      <w:r>
        <w:t>period</w:t>
      </w:r>
      <w:r w:rsidR="00536F62" w:rsidRPr="00911950">
        <w:t xml:space="preserve"> customers </w:t>
      </w:r>
      <w:r>
        <w:t>may</w:t>
      </w:r>
      <w:r w:rsidR="00A43241" w:rsidRPr="00911950">
        <w:t xml:space="preserve"> </w:t>
      </w:r>
      <w:r w:rsidR="00536F62" w:rsidRPr="00911950">
        <w:t>change shippers</w:t>
      </w:r>
      <w:r w:rsidR="009927D5" w:rsidRPr="00911950">
        <w:t xml:space="preserve"> and choose alternate pricing options</w:t>
      </w:r>
      <w:r w:rsidR="00C248DA">
        <w:t xml:space="preserve"> offered by the shippers</w:t>
      </w:r>
      <w:r w:rsidR="00527A02" w:rsidRPr="00911950">
        <w:t>,</w:t>
      </w:r>
      <w:r w:rsidR="009927D5" w:rsidRPr="00911950">
        <w:t xml:space="preserve"> </w:t>
      </w:r>
      <w:r w:rsidR="00911950">
        <w:t xml:space="preserve">such as </w:t>
      </w:r>
      <w:r w:rsidR="009927D5" w:rsidRPr="00911950">
        <w:t xml:space="preserve">a </w:t>
      </w:r>
      <w:r w:rsidR="006C3653">
        <w:t xml:space="preserve">12-month </w:t>
      </w:r>
      <w:r w:rsidR="009927D5" w:rsidRPr="00911950">
        <w:t>fixed price option</w:t>
      </w:r>
      <w:r w:rsidR="0019747D" w:rsidRPr="00911950">
        <w:t xml:space="preserve"> </w:t>
      </w:r>
      <w:r w:rsidR="00536F62" w:rsidRPr="00911950">
        <w:t xml:space="preserve">and </w:t>
      </w:r>
      <w:r w:rsidR="007A5DE9" w:rsidRPr="00911950">
        <w:t>per therm</w:t>
      </w:r>
      <w:r w:rsidR="00D81ABE" w:rsidRPr="00911950">
        <w:t xml:space="preserve"> discounts. The discounts are available</w:t>
      </w:r>
      <w:r w:rsidR="00527A02" w:rsidRPr="00911950">
        <w:t xml:space="preserve"> to</w:t>
      </w:r>
      <w:r w:rsidR="003E4DFA" w:rsidRPr="00911950">
        <w:t xml:space="preserve"> s</w:t>
      </w:r>
      <w:r w:rsidR="00236118" w:rsidRPr="00911950">
        <w:t>eniors over 50,</w:t>
      </w:r>
      <w:r w:rsidR="002E151A" w:rsidRPr="00911950">
        <w:t xml:space="preserve"> </w:t>
      </w:r>
      <w:r w:rsidR="00236118" w:rsidRPr="00911950">
        <w:t xml:space="preserve">military, </w:t>
      </w:r>
      <w:r w:rsidR="002E151A" w:rsidRPr="00911950">
        <w:t xml:space="preserve">and </w:t>
      </w:r>
      <w:r w:rsidR="00236118" w:rsidRPr="00911950">
        <w:t>veterans.</w:t>
      </w:r>
      <w:r w:rsidR="00236118">
        <w:t xml:space="preserve"> </w:t>
      </w:r>
      <w:r w:rsidR="00230BC6">
        <w:t xml:space="preserve">Customers who do not respond during Open Enrollment remain with their current shipper and </w:t>
      </w:r>
      <w:r w:rsidR="00AB3BD7">
        <w:t>remain on</w:t>
      </w:r>
      <w:r w:rsidR="00230BC6">
        <w:t xml:space="preserve"> </w:t>
      </w:r>
      <w:r w:rsidR="00904334">
        <w:t>the</w:t>
      </w:r>
      <w:r w:rsidR="00230BC6">
        <w:t xml:space="preserve"> standard price option. </w:t>
      </w:r>
      <w:r w:rsidR="00105765">
        <w:t xml:space="preserve">Customers </w:t>
      </w:r>
      <w:r w:rsidR="00017700">
        <w:t xml:space="preserve">must re-enroll </w:t>
      </w:r>
      <w:r w:rsidR="00105765">
        <w:t>every year in order to re</w:t>
      </w:r>
      <w:r w:rsidR="00935B67">
        <w:t>tain the</w:t>
      </w:r>
      <w:r w:rsidR="00017700">
        <w:t xml:space="preserve"> fix</w:t>
      </w:r>
      <w:r w:rsidR="00105765">
        <w:t>ed price option and</w:t>
      </w:r>
      <w:r w:rsidR="00236118">
        <w:t>/or</w:t>
      </w:r>
      <w:r w:rsidR="00105765">
        <w:t xml:space="preserve"> receive discounts.</w:t>
      </w:r>
      <w:r w:rsidR="00AB3BD7">
        <w:t xml:space="preserve"> The fixed price option and any discounts offered by the shippers are only available during Open Enrollment for customers to select.</w:t>
      </w:r>
      <w:r w:rsidR="00725C24">
        <w:t xml:space="preserve"> To illustrate, a customer who first became a Chesapeake customer in January 2016, was assigned by Chesapeake to one of the two shippers and </w:t>
      </w:r>
      <w:r w:rsidR="00793FBB">
        <w:t>billed under the standard rate plan for natural gas</w:t>
      </w:r>
      <w:r w:rsidR="00725C24">
        <w:t>. Only during the Open Enrollment period in June 2016 did the customer have an opportunity to select a</w:t>
      </w:r>
      <w:r w:rsidR="00793FBB">
        <w:t>n</w:t>
      </w:r>
      <w:r w:rsidR="00725C24">
        <w:t xml:space="preserve"> </w:t>
      </w:r>
      <w:r w:rsidR="00793FBB">
        <w:t>alternate pricing option offered by a shipper</w:t>
      </w:r>
      <w:r w:rsidR="00725C24">
        <w:t>.</w:t>
      </w:r>
    </w:p>
    <w:p w:rsidR="00DE7FF0" w:rsidRDefault="00DE7FF0" w:rsidP="00DE7FF0">
      <w:pPr>
        <w:pStyle w:val="BodyText"/>
        <w:spacing w:after="0"/>
      </w:pPr>
    </w:p>
    <w:p w:rsidR="00584F86" w:rsidRDefault="008A4B38" w:rsidP="00584F86">
      <w:pPr>
        <w:pStyle w:val="BodyText"/>
      </w:pPr>
      <w:r>
        <w:t xml:space="preserve">Under Chesapeake’s proposal to suspend </w:t>
      </w:r>
      <w:r w:rsidR="006C3D59">
        <w:t>O</w:t>
      </w:r>
      <w:r>
        <w:t xml:space="preserve">pen </w:t>
      </w:r>
      <w:r w:rsidR="006C3D59">
        <w:t>E</w:t>
      </w:r>
      <w:r>
        <w:t>nrollment</w:t>
      </w:r>
      <w:r w:rsidR="00584F86">
        <w:t xml:space="preserve">, </w:t>
      </w:r>
      <w:r>
        <w:t xml:space="preserve">Chesapeake will continue to bill customers on behalf of the shippers and </w:t>
      </w:r>
      <w:r w:rsidR="00584F86">
        <w:t xml:space="preserve">customers will be allowed to </w:t>
      </w:r>
      <w:r w:rsidR="002E151A">
        <w:t>change selection of their</w:t>
      </w:r>
      <w:r w:rsidR="00584F86">
        <w:t xml:space="preserve"> shipper without charge once within a 12</w:t>
      </w:r>
      <w:r w:rsidR="000E6055">
        <w:t>-</w:t>
      </w:r>
      <w:r w:rsidR="00584F86">
        <w:t>month period.</w:t>
      </w:r>
      <w:r>
        <w:t xml:space="preserve"> However, Chesapeake </w:t>
      </w:r>
      <w:proofErr w:type="gramStart"/>
      <w:r>
        <w:t>will</w:t>
      </w:r>
      <w:proofErr w:type="gramEnd"/>
      <w:r>
        <w:t xml:space="preserve"> no longer mail shipper </w:t>
      </w:r>
      <w:r w:rsidR="00C55E41">
        <w:t>advertisements</w:t>
      </w:r>
      <w:r w:rsidR="004667EA">
        <w:t xml:space="preserve"> as it currently does during the annual </w:t>
      </w:r>
      <w:r w:rsidR="007A5F1A">
        <w:t>O</w:t>
      </w:r>
      <w:r w:rsidR="004667EA">
        <w:t xml:space="preserve">pen </w:t>
      </w:r>
      <w:r w:rsidR="007A5F1A">
        <w:t>E</w:t>
      </w:r>
      <w:r w:rsidR="004667EA">
        <w:t>nrollment and shippers are not able to solicit TTS customers directly</w:t>
      </w:r>
      <w:r w:rsidR="00AB3BD7">
        <w:t>.</w:t>
      </w:r>
      <w:r w:rsidR="00C55E41">
        <w:t xml:space="preserve"> </w:t>
      </w:r>
      <w:r w:rsidR="00AB3BD7">
        <w:t>T</w:t>
      </w:r>
      <w:r w:rsidR="005D5541">
        <w:t>herefore,</w:t>
      </w:r>
      <w:r w:rsidR="00AB3BD7">
        <w:t xml:space="preserve"> with the proposed suspension of the Open Enrollment,</w:t>
      </w:r>
      <w:r w:rsidR="005D5541">
        <w:t xml:space="preserve"> the alternate pricing options</w:t>
      </w:r>
      <w:r w:rsidR="00793FBB">
        <w:t xml:space="preserve"> offered during Open Enrollment</w:t>
      </w:r>
      <w:r w:rsidR="005D5541">
        <w:t xml:space="preserve"> will no longer be available to </w:t>
      </w:r>
      <w:r w:rsidR="001512A8">
        <w:t>TTS</w:t>
      </w:r>
      <w:r w:rsidR="005D5541">
        <w:t xml:space="preserve"> customers</w:t>
      </w:r>
      <w:r w:rsidR="00725C24">
        <w:t xml:space="preserve"> to choose from</w:t>
      </w:r>
      <w:r w:rsidR="001512A8">
        <w:t>.</w:t>
      </w:r>
      <w:r w:rsidR="00C55E41">
        <w:t xml:space="preserve"> </w:t>
      </w:r>
    </w:p>
    <w:p w:rsidR="00413FDC" w:rsidRDefault="00725C24" w:rsidP="00230BC6">
      <w:pPr>
        <w:pStyle w:val="BodyText"/>
      </w:pPr>
      <w:r>
        <w:t>To support its petition, Chesapeake stated that a</w:t>
      </w:r>
      <w:r w:rsidR="00413FDC">
        <w:t xml:space="preserve">lthough the number of </w:t>
      </w:r>
      <w:r w:rsidR="00C55E41">
        <w:t xml:space="preserve">TTS </w:t>
      </w:r>
      <w:r w:rsidR="00413FDC">
        <w:t>customers has increased since 2011, the</w:t>
      </w:r>
      <w:r w:rsidR="000E6502">
        <w:t xml:space="preserve"> Open Enrollment</w:t>
      </w:r>
      <w:r w:rsidR="00413FDC">
        <w:t xml:space="preserve"> response rate </w:t>
      </w:r>
      <w:r w:rsidR="00D1037E">
        <w:t xml:space="preserve">has dropped </w:t>
      </w:r>
      <w:r w:rsidR="008858EE">
        <w:t xml:space="preserve">as shown in </w:t>
      </w:r>
      <w:r w:rsidR="00D1037E">
        <w:t>Table 1-1</w:t>
      </w:r>
      <w:r w:rsidR="008858EE">
        <w:t xml:space="preserve"> below</w:t>
      </w:r>
      <w:r w:rsidR="00D1037E">
        <w:t>.</w:t>
      </w:r>
      <w:r w:rsidR="00413FDC">
        <w:t xml:space="preserve"> </w:t>
      </w:r>
      <w:r w:rsidR="0002328E">
        <w:t xml:space="preserve">The current number of customers is </w:t>
      </w:r>
      <w:r w:rsidR="00B72222">
        <w:t>16,092</w:t>
      </w:r>
      <w:r w:rsidR="0002328E">
        <w:t>.</w:t>
      </w:r>
    </w:p>
    <w:p w:rsidR="006C3653" w:rsidRDefault="006C3653" w:rsidP="00413FDC">
      <w:pPr>
        <w:pStyle w:val="TableNumber"/>
        <w:keepNext/>
      </w:pPr>
    </w:p>
    <w:p w:rsidR="006C3653" w:rsidRDefault="006C3653" w:rsidP="006C3653">
      <w:pPr>
        <w:pStyle w:val="BodyText"/>
      </w:pPr>
    </w:p>
    <w:p w:rsidR="00413FDC" w:rsidRDefault="00415DE3" w:rsidP="00413FDC">
      <w:pPr>
        <w:pStyle w:val="TableNumber"/>
        <w:keepNext/>
      </w:pPr>
      <w:r>
        <w:lastRenderedPageBreak/>
        <w:t>T</w:t>
      </w:r>
      <w:r w:rsidR="00413FDC">
        <w:t xml:space="preserve">able </w:t>
      </w:r>
      <w:fldSimple w:instr=" SEQ Issue \c ">
        <w:r w:rsidR="00C25BF0">
          <w:rPr>
            <w:noProof/>
          </w:rPr>
          <w:t>1</w:t>
        </w:r>
      </w:fldSimple>
      <w:r w:rsidR="00413FDC">
        <w:t>-</w:t>
      </w:r>
      <w:r w:rsidR="00D1037E">
        <w:t>1</w:t>
      </w:r>
    </w:p>
    <w:p w:rsidR="00413FDC" w:rsidRDefault="00D1037E" w:rsidP="00413FDC">
      <w:pPr>
        <w:pStyle w:val="TableTitle"/>
        <w:keepNext/>
      </w:pPr>
      <w:r>
        <w:t>Open Enrollment Response Rate 2011 - 2016</w:t>
      </w:r>
    </w:p>
    <w:tbl>
      <w:tblPr>
        <w:tblStyle w:val="TableGrid"/>
        <w:tblW w:w="0" w:type="auto"/>
        <w:tblInd w:w="1728" w:type="dxa"/>
        <w:tblLook w:val="04A0" w:firstRow="1" w:lastRow="0" w:firstColumn="1" w:lastColumn="0" w:noHBand="0" w:noVBand="1"/>
      </w:tblPr>
      <w:tblGrid>
        <w:gridCol w:w="1464"/>
        <w:gridCol w:w="2226"/>
        <w:gridCol w:w="1980"/>
      </w:tblGrid>
      <w:tr w:rsidR="00413FDC" w:rsidTr="00D1037E">
        <w:tc>
          <w:tcPr>
            <w:tcW w:w="1464" w:type="dxa"/>
          </w:tcPr>
          <w:p w:rsidR="00413FDC" w:rsidRDefault="00D1037E" w:rsidP="00D1037E">
            <w:pPr>
              <w:jc w:val="center"/>
            </w:pPr>
            <w:r>
              <w:t>Year</w:t>
            </w:r>
          </w:p>
        </w:tc>
        <w:tc>
          <w:tcPr>
            <w:tcW w:w="2226" w:type="dxa"/>
          </w:tcPr>
          <w:p w:rsidR="00413FDC" w:rsidRDefault="00D1037E" w:rsidP="00D1037E">
            <w:pPr>
              <w:jc w:val="center"/>
            </w:pPr>
            <w:r>
              <w:t>Offers Mailed</w:t>
            </w:r>
          </w:p>
        </w:tc>
        <w:tc>
          <w:tcPr>
            <w:tcW w:w="1980" w:type="dxa"/>
          </w:tcPr>
          <w:p w:rsidR="00413FDC" w:rsidRDefault="00D1037E" w:rsidP="00D1037E">
            <w:pPr>
              <w:jc w:val="center"/>
            </w:pPr>
            <w:r>
              <w:t>Response Rate</w:t>
            </w:r>
          </w:p>
        </w:tc>
      </w:tr>
      <w:tr w:rsidR="00413FDC" w:rsidTr="00D1037E">
        <w:tc>
          <w:tcPr>
            <w:tcW w:w="1464" w:type="dxa"/>
          </w:tcPr>
          <w:p w:rsidR="00413FDC" w:rsidRDefault="00D1037E" w:rsidP="00D1037E">
            <w:pPr>
              <w:jc w:val="center"/>
            </w:pPr>
            <w:r>
              <w:t>2011</w:t>
            </w:r>
          </w:p>
        </w:tc>
        <w:tc>
          <w:tcPr>
            <w:tcW w:w="2226" w:type="dxa"/>
          </w:tcPr>
          <w:p w:rsidR="00413FDC" w:rsidRDefault="00D1037E" w:rsidP="00D1037E">
            <w:pPr>
              <w:jc w:val="center"/>
            </w:pPr>
            <w:r>
              <w:t>13,972</w:t>
            </w:r>
          </w:p>
        </w:tc>
        <w:tc>
          <w:tcPr>
            <w:tcW w:w="1980" w:type="dxa"/>
          </w:tcPr>
          <w:p w:rsidR="00413FDC" w:rsidRDefault="00D1037E" w:rsidP="00D1037E">
            <w:pPr>
              <w:jc w:val="center"/>
            </w:pPr>
            <w:r>
              <w:t>11%</w:t>
            </w:r>
          </w:p>
        </w:tc>
      </w:tr>
      <w:tr w:rsidR="00413FDC" w:rsidTr="00D1037E">
        <w:tc>
          <w:tcPr>
            <w:tcW w:w="1464" w:type="dxa"/>
          </w:tcPr>
          <w:p w:rsidR="00413FDC" w:rsidRDefault="00D1037E" w:rsidP="00D1037E">
            <w:pPr>
              <w:jc w:val="center"/>
            </w:pPr>
            <w:r>
              <w:t>2012</w:t>
            </w:r>
          </w:p>
        </w:tc>
        <w:tc>
          <w:tcPr>
            <w:tcW w:w="2226" w:type="dxa"/>
          </w:tcPr>
          <w:p w:rsidR="00413FDC" w:rsidRDefault="00D1037E" w:rsidP="00D1037E">
            <w:pPr>
              <w:jc w:val="center"/>
            </w:pPr>
            <w:r>
              <w:t>14,125</w:t>
            </w:r>
          </w:p>
        </w:tc>
        <w:tc>
          <w:tcPr>
            <w:tcW w:w="1980" w:type="dxa"/>
          </w:tcPr>
          <w:p w:rsidR="00413FDC" w:rsidRDefault="00D1037E" w:rsidP="00D1037E">
            <w:pPr>
              <w:jc w:val="center"/>
            </w:pPr>
            <w:r>
              <w:t>14%</w:t>
            </w:r>
          </w:p>
        </w:tc>
      </w:tr>
      <w:tr w:rsidR="00413FDC" w:rsidTr="00D1037E">
        <w:tc>
          <w:tcPr>
            <w:tcW w:w="1464" w:type="dxa"/>
          </w:tcPr>
          <w:p w:rsidR="00413FDC" w:rsidRDefault="00D1037E" w:rsidP="00D1037E">
            <w:pPr>
              <w:jc w:val="center"/>
            </w:pPr>
            <w:r>
              <w:t>2013</w:t>
            </w:r>
          </w:p>
        </w:tc>
        <w:tc>
          <w:tcPr>
            <w:tcW w:w="2226" w:type="dxa"/>
          </w:tcPr>
          <w:p w:rsidR="00413FDC" w:rsidRDefault="00D1037E" w:rsidP="00D1037E">
            <w:pPr>
              <w:jc w:val="center"/>
            </w:pPr>
            <w:r>
              <w:t>14,380</w:t>
            </w:r>
          </w:p>
        </w:tc>
        <w:tc>
          <w:tcPr>
            <w:tcW w:w="1980" w:type="dxa"/>
          </w:tcPr>
          <w:p w:rsidR="00413FDC" w:rsidRDefault="00D1037E" w:rsidP="00D1037E">
            <w:pPr>
              <w:jc w:val="center"/>
            </w:pPr>
            <w:r>
              <w:t>14%</w:t>
            </w:r>
          </w:p>
        </w:tc>
      </w:tr>
      <w:tr w:rsidR="00413FDC" w:rsidTr="00D1037E">
        <w:tc>
          <w:tcPr>
            <w:tcW w:w="1464" w:type="dxa"/>
          </w:tcPr>
          <w:p w:rsidR="00413FDC" w:rsidRDefault="00D1037E" w:rsidP="00D1037E">
            <w:pPr>
              <w:jc w:val="center"/>
            </w:pPr>
            <w:r>
              <w:t>2014</w:t>
            </w:r>
          </w:p>
        </w:tc>
        <w:tc>
          <w:tcPr>
            <w:tcW w:w="2226" w:type="dxa"/>
          </w:tcPr>
          <w:p w:rsidR="00413FDC" w:rsidRDefault="00D1037E" w:rsidP="00D1037E">
            <w:pPr>
              <w:jc w:val="center"/>
            </w:pPr>
            <w:r>
              <w:t>14,682</w:t>
            </w:r>
          </w:p>
        </w:tc>
        <w:tc>
          <w:tcPr>
            <w:tcW w:w="1980" w:type="dxa"/>
          </w:tcPr>
          <w:p w:rsidR="00413FDC" w:rsidRDefault="00D1037E" w:rsidP="00D1037E">
            <w:pPr>
              <w:jc w:val="center"/>
            </w:pPr>
            <w:r>
              <w:t>11%</w:t>
            </w:r>
          </w:p>
        </w:tc>
      </w:tr>
      <w:tr w:rsidR="00413FDC" w:rsidTr="00D1037E">
        <w:tc>
          <w:tcPr>
            <w:tcW w:w="1464" w:type="dxa"/>
          </w:tcPr>
          <w:p w:rsidR="00413FDC" w:rsidRDefault="00D1037E" w:rsidP="00D1037E">
            <w:pPr>
              <w:jc w:val="center"/>
            </w:pPr>
            <w:r>
              <w:t>2015</w:t>
            </w:r>
          </w:p>
        </w:tc>
        <w:tc>
          <w:tcPr>
            <w:tcW w:w="2226" w:type="dxa"/>
          </w:tcPr>
          <w:p w:rsidR="00413FDC" w:rsidRDefault="00D1037E" w:rsidP="00D1037E">
            <w:pPr>
              <w:jc w:val="center"/>
            </w:pPr>
            <w:r>
              <w:t>16,221</w:t>
            </w:r>
          </w:p>
        </w:tc>
        <w:tc>
          <w:tcPr>
            <w:tcW w:w="1980" w:type="dxa"/>
          </w:tcPr>
          <w:p w:rsidR="00413FDC" w:rsidRDefault="00D1037E" w:rsidP="00D1037E">
            <w:pPr>
              <w:jc w:val="center"/>
            </w:pPr>
            <w:r>
              <w:t xml:space="preserve">  9%</w:t>
            </w:r>
          </w:p>
        </w:tc>
      </w:tr>
      <w:tr w:rsidR="00413FDC" w:rsidTr="00D1037E">
        <w:tc>
          <w:tcPr>
            <w:tcW w:w="1464" w:type="dxa"/>
          </w:tcPr>
          <w:p w:rsidR="00413FDC" w:rsidRDefault="00D1037E" w:rsidP="00D1037E">
            <w:pPr>
              <w:jc w:val="center"/>
            </w:pPr>
            <w:r>
              <w:t>2016</w:t>
            </w:r>
          </w:p>
        </w:tc>
        <w:tc>
          <w:tcPr>
            <w:tcW w:w="2226" w:type="dxa"/>
          </w:tcPr>
          <w:p w:rsidR="00413FDC" w:rsidRDefault="00D1037E" w:rsidP="00D1037E">
            <w:pPr>
              <w:jc w:val="center"/>
            </w:pPr>
            <w:r>
              <w:t>15,637</w:t>
            </w:r>
          </w:p>
        </w:tc>
        <w:tc>
          <w:tcPr>
            <w:tcW w:w="1980" w:type="dxa"/>
          </w:tcPr>
          <w:p w:rsidR="00413FDC" w:rsidRDefault="00D1037E" w:rsidP="00D1037E">
            <w:pPr>
              <w:jc w:val="center"/>
            </w:pPr>
            <w:r>
              <w:t>10%</w:t>
            </w:r>
          </w:p>
        </w:tc>
      </w:tr>
    </w:tbl>
    <w:p w:rsidR="00A943F3" w:rsidRDefault="00D1037E" w:rsidP="00D1037E">
      <w:pPr>
        <w:pStyle w:val="TableSource"/>
        <w:ind w:left="720" w:firstLine="720"/>
      </w:pPr>
      <w:r>
        <w:t xml:space="preserve">   </w:t>
      </w:r>
      <w:r w:rsidR="00413FDC">
        <w:t xml:space="preserve">Source: </w:t>
      </w:r>
      <w:r>
        <w:t>Petition, paragraph 14</w:t>
      </w:r>
    </w:p>
    <w:p w:rsidR="007055A6" w:rsidRDefault="00BB62A1" w:rsidP="00230BC6">
      <w:pPr>
        <w:pStyle w:val="BodyText"/>
      </w:pPr>
      <w:r>
        <w:t>The procedural and administrative tasks</w:t>
      </w:r>
      <w:r w:rsidR="00E21DD2">
        <w:t xml:space="preserve"> of Open Enrollment</w:t>
      </w:r>
      <w:r>
        <w:t xml:space="preserve"> include the issuing of shipper advertisements, </w:t>
      </w:r>
      <w:r w:rsidR="00FE2B43">
        <w:t>responding to customer telephone inquiries in the Company’s call centers</w:t>
      </w:r>
      <w:r w:rsidR="00935B67">
        <w:t>,</w:t>
      </w:r>
      <w:r w:rsidR="00FE2B43">
        <w:t xml:space="preserve"> and </w:t>
      </w:r>
      <w:r>
        <w:t xml:space="preserve">processing customer responses. </w:t>
      </w:r>
      <w:r w:rsidR="00D131BF">
        <w:t xml:space="preserve">The Company </w:t>
      </w:r>
      <w:r w:rsidR="00232921">
        <w:t>assert</w:t>
      </w:r>
      <w:r w:rsidR="009720B1">
        <w:t>s</w:t>
      </w:r>
      <w:r w:rsidR="00D131BF">
        <w:t xml:space="preserve"> that in spite of increased call volumes, few customers ultimately change their shipper or </w:t>
      </w:r>
      <w:r w:rsidR="005848F5">
        <w:t>pricing plan</w:t>
      </w:r>
      <w:r w:rsidR="00D131BF">
        <w:t>.</w:t>
      </w:r>
      <w:r w:rsidR="003B680D">
        <w:t xml:space="preserve"> </w:t>
      </w:r>
      <w:r w:rsidR="0092461D">
        <w:t>For example, Chesapeake report</w:t>
      </w:r>
      <w:r w:rsidR="009720B1">
        <w:t>ed</w:t>
      </w:r>
      <w:r w:rsidR="0092461D">
        <w:t xml:space="preserve"> that </w:t>
      </w:r>
      <w:r w:rsidR="002E151A">
        <w:t>three</w:t>
      </w:r>
      <w:r w:rsidR="0092461D">
        <w:t xml:space="preserve"> percent of customers have </w:t>
      </w:r>
      <w:r w:rsidR="00F44213">
        <w:t xml:space="preserve">selected </w:t>
      </w:r>
      <w:r w:rsidR="0092461D">
        <w:t xml:space="preserve">the fixed price option. </w:t>
      </w:r>
      <w:r w:rsidR="00E21DD2">
        <w:t>The Company characterize</w:t>
      </w:r>
      <w:r w:rsidR="009720B1">
        <w:t>s</w:t>
      </w:r>
      <w:r w:rsidR="00E21DD2">
        <w:t xml:space="preserve"> the percentage of customers who respond to the Open Enrollment solicitations as declining even as the number of TTS customers increase. </w:t>
      </w:r>
    </w:p>
    <w:p w:rsidR="0092461D" w:rsidRDefault="003626E3" w:rsidP="00230BC6">
      <w:pPr>
        <w:pStyle w:val="BodyText"/>
      </w:pPr>
      <w:r>
        <w:t xml:space="preserve">According to the Company, the low response rate suggests that a majority of customers do not view participation in Open Enrollment </w:t>
      </w:r>
      <w:r w:rsidR="00BF181D">
        <w:t xml:space="preserve">as having </w:t>
      </w:r>
      <w:r>
        <w:t xml:space="preserve">benefits that </w:t>
      </w:r>
      <w:r w:rsidR="00BF181D">
        <w:t>compensate for</w:t>
      </w:r>
      <w:r>
        <w:t xml:space="preserve"> the effort to respond. </w:t>
      </w:r>
      <w:r w:rsidR="003B680D">
        <w:t>Chesapeake assert</w:t>
      </w:r>
      <w:r w:rsidR="003510B7">
        <w:t>s</w:t>
      </w:r>
      <w:r w:rsidR="003B680D">
        <w:t xml:space="preserve"> that it has had no indication that the participation rates will improve and </w:t>
      </w:r>
      <w:r w:rsidR="00A43241">
        <w:t xml:space="preserve">believes they </w:t>
      </w:r>
      <w:r w:rsidR="003B680D">
        <w:t>are likely to continue to decline.</w:t>
      </w:r>
      <w:r w:rsidR="00E21DD2" w:rsidRPr="00E21DD2">
        <w:t xml:space="preserve"> </w:t>
      </w:r>
      <w:r w:rsidR="009720B1">
        <w:t xml:space="preserve">In its response to staff’s first data request No. 12(c), </w:t>
      </w:r>
      <w:r w:rsidR="00BC0A4E">
        <w:t>Chesapeake estimate</w:t>
      </w:r>
      <w:r w:rsidR="009720B1">
        <w:t>s</w:t>
      </w:r>
      <w:r w:rsidR="00BC0A4E">
        <w:t xml:space="preserve"> the costs of the Open Enrollment process to be in excess of $16,000</w:t>
      </w:r>
      <w:r w:rsidR="003C5FE4">
        <w:t xml:space="preserve"> per year</w:t>
      </w:r>
      <w:r w:rsidR="009720B1">
        <w:t xml:space="preserve">, with the majority of costs attributable to outside contractors for mailing. </w:t>
      </w:r>
      <w:r w:rsidR="00FE2B43">
        <w:t>Chesapeake notifi</w:t>
      </w:r>
      <w:r w:rsidR="00400AFD">
        <w:t xml:space="preserve">ed the shippers of the proposed </w:t>
      </w:r>
      <w:r w:rsidR="00FE2B43">
        <w:t>suspension of Open Enrollment in January 2017.</w:t>
      </w:r>
      <w:r w:rsidR="00F44213">
        <w:t xml:space="preserve"> According to Chesapeake, the shippers agreed with the Company that Open Enrollment provides little or no reward.</w:t>
      </w:r>
      <w:r w:rsidR="00FE2B43">
        <w:t xml:space="preserve"> </w:t>
      </w:r>
    </w:p>
    <w:p w:rsidR="0092461D" w:rsidRDefault="0092461D" w:rsidP="0092461D">
      <w:pPr>
        <w:pStyle w:val="BodyText"/>
      </w:pPr>
      <w:r>
        <w:t xml:space="preserve">In view of what Chesapeake characterizes as waning customer response to the Open Enrollment process, the Company believes the benefits of Open Enrollment no longer outweigh the costs to administer the program. </w:t>
      </w:r>
      <w:r w:rsidR="007945B5">
        <w:t>Chesapeake asserts that the suspension will promote administrative efficiency within the Phase Two program without detriment to TTS customers.</w:t>
      </w:r>
      <w:r>
        <w:t xml:space="preserve"> In response to staff’s data request, the Company stated the proposed suspension is part of its continuing efforts to consolidate the natural gas business units for Chesapeake and Florida Public Utilities Company. </w:t>
      </w:r>
    </w:p>
    <w:p w:rsidR="000D0A6C" w:rsidRDefault="0076621F" w:rsidP="00230BC6">
      <w:pPr>
        <w:pStyle w:val="BodyText"/>
      </w:pPr>
      <w:r>
        <w:t>C</w:t>
      </w:r>
      <w:r w:rsidR="00FC5E5B">
        <w:t>urrent</w:t>
      </w:r>
      <w:r w:rsidR="009D592B">
        <w:t xml:space="preserve"> TTS customers will remain with their current shipper under the standard price option</w:t>
      </w:r>
      <w:r>
        <w:t xml:space="preserve">. </w:t>
      </w:r>
      <w:r w:rsidR="00236118" w:rsidRPr="003E4DFA">
        <w:t xml:space="preserve">For those customers currently receiving </w:t>
      </w:r>
      <w:r w:rsidR="006E07E6">
        <w:t xml:space="preserve">seniors over 50, military, or </w:t>
      </w:r>
      <w:proofErr w:type="gramStart"/>
      <w:r w:rsidR="006E07E6">
        <w:t>veterans</w:t>
      </w:r>
      <w:proofErr w:type="gramEnd"/>
      <w:r w:rsidR="006E07E6">
        <w:t xml:space="preserve"> </w:t>
      </w:r>
      <w:r w:rsidR="00236118" w:rsidRPr="003E4DFA">
        <w:t xml:space="preserve">discounts, </w:t>
      </w:r>
      <w:r w:rsidRPr="003E4DFA">
        <w:t xml:space="preserve">Chesapeake stated that </w:t>
      </w:r>
      <w:r w:rsidR="00950D56" w:rsidRPr="003E4DFA">
        <w:t>the shippers have committed to continuing</w:t>
      </w:r>
      <w:r w:rsidR="00236118" w:rsidRPr="003E4DFA">
        <w:t xml:space="preserve"> the discounts for </w:t>
      </w:r>
      <w:r w:rsidR="00950D56" w:rsidRPr="003E4DFA">
        <w:t>the foreseeable future</w:t>
      </w:r>
      <w:r w:rsidR="00236118" w:rsidRPr="003E4DFA">
        <w:t xml:space="preserve">. </w:t>
      </w:r>
      <w:r w:rsidR="00950D56" w:rsidRPr="003E4DFA">
        <w:t xml:space="preserve">Those customers receiving discounts </w:t>
      </w:r>
      <w:r w:rsidR="00236118" w:rsidRPr="003E4DFA">
        <w:t>will not need to re-enroll to receive the discounts.</w:t>
      </w:r>
      <w:r w:rsidR="007B2BF2" w:rsidRPr="003E4DFA">
        <w:t xml:space="preserve"> Staff notes</w:t>
      </w:r>
      <w:r w:rsidR="002E151A" w:rsidRPr="003E4DFA">
        <w:t>, however,</w:t>
      </w:r>
      <w:r w:rsidR="007B2BF2" w:rsidRPr="003E4DFA">
        <w:t xml:space="preserve"> that the shippers </w:t>
      </w:r>
      <w:r w:rsidR="001E353C" w:rsidRPr="003E4DFA">
        <w:t xml:space="preserve">have the discretion to </w:t>
      </w:r>
      <w:r w:rsidR="007B2BF2" w:rsidRPr="003E4DFA">
        <w:t xml:space="preserve">discontinue the discounts at their </w:t>
      </w:r>
      <w:r w:rsidR="001E353C" w:rsidRPr="003E4DFA">
        <w:t>option</w:t>
      </w:r>
      <w:r w:rsidR="002E151A" w:rsidRPr="003E4DFA">
        <w:t xml:space="preserve"> at any time</w:t>
      </w:r>
      <w:r w:rsidR="007B2BF2" w:rsidRPr="003E4DFA">
        <w:t>.</w:t>
      </w:r>
      <w:r w:rsidR="00236118">
        <w:t xml:space="preserve"> </w:t>
      </w:r>
      <w:r w:rsidR="007945B5">
        <w:t xml:space="preserve">Customers who chose the </w:t>
      </w:r>
      <w:r w:rsidR="004D203B">
        <w:t xml:space="preserve">one year </w:t>
      </w:r>
      <w:r w:rsidR="007945B5">
        <w:t xml:space="preserve">fixed rate option during the 2016 Open Enrollment </w:t>
      </w:r>
      <w:r w:rsidR="004D203B">
        <w:t>will</w:t>
      </w:r>
      <w:r w:rsidR="00B31A00">
        <w:t xml:space="preserve"> be </w:t>
      </w:r>
      <w:r w:rsidR="00D441DE" w:rsidRPr="00B31A00">
        <w:t>moved to the standard rate plan</w:t>
      </w:r>
      <w:r w:rsidR="003321F2" w:rsidRPr="00B31A00">
        <w:t xml:space="preserve"> effective </w:t>
      </w:r>
      <w:r w:rsidR="00B31A00" w:rsidRPr="00B31A00">
        <w:t>with the first billing cycle in August 2017</w:t>
      </w:r>
      <w:r w:rsidR="004D203B">
        <w:t xml:space="preserve"> (i.e., the expiration of the one year fixed rate option that began in August 2016)</w:t>
      </w:r>
      <w:r w:rsidR="00B31A00" w:rsidRPr="00B31A00">
        <w:t>.</w:t>
      </w:r>
      <w:r w:rsidR="00D441DE">
        <w:t xml:space="preserve"> </w:t>
      </w:r>
      <w:r w:rsidR="00230C3A">
        <w:t xml:space="preserve">As </w:t>
      </w:r>
      <w:r w:rsidR="00230C3A">
        <w:lastRenderedPageBreak/>
        <w:t>it is current practice, n</w:t>
      </w:r>
      <w:r w:rsidR="000D0A6C">
        <w:t xml:space="preserve">ew </w:t>
      </w:r>
      <w:r w:rsidR="00A01CF7">
        <w:t xml:space="preserve">TTS </w:t>
      </w:r>
      <w:r w:rsidR="000D0A6C">
        <w:t>customers will</w:t>
      </w:r>
      <w:r w:rsidR="00230C3A">
        <w:t xml:space="preserve"> </w:t>
      </w:r>
      <w:r w:rsidR="000D0A6C">
        <w:t>be assigned to the shippers on an alternating basis under the standard rate plan. Current and new customers will be allowed to change selection of their shipper without charge once within a 12-</w:t>
      </w:r>
      <w:r w:rsidR="004A590F">
        <w:t>month period.</w:t>
      </w:r>
    </w:p>
    <w:p w:rsidR="00AB3BD7" w:rsidRDefault="00AB3BD7" w:rsidP="00230BC6">
      <w:pPr>
        <w:pStyle w:val="BodyText"/>
      </w:pPr>
      <w:r>
        <w:t>Chesapeake plans to inform customers about the proposed suspension of the annual Open Enrollment using a bill message that will refer TTS customers to the company’s website. TTS customers who chose during the 2016 Open Enrollment the 12-month fixed rate option will be notified via a bill insert that the 12-month fixed rate option will expire at the end of July 2017, and effective with the first billing cycle in August 2017 customers will be billed under the standard rate plan. Chesapeake will provide a copy of the bill insert to staff for review prior to mailing.</w:t>
      </w:r>
    </w:p>
    <w:p w:rsidR="00262277" w:rsidRDefault="00262277" w:rsidP="00262277">
      <w:pPr>
        <w:pStyle w:val="First-LevelSubheading"/>
      </w:pPr>
      <w:r>
        <w:t>Conclusion</w:t>
      </w:r>
    </w:p>
    <w:p w:rsidR="00262277" w:rsidRDefault="00262277" w:rsidP="00230BC6">
      <w:pPr>
        <w:pStyle w:val="BodyText"/>
      </w:pPr>
      <w:r>
        <w:t>After reviewing Chesapeake’s petition</w:t>
      </w:r>
      <w:r w:rsidR="00D61424">
        <w:t xml:space="preserve"> and </w:t>
      </w:r>
      <w:r>
        <w:t xml:space="preserve">its responses to staff’s data request, staff believes that Chesapeake’s proposal to suspend the Open Enrollment program and the </w:t>
      </w:r>
      <w:r w:rsidR="00D441DE">
        <w:t>associated</w:t>
      </w:r>
      <w:r>
        <w:t xml:space="preserve"> annual report </w:t>
      </w:r>
      <w:r w:rsidR="00D51DF0">
        <w:t>is</w:t>
      </w:r>
      <w:r>
        <w:t xml:space="preserve"> reasonable. </w:t>
      </w:r>
      <w:r w:rsidR="00FE2B43">
        <w:t>Staff recommends that the Commission approve Chesapeake’s petition to</w:t>
      </w:r>
      <w:r w:rsidR="00F44213">
        <w:t xml:space="preserve"> </w:t>
      </w:r>
      <w:r w:rsidR="00FE2B43">
        <w:t xml:space="preserve">suspend the Phase Two Open Enrollment process and </w:t>
      </w:r>
      <w:r w:rsidR="00415DE3">
        <w:t>the associated annual report</w:t>
      </w:r>
      <w:r w:rsidR="00DC758D">
        <w:t>,</w:t>
      </w:r>
      <w:r w:rsidR="00415DE3">
        <w:t xml:space="preserve"> e</w:t>
      </w:r>
      <w:r w:rsidR="001F27BB" w:rsidRPr="00B31A00">
        <w:t xml:space="preserve">ffective </w:t>
      </w:r>
      <w:r w:rsidR="00A42371">
        <w:t xml:space="preserve">June </w:t>
      </w:r>
      <w:r w:rsidR="00BC1FFD">
        <w:t>5</w:t>
      </w:r>
      <w:r w:rsidR="00A42371">
        <w:t>, 2017</w:t>
      </w:r>
      <w:r w:rsidR="00B31A00">
        <w:t xml:space="preserve">. </w:t>
      </w:r>
    </w:p>
    <w:p w:rsidR="00596973" w:rsidRDefault="00596973">
      <w:pPr>
        <w:pStyle w:val="IssueHeading"/>
        <w:rPr>
          <w:vanish/>
          <w:specVanish/>
        </w:rPr>
      </w:pPr>
      <w:r w:rsidRPr="004C3641">
        <w:rPr>
          <w:b w:val="0"/>
          <w:i w:val="0"/>
        </w:rPr>
        <w:br w:type="page"/>
      </w:r>
      <w:r w:rsidRPr="004C3641">
        <w:lastRenderedPageBreak/>
        <w:t xml:space="preserve">Issue </w:t>
      </w:r>
      <w:fldSimple w:instr=" SEQ Issue \* MERGEFORMAT ">
        <w:r w:rsidR="00C25BF0">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C25BF0">
        <w:rPr>
          <w:noProof/>
        </w:rPr>
        <w:instrText>2</w:instrText>
      </w:r>
      <w:r>
        <w:fldChar w:fldCharType="end"/>
      </w:r>
      <w:r>
        <w:tab/>
        <w:instrText xml:space="preserve">(Leathers)" \l 1 </w:instrText>
      </w:r>
      <w:r>
        <w:fldChar w:fldCharType="end"/>
      </w:r>
      <w:r>
        <w:t> </w:t>
      </w:r>
    </w:p>
    <w:p w:rsidR="00596973" w:rsidRDefault="00596973">
      <w:pPr>
        <w:pStyle w:val="BodyText"/>
      </w:pPr>
      <w:r>
        <w:t> Should this docket be closed?</w:t>
      </w:r>
    </w:p>
    <w:p w:rsidR="00596973" w:rsidRPr="004C3641" w:rsidRDefault="00596973">
      <w:pPr>
        <w:pStyle w:val="IssueSubsectionHeading"/>
        <w:rPr>
          <w:vanish/>
          <w:specVanish/>
        </w:rPr>
      </w:pPr>
      <w:r w:rsidRPr="004C3641">
        <w:t>Recommendation: </w:t>
      </w:r>
    </w:p>
    <w:p w:rsidR="00596973" w:rsidRDefault="00596973">
      <w:pPr>
        <w:pStyle w:val="BodyText"/>
      </w:pPr>
      <w:r>
        <w:t> If no protest is filed by a person whose substantial interests are affected within 21 days of the issuance of the Order, this docket should be closed upon the issuance of a Consummating Order. (</w:t>
      </w:r>
      <w:r w:rsidR="00A91453">
        <w:t>Du</w:t>
      </w:r>
      <w:r w:rsidR="00683BB3">
        <w:t>V</w:t>
      </w:r>
      <w:r w:rsidR="00A91453">
        <w:t>al</w:t>
      </w:r>
      <w:r>
        <w:t>)</w:t>
      </w:r>
    </w:p>
    <w:p w:rsidR="00596973" w:rsidRPr="004C3641" w:rsidRDefault="00596973">
      <w:pPr>
        <w:pStyle w:val="IssueSubsectionHeading"/>
        <w:rPr>
          <w:vanish/>
          <w:specVanish/>
        </w:rPr>
      </w:pPr>
      <w:r w:rsidRPr="004C3641">
        <w:t>Staff Analysis: </w:t>
      </w:r>
    </w:p>
    <w:p w:rsidR="00596973" w:rsidRDefault="00596973">
      <w:pPr>
        <w:pStyle w:val="BodyText"/>
      </w:pPr>
      <w:r>
        <w:t> If no protest is filed by a person whose substantial interests are affected within 21 days of the issuance of the Order, this docket should be closed upon the issuance of a Consummating Order.</w:t>
      </w:r>
    </w:p>
    <w:p w:rsidR="00F71095" w:rsidRDefault="00F71095" w:rsidP="00E275D8">
      <w:pPr>
        <w:pStyle w:val="BodyText"/>
        <w:sectPr w:rsidR="00F71095"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C46C7E" w:rsidRDefault="00C46C7E" w:rsidP="00E275D8">
      <w:pPr>
        <w:pStyle w:val="BodyText"/>
        <w:sectPr w:rsidR="00C46C7E"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660569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605698"/>
                    </a:xfrm>
                    <a:prstGeom prst="rect">
                      <a:avLst/>
                    </a:prstGeom>
                    <a:noFill/>
                    <a:ln>
                      <a:noFill/>
                    </a:ln>
                  </pic:spPr>
                </pic:pic>
              </a:graphicData>
            </a:graphic>
          </wp:inline>
        </w:drawing>
      </w:r>
    </w:p>
    <w:p w:rsidR="00C46C7E" w:rsidRDefault="00C46C7E" w:rsidP="00E275D8">
      <w:pPr>
        <w:pStyle w:val="BodyText"/>
        <w:sectPr w:rsidR="00C46C7E" w:rsidSect="0068481F">
          <w:headerReference w:type="default" r:id="rId17"/>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64031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403183"/>
                    </a:xfrm>
                    <a:prstGeom prst="rect">
                      <a:avLst/>
                    </a:prstGeom>
                    <a:noFill/>
                    <a:ln>
                      <a:noFill/>
                    </a:ln>
                  </pic:spPr>
                </pic:pic>
              </a:graphicData>
            </a:graphic>
          </wp:inline>
        </w:drawing>
      </w:r>
    </w:p>
    <w:p w:rsidR="00E06484" w:rsidRDefault="00C46C7E" w:rsidP="00E275D8">
      <w:pPr>
        <w:pStyle w:val="BodyText"/>
      </w:pPr>
      <w:r>
        <w:rPr>
          <w:noProof/>
        </w:rPr>
        <w:lastRenderedPageBreak/>
        <w:drawing>
          <wp:inline distT="0" distB="0" distL="0" distR="0">
            <wp:extent cx="5943600" cy="68089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808972"/>
                    </a:xfrm>
                    <a:prstGeom prst="rect">
                      <a:avLst/>
                    </a:prstGeom>
                    <a:noFill/>
                    <a:ln>
                      <a:noFill/>
                    </a:ln>
                  </pic:spPr>
                </pic:pic>
              </a:graphicData>
            </a:graphic>
          </wp:inline>
        </w:drawing>
      </w:r>
    </w:p>
    <w:sectPr w:rsidR="00E06484" w:rsidSect="0068481F">
      <w:headerReference w:type="default" r:id="rId2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1E5" w:rsidRDefault="005931E5">
      <w:r>
        <w:separator/>
      </w:r>
    </w:p>
  </w:endnote>
  <w:endnote w:type="continuationSeparator" w:id="0">
    <w:p w:rsidR="005931E5" w:rsidRDefault="00593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01CE1">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1E5" w:rsidRDefault="005931E5">
      <w:r>
        <w:separator/>
      </w:r>
    </w:p>
  </w:footnote>
  <w:footnote w:type="continuationSeparator" w:id="0">
    <w:p w:rsidR="005931E5" w:rsidRDefault="005931E5">
      <w:r>
        <w:continuationSeparator/>
      </w:r>
    </w:p>
  </w:footnote>
  <w:footnote w:id="1">
    <w:p w:rsidR="00287E7C" w:rsidRDefault="00287E7C" w:rsidP="00287E7C">
      <w:pPr>
        <w:pStyle w:val="FootnoteText"/>
      </w:pPr>
      <w:r>
        <w:rPr>
          <w:rStyle w:val="FootnoteReference"/>
        </w:rPr>
        <w:footnoteRef/>
      </w:r>
      <w:r>
        <w:t xml:space="preserve"> </w:t>
      </w:r>
      <w:proofErr w:type="gramStart"/>
      <w:r>
        <w:t>Order No.</w:t>
      </w:r>
      <w:proofErr w:type="gramEnd"/>
      <w:r>
        <w:t xml:space="preserve"> PSC-07-0427-TRF-GU, issued May 15, 2007, in Docket No. 060675-GU, </w:t>
      </w:r>
      <w:r w:rsidRPr="00465D61">
        <w:rPr>
          <w:i/>
        </w:rPr>
        <w:t>In re: Petition for authority to implement phase two of experimental transitional transportation service pilot program and for approval of new tariff to reflect transportation service environment, by Florida Division of Chesapeake Utilities Corporation</w:t>
      </w:r>
      <w:r>
        <w:t xml:space="preserve">. </w:t>
      </w:r>
    </w:p>
  </w:footnote>
  <w:footnote w:id="2">
    <w:p w:rsidR="00FB52E0" w:rsidRDefault="00FB52E0">
      <w:pPr>
        <w:pStyle w:val="FootnoteText"/>
      </w:pPr>
      <w:r>
        <w:rPr>
          <w:rStyle w:val="FootnoteReference"/>
        </w:rPr>
        <w:footnoteRef/>
      </w:r>
      <w:r>
        <w:t xml:space="preserve"> </w:t>
      </w:r>
      <w:proofErr w:type="gramStart"/>
      <w:r>
        <w:t>Order No.</w:t>
      </w:r>
      <w:proofErr w:type="gramEnd"/>
      <w:r>
        <w:t xml:space="preserve"> PSC-00-2263-FOF-GU, issued November 28, 2000, in Docket No. 000108-GU, </w:t>
      </w:r>
      <w:r w:rsidRPr="00FB52E0">
        <w:rPr>
          <w:i/>
        </w:rPr>
        <w:t>In re: Request for rate increase by Florida Division of Chesapeake Utilities Corporation</w:t>
      </w:r>
      <w:r>
        <w:t>.</w:t>
      </w:r>
    </w:p>
  </w:footnote>
  <w:footnote w:id="3">
    <w:p w:rsidR="009B1772" w:rsidRDefault="009B1772">
      <w:pPr>
        <w:pStyle w:val="FootnoteText"/>
      </w:pPr>
      <w:r>
        <w:rPr>
          <w:rStyle w:val="FootnoteReference"/>
        </w:rPr>
        <w:footnoteRef/>
      </w:r>
      <w:r>
        <w:t xml:space="preserve"> </w:t>
      </w:r>
      <w:proofErr w:type="gramStart"/>
      <w:r>
        <w:t>Order No.</w:t>
      </w:r>
      <w:proofErr w:type="gramEnd"/>
      <w:r>
        <w:t xml:space="preserve"> PSC-02-1646-TRF-GU, issued November 25, 2002, in Docket No. 020277-GU, </w:t>
      </w:r>
      <w:r w:rsidRPr="009B1772">
        <w:rPr>
          <w:i/>
        </w:rPr>
        <w:t>In re: Petition of Florida Division of Chesapeake Utilities Corporation for authority to convert all remaining sales customers to transportation service and to exit merchant function</w:t>
      </w:r>
      <w:r>
        <w:t>.</w:t>
      </w:r>
    </w:p>
  </w:footnote>
  <w:footnote w:id="4">
    <w:p w:rsidR="00230BC6" w:rsidRDefault="00230BC6">
      <w:pPr>
        <w:pStyle w:val="FootnoteText"/>
      </w:pPr>
      <w:r>
        <w:rPr>
          <w:rStyle w:val="FootnoteReference"/>
        </w:rPr>
        <w:footnoteRef/>
      </w:r>
      <w:r>
        <w:t xml:space="preserve"> </w:t>
      </w:r>
      <w:proofErr w:type="gramStart"/>
      <w:r w:rsidR="001E00D9">
        <w:t>Order No.</w:t>
      </w:r>
      <w:proofErr w:type="gramEnd"/>
      <w:r w:rsidR="001E00D9">
        <w:t xml:space="preserve"> PSC-07-0427-TRF-GU, issued May 15, 2007, in Docket No. 060675-GU, </w:t>
      </w:r>
      <w:r w:rsidR="001E00D9" w:rsidRPr="00465D61">
        <w:rPr>
          <w:i/>
        </w:rPr>
        <w:t>In re: Petition for authority to implement phase two of experimental transitional transportation service pilot program and for approval of new tariff to reflect transportation service environment, by Florida Division of Chesapeake Utilities Corporation</w:t>
      </w:r>
      <w:r w:rsidR="001E00D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C60CA7" w:rsidP="00220732">
    <w:pPr>
      <w:pStyle w:val="Header"/>
      <w:tabs>
        <w:tab w:val="clear" w:pos="4320"/>
        <w:tab w:val="clear" w:pos="8640"/>
        <w:tab w:val="right" w:pos="9360"/>
      </w:tabs>
    </w:pPr>
    <w:bookmarkStart w:id="14" w:name="DocketLabel"/>
    <w:r>
      <w:t>Docket No.</w:t>
    </w:r>
    <w:bookmarkEnd w:id="14"/>
    <w:r w:rsidR="00212B17">
      <w:t xml:space="preserve"> </w:t>
    </w:r>
    <w:bookmarkStart w:id="15" w:name="DocketList"/>
    <w:r>
      <w:t>170067-GU</w:t>
    </w:r>
    <w:bookmarkEnd w:id="15"/>
  </w:p>
  <w:p w:rsidR="00212B17" w:rsidRDefault="00212B17">
    <w:pPr>
      <w:pStyle w:val="Header"/>
    </w:pPr>
    <w:r>
      <w:t xml:space="preserve">Date: </w:t>
    </w:r>
    <w:fldSimple w:instr=" REF FilingDate ">
      <w:r w:rsidR="00C25BF0">
        <w:t>May 24, 2017</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rsidP="00220732">
    <w:pPr>
      <w:pStyle w:val="Header"/>
      <w:tabs>
        <w:tab w:val="clear" w:pos="4320"/>
        <w:tab w:val="clear" w:pos="8640"/>
        <w:tab w:val="right" w:pos="9360"/>
      </w:tabs>
    </w:pPr>
    <w:r>
      <w:fldChar w:fldCharType="begin"/>
    </w:r>
    <w:r>
      <w:instrText xml:space="preserve"> REF DocketLabel</w:instrText>
    </w:r>
    <w:r>
      <w:fldChar w:fldCharType="separate"/>
    </w:r>
    <w:r w:rsidR="00C25BF0">
      <w:t>Docket No.</w:t>
    </w:r>
    <w:r>
      <w:fldChar w:fldCharType="end"/>
    </w:r>
    <w:r>
      <w:t xml:space="preserve"> </w:t>
    </w:r>
    <w:r>
      <w:fldChar w:fldCharType="begin"/>
    </w:r>
    <w:r>
      <w:instrText xml:space="preserve"> REF DocketList</w:instrText>
    </w:r>
    <w:r>
      <w:fldChar w:fldCharType="separate"/>
    </w:r>
    <w:r w:rsidR="00C25BF0">
      <w:t>170067-GU</w:t>
    </w:r>
    <w:r>
      <w:fldChar w:fldCharType="end"/>
    </w:r>
    <w:r>
      <w:tab/>
      <w:t xml:space="preserve">Issue </w:t>
    </w:r>
    <w:fldSimple w:instr=" Seq Issue \c \* Arabic ">
      <w:r w:rsidR="00501CE1">
        <w:rPr>
          <w:noProof/>
        </w:rPr>
        <w:t>2</w:t>
      </w:r>
    </w:fldSimple>
  </w:p>
  <w:p w:rsidR="00212B17" w:rsidRDefault="00212B17">
    <w:pPr>
      <w:pStyle w:val="Header"/>
    </w:pPr>
    <w:r>
      <w:t xml:space="preserve">Date: </w:t>
    </w:r>
    <w:fldSimple w:instr=" REF FilingDate ">
      <w:r w:rsidR="00C25BF0">
        <w:t>May 24, 2017</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4A" w:rsidRDefault="00C53C4A" w:rsidP="00220732">
    <w:pPr>
      <w:pStyle w:val="Header"/>
      <w:tabs>
        <w:tab w:val="clear" w:pos="4320"/>
        <w:tab w:val="clear" w:pos="8640"/>
        <w:tab w:val="right" w:pos="9360"/>
      </w:tabs>
    </w:pPr>
    <w:r>
      <w:fldChar w:fldCharType="begin"/>
    </w:r>
    <w:r>
      <w:instrText xml:space="preserve"> REF DocketLabel</w:instrText>
    </w:r>
    <w:r>
      <w:fldChar w:fldCharType="separate"/>
    </w:r>
    <w:r w:rsidR="00C25BF0">
      <w:t>Docket No.</w:t>
    </w:r>
    <w:r>
      <w:fldChar w:fldCharType="end"/>
    </w:r>
    <w:r>
      <w:t xml:space="preserve"> </w:t>
    </w:r>
    <w:r>
      <w:fldChar w:fldCharType="begin"/>
    </w:r>
    <w:r>
      <w:instrText xml:space="preserve"> REF DocketList</w:instrText>
    </w:r>
    <w:r>
      <w:fldChar w:fldCharType="separate"/>
    </w:r>
    <w:r w:rsidR="00C25BF0">
      <w:t>170067-GU</w:t>
    </w:r>
    <w:r>
      <w:fldChar w:fldCharType="end"/>
    </w:r>
    <w:r>
      <w:tab/>
      <w:t>Attachment 1</w:t>
    </w:r>
  </w:p>
  <w:p w:rsidR="00C53C4A" w:rsidRDefault="00C53C4A" w:rsidP="00C53C4A">
    <w:pPr>
      <w:pStyle w:val="Header"/>
      <w:tabs>
        <w:tab w:val="clear" w:pos="8640"/>
        <w:tab w:val="left" w:pos="8190"/>
        <w:tab w:val="left" w:pos="8820"/>
      </w:tabs>
    </w:pPr>
    <w:r>
      <w:t xml:space="preserve">Date: </w:t>
    </w:r>
    <w:fldSimple w:instr=" REF FilingDate ">
      <w:r w:rsidR="00C25BF0">
        <w:t>May 24, 2017</w:t>
      </w:r>
    </w:fldSimple>
    <w:r>
      <w:tab/>
    </w:r>
    <w:r>
      <w:tab/>
      <w:t xml:space="preserve">Page </w:t>
    </w:r>
    <w:r w:rsidR="00046764">
      <w:t>1</w:t>
    </w:r>
    <w:r>
      <w:t xml:space="preserve"> of </w:t>
    </w:r>
    <w:r w:rsidR="00046764">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4A" w:rsidRDefault="00C53C4A" w:rsidP="00220732">
    <w:pPr>
      <w:pStyle w:val="Header"/>
      <w:tabs>
        <w:tab w:val="clear" w:pos="4320"/>
        <w:tab w:val="clear" w:pos="8640"/>
        <w:tab w:val="right" w:pos="9360"/>
      </w:tabs>
    </w:pPr>
    <w:r>
      <w:fldChar w:fldCharType="begin"/>
    </w:r>
    <w:r>
      <w:instrText xml:space="preserve"> REF DocketLabel</w:instrText>
    </w:r>
    <w:r>
      <w:fldChar w:fldCharType="separate"/>
    </w:r>
    <w:r w:rsidR="00C25BF0">
      <w:t>Docket No.</w:t>
    </w:r>
    <w:r>
      <w:fldChar w:fldCharType="end"/>
    </w:r>
    <w:r>
      <w:t xml:space="preserve"> </w:t>
    </w:r>
    <w:r>
      <w:fldChar w:fldCharType="begin"/>
    </w:r>
    <w:r>
      <w:instrText xml:space="preserve"> REF DocketList</w:instrText>
    </w:r>
    <w:r>
      <w:fldChar w:fldCharType="separate"/>
    </w:r>
    <w:r w:rsidR="00C25BF0">
      <w:t>170067-GU</w:t>
    </w:r>
    <w:r>
      <w:fldChar w:fldCharType="end"/>
    </w:r>
    <w:r>
      <w:tab/>
      <w:t>Attachment 1</w:t>
    </w:r>
  </w:p>
  <w:p w:rsidR="00C53C4A" w:rsidRDefault="00C53C4A" w:rsidP="00C53C4A">
    <w:pPr>
      <w:pStyle w:val="Header"/>
      <w:tabs>
        <w:tab w:val="clear" w:pos="8640"/>
        <w:tab w:val="left" w:pos="8190"/>
        <w:tab w:val="left" w:pos="8820"/>
      </w:tabs>
    </w:pPr>
    <w:r>
      <w:t xml:space="preserve">Date: </w:t>
    </w:r>
    <w:fldSimple w:instr=" REF FilingDate ">
      <w:r w:rsidR="00C25BF0">
        <w:t>May 24, 2017</w:t>
      </w:r>
    </w:fldSimple>
    <w:r>
      <w:tab/>
    </w:r>
    <w:r>
      <w:tab/>
      <w:t xml:space="preserve">Page </w:t>
    </w:r>
    <w:r w:rsidR="00046764">
      <w:t>2</w:t>
    </w:r>
    <w:r>
      <w:t xml:space="preserve"> of </w:t>
    </w:r>
    <w:r w:rsidR="00046764">
      <w:t>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4A" w:rsidRDefault="00C53C4A" w:rsidP="00220732">
    <w:pPr>
      <w:pStyle w:val="Header"/>
      <w:tabs>
        <w:tab w:val="clear" w:pos="4320"/>
        <w:tab w:val="clear" w:pos="8640"/>
        <w:tab w:val="right" w:pos="9360"/>
      </w:tabs>
    </w:pPr>
    <w:r>
      <w:fldChar w:fldCharType="begin"/>
    </w:r>
    <w:r>
      <w:instrText xml:space="preserve"> REF DocketLabel</w:instrText>
    </w:r>
    <w:r>
      <w:fldChar w:fldCharType="separate"/>
    </w:r>
    <w:r w:rsidR="00C25BF0">
      <w:t>Docket No.</w:t>
    </w:r>
    <w:r>
      <w:fldChar w:fldCharType="end"/>
    </w:r>
    <w:r>
      <w:t xml:space="preserve"> </w:t>
    </w:r>
    <w:r>
      <w:fldChar w:fldCharType="begin"/>
    </w:r>
    <w:r>
      <w:instrText xml:space="preserve"> REF DocketList</w:instrText>
    </w:r>
    <w:r>
      <w:fldChar w:fldCharType="separate"/>
    </w:r>
    <w:r w:rsidR="00C25BF0">
      <w:t>170067-GU</w:t>
    </w:r>
    <w:r>
      <w:fldChar w:fldCharType="end"/>
    </w:r>
    <w:r>
      <w:tab/>
      <w:t>Attachment 1</w:t>
    </w:r>
  </w:p>
  <w:p w:rsidR="00C53C4A" w:rsidRDefault="00C53C4A" w:rsidP="00C53C4A">
    <w:pPr>
      <w:pStyle w:val="Header"/>
      <w:tabs>
        <w:tab w:val="clear" w:pos="8640"/>
        <w:tab w:val="left" w:pos="8190"/>
        <w:tab w:val="left" w:pos="8820"/>
      </w:tabs>
    </w:pPr>
    <w:r>
      <w:t xml:space="preserve">Date: </w:t>
    </w:r>
    <w:fldSimple w:instr=" REF FilingDate ">
      <w:r w:rsidR="00C25BF0">
        <w:t>May 24, 2017</w:t>
      </w:r>
    </w:fldSimple>
    <w:r>
      <w:tab/>
    </w:r>
    <w:r>
      <w:tab/>
      <w:t xml:space="preserve">Page </w:t>
    </w:r>
    <w:r w:rsidR="00046764">
      <w:t>3</w:t>
    </w:r>
    <w:r>
      <w:t xml:space="preserve"> of </w:t>
    </w:r>
    <w:r w:rsidR="00046764">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1571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C60CA7"/>
    <w:rsid w:val="000043D5"/>
    <w:rsid w:val="00010E37"/>
    <w:rsid w:val="000156DD"/>
    <w:rsid w:val="000172DA"/>
    <w:rsid w:val="00017700"/>
    <w:rsid w:val="0002328E"/>
    <w:rsid w:val="000247C5"/>
    <w:rsid w:val="000277C2"/>
    <w:rsid w:val="00035B48"/>
    <w:rsid w:val="00036CE2"/>
    <w:rsid w:val="000437FE"/>
    <w:rsid w:val="00046764"/>
    <w:rsid w:val="000513BE"/>
    <w:rsid w:val="00065A06"/>
    <w:rsid w:val="000666F3"/>
    <w:rsid w:val="00070DCB"/>
    <w:rsid w:val="00073120"/>
    <w:rsid w:val="000764D0"/>
    <w:rsid w:val="000828D3"/>
    <w:rsid w:val="000A2B57"/>
    <w:rsid w:val="000A418B"/>
    <w:rsid w:val="000C4431"/>
    <w:rsid w:val="000D0A6C"/>
    <w:rsid w:val="000D1C06"/>
    <w:rsid w:val="000D4319"/>
    <w:rsid w:val="000E6055"/>
    <w:rsid w:val="000E6502"/>
    <w:rsid w:val="000F0351"/>
    <w:rsid w:val="000F374A"/>
    <w:rsid w:val="00105765"/>
    <w:rsid w:val="00117C8C"/>
    <w:rsid w:val="00124E2E"/>
    <w:rsid w:val="001256B8"/>
    <w:rsid w:val="00125ED4"/>
    <w:rsid w:val="00125F5B"/>
    <w:rsid w:val="001270B6"/>
    <w:rsid w:val="001305E9"/>
    <w:rsid w:val="001307AF"/>
    <w:rsid w:val="00135687"/>
    <w:rsid w:val="00144083"/>
    <w:rsid w:val="001512A8"/>
    <w:rsid w:val="0015506E"/>
    <w:rsid w:val="00163031"/>
    <w:rsid w:val="00171A90"/>
    <w:rsid w:val="00176025"/>
    <w:rsid w:val="00180254"/>
    <w:rsid w:val="001916B4"/>
    <w:rsid w:val="00191E1F"/>
    <w:rsid w:val="00192943"/>
    <w:rsid w:val="0019747D"/>
    <w:rsid w:val="001A7406"/>
    <w:rsid w:val="001B4E80"/>
    <w:rsid w:val="001B4FEE"/>
    <w:rsid w:val="001B51C5"/>
    <w:rsid w:val="001B688D"/>
    <w:rsid w:val="001B6F3F"/>
    <w:rsid w:val="001C52B5"/>
    <w:rsid w:val="001D0D3E"/>
    <w:rsid w:val="001E00D9"/>
    <w:rsid w:val="001E353C"/>
    <w:rsid w:val="001F2245"/>
    <w:rsid w:val="001F27BB"/>
    <w:rsid w:val="001F6DA1"/>
    <w:rsid w:val="002044E6"/>
    <w:rsid w:val="00205C82"/>
    <w:rsid w:val="00205DC2"/>
    <w:rsid w:val="00210C20"/>
    <w:rsid w:val="00212B17"/>
    <w:rsid w:val="002162F9"/>
    <w:rsid w:val="002163B6"/>
    <w:rsid w:val="00220732"/>
    <w:rsid w:val="00221D32"/>
    <w:rsid w:val="00225C3F"/>
    <w:rsid w:val="00230BC6"/>
    <w:rsid w:val="00230C3A"/>
    <w:rsid w:val="00232921"/>
    <w:rsid w:val="00236118"/>
    <w:rsid w:val="00247A14"/>
    <w:rsid w:val="00262277"/>
    <w:rsid w:val="00263D44"/>
    <w:rsid w:val="002702AD"/>
    <w:rsid w:val="00287E7C"/>
    <w:rsid w:val="0029085B"/>
    <w:rsid w:val="00292D82"/>
    <w:rsid w:val="002963CB"/>
    <w:rsid w:val="002B19D6"/>
    <w:rsid w:val="002B617F"/>
    <w:rsid w:val="002D226D"/>
    <w:rsid w:val="002D2CBC"/>
    <w:rsid w:val="002E151A"/>
    <w:rsid w:val="002F4456"/>
    <w:rsid w:val="002F6030"/>
    <w:rsid w:val="003037E1"/>
    <w:rsid w:val="00307E51"/>
    <w:rsid w:val="003103EC"/>
    <w:rsid w:val="003144EF"/>
    <w:rsid w:val="00322F74"/>
    <w:rsid w:val="003321F2"/>
    <w:rsid w:val="0033688A"/>
    <w:rsid w:val="00340073"/>
    <w:rsid w:val="003510B7"/>
    <w:rsid w:val="00352B18"/>
    <w:rsid w:val="003626E3"/>
    <w:rsid w:val="00372805"/>
    <w:rsid w:val="00373180"/>
    <w:rsid w:val="00375AB9"/>
    <w:rsid w:val="003821A0"/>
    <w:rsid w:val="00382FFD"/>
    <w:rsid w:val="00385B04"/>
    <w:rsid w:val="003864CF"/>
    <w:rsid w:val="003971D2"/>
    <w:rsid w:val="00397C4F"/>
    <w:rsid w:val="003A22A6"/>
    <w:rsid w:val="003A5494"/>
    <w:rsid w:val="003B2510"/>
    <w:rsid w:val="003B312E"/>
    <w:rsid w:val="003B680D"/>
    <w:rsid w:val="003C2CC4"/>
    <w:rsid w:val="003C5FE4"/>
    <w:rsid w:val="003E0EFC"/>
    <w:rsid w:val="003E34E5"/>
    <w:rsid w:val="003E4A2B"/>
    <w:rsid w:val="003E4DFA"/>
    <w:rsid w:val="003E76C2"/>
    <w:rsid w:val="003F1679"/>
    <w:rsid w:val="003F4A35"/>
    <w:rsid w:val="003F7FDD"/>
    <w:rsid w:val="00400AFD"/>
    <w:rsid w:val="00402481"/>
    <w:rsid w:val="004042B4"/>
    <w:rsid w:val="00412DAE"/>
    <w:rsid w:val="00413FDC"/>
    <w:rsid w:val="00415DE3"/>
    <w:rsid w:val="00431598"/>
    <w:rsid w:val="004319AD"/>
    <w:rsid w:val="00431D02"/>
    <w:rsid w:val="0043314B"/>
    <w:rsid w:val="004426B8"/>
    <w:rsid w:val="00442DCD"/>
    <w:rsid w:val="00443267"/>
    <w:rsid w:val="00444432"/>
    <w:rsid w:val="0044702B"/>
    <w:rsid w:val="004619F8"/>
    <w:rsid w:val="00465D61"/>
    <w:rsid w:val="004667EA"/>
    <w:rsid w:val="0046749F"/>
    <w:rsid w:val="00471860"/>
    <w:rsid w:val="004816A1"/>
    <w:rsid w:val="004943F2"/>
    <w:rsid w:val="004A2550"/>
    <w:rsid w:val="004A4EF8"/>
    <w:rsid w:val="004A590F"/>
    <w:rsid w:val="004A7732"/>
    <w:rsid w:val="004B60BD"/>
    <w:rsid w:val="004C3150"/>
    <w:rsid w:val="004C3641"/>
    <w:rsid w:val="004C4390"/>
    <w:rsid w:val="004C4AF7"/>
    <w:rsid w:val="004D203B"/>
    <w:rsid w:val="004D2881"/>
    <w:rsid w:val="004D385F"/>
    <w:rsid w:val="004D5367"/>
    <w:rsid w:val="004D5B39"/>
    <w:rsid w:val="004E330D"/>
    <w:rsid w:val="004E5147"/>
    <w:rsid w:val="004F4BFD"/>
    <w:rsid w:val="004F5C43"/>
    <w:rsid w:val="00501558"/>
    <w:rsid w:val="00501CE1"/>
    <w:rsid w:val="0050652D"/>
    <w:rsid w:val="00506C03"/>
    <w:rsid w:val="00511A11"/>
    <w:rsid w:val="00516496"/>
    <w:rsid w:val="0052572A"/>
    <w:rsid w:val="00527A02"/>
    <w:rsid w:val="00531F31"/>
    <w:rsid w:val="00536F62"/>
    <w:rsid w:val="00542F44"/>
    <w:rsid w:val="00543CB3"/>
    <w:rsid w:val="00544B64"/>
    <w:rsid w:val="005605C3"/>
    <w:rsid w:val="00560FF0"/>
    <w:rsid w:val="005614BD"/>
    <w:rsid w:val="005627F8"/>
    <w:rsid w:val="00565782"/>
    <w:rsid w:val="0057154F"/>
    <w:rsid w:val="0057409F"/>
    <w:rsid w:val="00581CA3"/>
    <w:rsid w:val="005848F5"/>
    <w:rsid w:val="00584F86"/>
    <w:rsid w:val="00587A44"/>
    <w:rsid w:val="00590E9F"/>
    <w:rsid w:val="005931E5"/>
    <w:rsid w:val="00596973"/>
    <w:rsid w:val="00597730"/>
    <w:rsid w:val="005977EC"/>
    <w:rsid w:val="00597DE7"/>
    <w:rsid w:val="005A131F"/>
    <w:rsid w:val="005A4AA2"/>
    <w:rsid w:val="005B34B6"/>
    <w:rsid w:val="005B6C8F"/>
    <w:rsid w:val="005B6EC3"/>
    <w:rsid w:val="005C1863"/>
    <w:rsid w:val="005D0F74"/>
    <w:rsid w:val="005D130B"/>
    <w:rsid w:val="005D2E7D"/>
    <w:rsid w:val="005D4A8F"/>
    <w:rsid w:val="005D5541"/>
    <w:rsid w:val="005D561B"/>
    <w:rsid w:val="005D5ECF"/>
    <w:rsid w:val="005E0B04"/>
    <w:rsid w:val="005E59C4"/>
    <w:rsid w:val="005F468D"/>
    <w:rsid w:val="005F69A3"/>
    <w:rsid w:val="005F7DFC"/>
    <w:rsid w:val="00604CC7"/>
    <w:rsid w:val="00615423"/>
    <w:rsid w:val="006165B2"/>
    <w:rsid w:val="00617276"/>
    <w:rsid w:val="00617416"/>
    <w:rsid w:val="0062321F"/>
    <w:rsid w:val="0062527B"/>
    <w:rsid w:val="00625D97"/>
    <w:rsid w:val="00625F1C"/>
    <w:rsid w:val="006279E1"/>
    <w:rsid w:val="00630CEB"/>
    <w:rsid w:val="00632264"/>
    <w:rsid w:val="006349A6"/>
    <w:rsid w:val="006470BC"/>
    <w:rsid w:val="00652A1A"/>
    <w:rsid w:val="006554D3"/>
    <w:rsid w:val="006557E6"/>
    <w:rsid w:val="00667036"/>
    <w:rsid w:val="00673BDB"/>
    <w:rsid w:val="006771B8"/>
    <w:rsid w:val="00683BB3"/>
    <w:rsid w:val="006843B6"/>
    <w:rsid w:val="0068481F"/>
    <w:rsid w:val="00696F5D"/>
    <w:rsid w:val="00697249"/>
    <w:rsid w:val="006B3947"/>
    <w:rsid w:val="006B4293"/>
    <w:rsid w:val="006B624F"/>
    <w:rsid w:val="006C076F"/>
    <w:rsid w:val="006C31E3"/>
    <w:rsid w:val="006C3653"/>
    <w:rsid w:val="006C3D59"/>
    <w:rsid w:val="006C6192"/>
    <w:rsid w:val="006D18D3"/>
    <w:rsid w:val="006D7FEF"/>
    <w:rsid w:val="006E07E6"/>
    <w:rsid w:val="006E08CB"/>
    <w:rsid w:val="006E4C4F"/>
    <w:rsid w:val="006E598D"/>
    <w:rsid w:val="0070437D"/>
    <w:rsid w:val="00704CF1"/>
    <w:rsid w:val="007055A6"/>
    <w:rsid w:val="00705B04"/>
    <w:rsid w:val="00720F68"/>
    <w:rsid w:val="007210C7"/>
    <w:rsid w:val="00722FFD"/>
    <w:rsid w:val="00725C24"/>
    <w:rsid w:val="00734820"/>
    <w:rsid w:val="007349DC"/>
    <w:rsid w:val="00735D9B"/>
    <w:rsid w:val="00736999"/>
    <w:rsid w:val="0074365E"/>
    <w:rsid w:val="007515FD"/>
    <w:rsid w:val="00760D80"/>
    <w:rsid w:val="0076621F"/>
    <w:rsid w:val="00777E3F"/>
    <w:rsid w:val="00780C09"/>
    <w:rsid w:val="00780DDF"/>
    <w:rsid w:val="007834E9"/>
    <w:rsid w:val="00787DBC"/>
    <w:rsid w:val="0079019A"/>
    <w:rsid w:val="00792935"/>
    <w:rsid w:val="00793FBB"/>
    <w:rsid w:val="007945B5"/>
    <w:rsid w:val="007A04A1"/>
    <w:rsid w:val="007A0528"/>
    <w:rsid w:val="007A17DE"/>
    <w:rsid w:val="007A1840"/>
    <w:rsid w:val="007A5DE9"/>
    <w:rsid w:val="007A5F1A"/>
    <w:rsid w:val="007B2BF2"/>
    <w:rsid w:val="007C0528"/>
    <w:rsid w:val="007C3D38"/>
    <w:rsid w:val="007C3FA8"/>
    <w:rsid w:val="007D0F35"/>
    <w:rsid w:val="007D4FEB"/>
    <w:rsid w:val="007D6146"/>
    <w:rsid w:val="007E0CE7"/>
    <w:rsid w:val="007E190B"/>
    <w:rsid w:val="007F1193"/>
    <w:rsid w:val="007F417F"/>
    <w:rsid w:val="008042BD"/>
    <w:rsid w:val="0081179C"/>
    <w:rsid w:val="00816624"/>
    <w:rsid w:val="00820980"/>
    <w:rsid w:val="00822427"/>
    <w:rsid w:val="00822562"/>
    <w:rsid w:val="00823663"/>
    <w:rsid w:val="00832DDC"/>
    <w:rsid w:val="00850BAC"/>
    <w:rsid w:val="00854A3E"/>
    <w:rsid w:val="00855D08"/>
    <w:rsid w:val="00862536"/>
    <w:rsid w:val="00862C52"/>
    <w:rsid w:val="00874344"/>
    <w:rsid w:val="00882155"/>
    <w:rsid w:val="0088233B"/>
    <w:rsid w:val="00882354"/>
    <w:rsid w:val="008858EE"/>
    <w:rsid w:val="0088599E"/>
    <w:rsid w:val="00886C37"/>
    <w:rsid w:val="00892D99"/>
    <w:rsid w:val="008A4B38"/>
    <w:rsid w:val="008B62AE"/>
    <w:rsid w:val="008C04B5"/>
    <w:rsid w:val="008C14FA"/>
    <w:rsid w:val="008D3D2A"/>
    <w:rsid w:val="008D4057"/>
    <w:rsid w:val="008D6F3F"/>
    <w:rsid w:val="008E1F19"/>
    <w:rsid w:val="008E22FF"/>
    <w:rsid w:val="008F2262"/>
    <w:rsid w:val="008F46CF"/>
    <w:rsid w:val="008F7736"/>
    <w:rsid w:val="0090019E"/>
    <w:rsid w:val="00901086"/>
    <w:rsid w:val="00901C8A"/>
    <w:rsid w:val="00904334"/>
    <w:rsid w:val="00905886"/>
    <w:rsid w:val="009070D6"/>
    <w:rsid w:val="009076C6"/>
    <w:rsid w:val="0091019E"/>
    <w:rsid w:val="009106F1"/>
    <w:rsid w:val="00911950"/>
    <w:rsid w:val="00912404"/>
    <w:rsid w:val="009145D6"/>
    <w:rsid w:val="009177DE"/>
    <w:rsid w:val="00920E64"/>
    <w:rsid w:val="00922002"/>
    <w:rsid w:val="00924020"/>
    <w:rsid w:val="0092461D"/>
    <w:rsid w:val="009271A7"/>
    <w:rsid w:val="00935B67"/>
    <w:rsid w:val="009364B6"/>
    <w:rsid w:val="0093658B"/>
    <w:rsid w:val="009429FF"/>
    <w:rsid w:val="00942B07"/>
    <w:rsid w:val="00945BD6"/>
    <w:rsid w:val="009479FB"/>
    <w:rsid w:val="00947ECE"/>
    <w:rsid w:val="00950D56"/>
    <w:rsid w:val="00951C45"/>
    <w:rsid w:val="009644F2"/>
    <w:rsid w:val="009656F2"/>
    <w:rsid w:val="00966A08"/>
    <w:rsid w:val="00971207"/>
    <w:rsid w:val="009720B1"/>
    <w:rsid w:val="00975CB4"/>
    <w:rsid w:val="009863B0"/>
    <w:rsid w:val="00987DE1"/>
    <w:rsid w:val="00990571"/>
    <w:rsid w:val="009927D5"/>
    <w:rsid w:val="0099673A"/>
    <w:rsid w:val="009A3330"/>
    <w:rsid w:val="009A3FE4"/>
    <w:rsid w:val="009A7C96"/>
    <w:rsid w:val="009B1772"/>
    <w:rsid w:val="009B7BB6"/>
    <w:rsid w:val="009C3DB9"/>
    <w:rsid w:val="009C4B4B"/>
    <w:rsid w:val="009C5CCE"/>
    <w:rsid w:val="009C61EF"/>
    <w:rsid w:val="009D46E5"/>
    <w:rsid w:val="009D568A"/>
    <w:rsid w:val="009D592B"/>
    <w:rsid w:val="009F0346"/>
    <w:rsid w:val="009F04EC"/>
    <w:rsid w:val="009F2A7C"/>
    <w:rsid w:val="009F3B36"/>
    <w:rsid w:val="00A019B9"/>
    <w:rsid w:val="00A01CF7"/>
    <w:rsid w:val="00A07CCD"/>
    <w:rsid w:val="00A12508"/>
    <w:rsid w:val="00A1282B"/>
    <w:rsid w:val="00A13A27"/>
    <w:rsid w:val="00A175B6"/>
    <w:rsid w:val="00A21835"/>
    <w:rsid w:val="00A2374B"/>
    <w:rsid w:val="00A27D6E"/>
    <w:rsid w:val="00A328EC"/>
    <w:rsid w:val="00A33A51"/>
    <w:rsid w:val="00A3572F"/>
    <w:rsid w:val="00A37D3D"/>
    <w:rsid w:val="00A41CA6"/>
    <w:rsid w:val="00A42371"/>
    <w:rsid w:val="00A43241"/>
    <w:rsid w:val="00A47927"/>
    <w:rsid w:val="00A47FFC"/>
    <w:rsid w:val="00A52993"/>
    <w:rsid w:val="00A5442F"/>
    <w:rsid w:val="00A54FF9"/>
    <w:rsid w:val="00A56765"/>
    <w:rsid w:val="00A675AC"/>
    <w:rsid w:val="00A7581F"/>
    <w:rsid w:val="00A90369"/>
    <w:rsid w:val="00A91453"/>
    <w:rsid w:val="00A92FB1"/>
    <w:rsid w:val="00A943F3"/>
    <w:rsid w:val="00A95A0C"/>
    <w:rsid w:val="00A95F81"/>
    <w:rsid w:val="00A96C25"/>
    <w:rsid w:val="00AA2765"/>
    <w:rsid w:val="00AA77B5"/>
    <w:rsid w:val="00AA7E10"/>
    <w:rsid w:val="00AB3BD7"/>
    <w:rsid w:val="00AB6C5D"/>
    <w:rsid w:val="00AB6F2F"/>
    <w:rsid w:val="00AC003E"/>
    <w:rsid w:val="00AC51A7"/>
    <w:rsid w:val="00AD444B"/>
    <w:rsid w:val="00AD6C78"/>
    <w:rsid w:val="00AE0BA6"/>
    <w:rsid w:val="00AE2EAB"/>
    <w:rsid w:val="00AF5F89"/>
    <w:rsid w:val="00AF73CB"/>
    <w:rsid w:val="00B002D6"/>
    <w:rsid w:val="00B05B51"/>
    <w:rsid w:val="00B11258"/>
    <w:rsid w:val="00B14E5A"/>
    <w:rsid w:val="00B15370"/>
    <w:rsid w:val="00B16DA4"/>
    <w:rsid w:val="00B17BEB"/>
    <w:rsid w:val="00B21A3C"/>
    <w:rsid w:val="00B223C0"/>
    <w:rsid w:val="00B234ED"/>
    <w:rsid w:val="00B249B2"/>
    <w:rsid w:val="00B25CA3"/>
    <w:rsid w:val="00B2765A"/>
    <w:rsid w:val="00B31A00"/>
    <w:rsid w:val="00B414E7"/>
    <w:rsid w:val="00B42283"/>
    <w:rsid w:val="00B57A6A"/>
    <w:rsid w:val="00B60217"/>
    <w:rsid w:val="00B70B48"/>
    <w:rsid w:val="00B72222"/>
    <w:rsid w:val="00B760F1"/>
    <w:rsid w:val="00B7669E"/>
    <w:rsid w:val="00B77DA1"/>
    <w:rsid w:val="00B858AE"/>
    <w:rsid w:val="00B85964"/>
    <w:rsid w:val="00B867E4"/>
    <w:rsid w:val="00B96250"/>
    <w:rsid w:val="00BA0D55"/>
    <w:rsid w:val="00BA37B3"/>
    <w:rsid w:val="00BA4CC6"/>
    <w:rsid w:val="00BB3493"/>
    <w:rsid w:val="00BB62A1"/>
    <w:rsid w:val="00BB7468"/>
    <w:rsid w:val="00BC0A4E"/>
    <w:rsid w:val="00BC188A"/>
    <w:rsid w:val="00BC1FFD"/>
    <w:rsid w:val="00BD0F48"/>
    <w:rsid w:val="00BD3E19"/>
    <w:rsid w:val="00BD644E"/>
    <w:rsid w:val="00BF181D"/>
    <w:rsid w:val="00BF5010"/>
    <w:rsid w:val="00C03D5F"/>
    <w:rsid w:val="00C13791"/>
    <w:rsid w:val="00C248DA"/>
    <w:rsid w:val="00C25BF0"/>
    <w:rsid w:val="00C31BB3"/>
    <w:rsid w:val="00C33F35"/>
    <w:rsid w:val="00C36977"/>
    <w:rsid w:val="00C467DA"/>
    <w:rsid w:val="00C46C7E"/>
    <w:rsid w:val="00C477D9"/>
    <w:rsid w:val="00C53C4A"/>
    <w:rsid w:val="00C5438D"/>
    <w:rsid w:val="00C55E41"/>
    <w:rsid w:val="00C60BA3"/>
    <w:rsid w:val="00C60CA7"/>
    <w:rsid w:val="00C623F7"/>
    <w:rsid w:val="00C75BC5"/>
    <w:rsid w:val="00C76F16"/>
    <w:rsid w:val="00C81670"/>
    <w:rsid w:val="00C81773"/>
    <w:rsid w:val="00C82861"/>
    <w:rsid w:val="00C86896"/>
    <w:rsid w:val="00C907A8"/>
    <w:rsid w:val="00C93211"/>
    <w:rsid w:val="00C942EC"/>
    <w:rsid w:val="00C9538F"/>
    <w:rsid w:val="00C96047"/>
    <w:rsid w:val="00C979D0"/>
    <w:rsid w:val="00CA0818"/>
    <w:rsid w:val="00CA2C46"/>
    <w:rsid w:val="00CA2C8F"/>
    <w:rsid w:val="00CA30DA"/>
    <w:rsid w:val="00CA3A24"/>
    <w:rsid w:val="00CB1777"/>
    <w:rsid w:val="00CB33E9"/>
    <w:rsid w:val="00CC10A9"/>
    <w:rsid w:val="00CE2BF8"/>
    <w:rsid w:val="00CE484E"/>
    <w:rsid w:val="00CE656F"/>
    <w:rsid w:val="00CE7025"/>
    <w:rsid w:val="00CF0DA8"/>
    <w:rsid w:val="00CF2E25"/>
    <w:rsid w:val="00CF4453"/>
    <w:rsid w:val="00CF5D94"/>
    <w:rsid w:val="00CF7E0F"/>
    <w:rsid w:val="00D034D7"/>
    <w:rsid w:val="00D04BE4"/>
    <w:rsid w:val="00D05A06"/>
    <w:rsid w:val="00D07A32"/>
    <w:rsid w:val="00D1037E"/>
    <w:rsid w:val="00D12565"/>
    <w:rsid w:val="00D131BF"/>
    <w:rsid w:val="00D14127"/>
    <w:rsid w:val="00D27A9E"/>
    <w:rsid w:val="00D41D35"/>
    <w:rsid w:val="00D441DE"/>
    <w:rsid w:val="00D51DF0"/>
    <w:rsid w:val="00D60B16"/>
    <w:rsid w:val="00D60F02"/>
    <w:rsid w:val="00D61424"/>
    <w:rsid w:val="00D66215"/>
    <w:rsid w:val="00D66E49"/>
    <w:rsid w:val="00D70D71"/>
    <w:rsid w:val="00D72F74"/>
    <w:rsid w:val="00D73264"/>
    <w:rsid w:val="00D76E0D"/>
    <w:rsid w:val="00D81563"/>
    <w:rsid w:val="00D81ABE"/>
    <w:rsid w:val="00D850E0"/>
    <w:rsid w:val="00D8551A"/>
    <w:rsid w:val="00D85907"/>
    <w:rsid w:val="00D9073E"/>
    <w:rsid w:val="00D9221D"/>
    <w:rsid w:val="00D958DF"/>
    <w:rsid w:val="00D96DA1"/>
    <w:rsid w:val="00DA51E7"/>
    <w:rsid w:val="00DA78DD"/>
    <w:rsid w:val="00DB1C78"/>
    <w:rsid w:val="00DB6079"/>
    <w:rsid w:val="00DB7C19"/>
    <w:rsid w:val="00DB7D96"/>
    <w:rsid w:val="00DB7DC9"/>
    <w:rsid w:val="00DC23FE"/>
    <w:rsid w:val="00DC59E6"/>
    <w:rsid w:val="00DC758D"/>
    <w:rsid w:val="00DD10FC"/>
    <w:rsid w:val="00DD150B"/>
    <w:rsid w:val="00DD31B2"/>
    <w:rsid w:val="00DD5025"/>
    <w:rsid w:val="00DD5141"/>
    <w:rsid w:val="00DE0DB5"/>
    <w:rsid w:val="00DE7FF0"/>
    <w:rsid w:val="00DF1510"/>
    <w:rsid w:val="00E02F1F"/>
    <w:rsid w:val="00E0409C"/>
    <w:rsid w:val="00E06484"/>
    <w:rsid w:val="00E20A7D"/>
    <w:rsid w:val="00E21DD2"/>
    <w:rsid w:val="00E275D8"/>
    <w:rsid w:val="00E30F6A"/>
    <w:rsid w:val="00E335B4"/>
    <w:rsid w:val="00E375CA"/>
    <w:rsid w:val="00E567E8"/>
    <w:rsid w:val="00E64679"/>
    <w:rsid w:val="00E65EBC"/>
    <w:rsid w:val="00E73432"/>
    <w:rsid w:val="00E77B0C"/>
    <w:rsid w:val="00E77FB8"/>
    <w:rsid w:val="00E838B0"/>
    <w:rsid w:val="00E86868"/>
    <w:rsid w:val="00E86A7C"/>
    <w:rsid w:val="00E878E1"/>
    <w:rsid w:val="00E87F2C"/>
    <w:rsid w:val="00E95278"/>
    <w:rsid w:val="00EA2273"/>
    <w:rsid w:val="00EB2DB3"/>
    <w:rsid w:val="00EB3FB5"/>
    <w:rsid w:val="00EB73EB"/>
    <w:rsid w:val="00EC3FBB"/>
    <w:rsid w:val="00EC6B7A"/>
    <w:rsid w:val="00ED3A87"/>
    <w:rsid w:val="00ED5B67"/>
    <w:rsid w:val="00EE52CD"/>
    <w:rsid w:val="00EE780F"/>
    <w:rsid w:val="00EF264C"/>
    <w:rsid w:val="00EF3FEE"/>
    <w:rsid w:val="00EF5123"/>
    <w:rsid w:val="00F04B59"/>
    <w:rsid w:val="00F11741"/>
    <w:rsid w:val="00F12B1C"/>
    <w:rsid w:val="00F13CF8"/>
    <w:rsid w:val="00F15855"/>
    <w:rsid w:val="00F20BC2"/>
    <w:rsid w:val="00F217BD"/>
    <w:rsid w:val="00F21A14"/>
    <w:rsid w:val="00F32978"/>
    <w:rsid w:val="00F34890"/>
    <w:rsid w:val="00F44213"/>
    <w:rsid w:val="00F45CB2"/>
    <w:rsid w:val="00F50DC6"/>
    <w:rsid w:val="00F51323"/>
    <w:rsid w:val="00F544C0"/>
    <w:rsid w:val="00F54A58"/>
    <w:rsid w:val="00F55332"/>
    <w:rsid w:val="00F6504A"/>
    <w:rsid w:val="00F65519"/>
    <w:rsid w:val="00F71095"/>
    <w:rsid w:val="00F713C0"/>
    <w:rsid w:val="00F75DDC"/>
    <w:rsid w:val="00F7792F"/>
    <w:rsid w:val="00F84175"/>
    <w:rsid w:val="00F842AA"/>
    <w:rsid w:val="00F8476F"/>
    <w:rsid w:val="00F853E1"/>
    <w:rsid w:val="00F85604"/>
    <w:rsid w:val="00F94B7A"/>
    <w:rsid w:val="00FA17AC"/>
    <w:rsid w:val="00FA1812"/>
    <w:rsid w:val="00FA32DE"/>
    <w:rsid w:val="00FA3382"/>
    <w:rsid w:val="00FA59CD"/>
    <w:rsid w:val="00FB1740"/>
    <w:rsid w:val="00FB52E0"/>
    <w:rsid w:val="00FC5469"/>
    <w:rsid w:val="00FC5E5B"/>
    <w:rsid w:val="00FC6D7D"/>
    <w:rsid w:val="00FD16B0"/>
    <w:rsid w:val="00FD4FED"/>
    <w:rsid w:val="00FE0577"/>
    <w:rsid w:val="00FE2B43"/>
    <w:rsid w:val="00FE59EC"/>
    <w:rsid w:val="00FE5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C60CA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C60C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8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7C04F-4AE1-4554-A65C-6BF21683A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9</Pages>
  <Words>1741</Words>
  <Characters>9956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Sue Ollila</dc:creator>
  <cp:lastModifiedBy>Jackie Colson</cp:lastModifiedBy>
  <cp:revision>2</cp:revision>
  <cp:lastPrinted>2017-05-23T13:46:00Z</cp:lastPrinted>
  <dcterms:created xsi:type="dcterms:W3CDTF">2017-05-24T14:49:00Z</dcterms:created>
  <dcterms:modified xsi:type="dcterms:W3CDTF">2017-05-24T14:49:00Z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170067-GU</vt:lpwstr>
  </property>
  <property fmtid="{D5CDD505-2E9C-101B-9397-08002B2CF9AE}" pid="3" name="MasterDocument">
    <vt:bool>false</vt:bool>
  </property>
</Properties>
</file>