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364" w:rsidRDefault="00A13364">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E15C74">
            <w:pPr>
              <w:jc w:val="center"/>
            </w:pPr>
            <w:r>
              <w:rPr>
                <w:noProof/>
              </w:rPr>
              <w:drawing>
                <wp:inline distT="0" distB="0" distL="0" distR="0" wp14:anchorId="7AA1B90A" wp14:editId="2944AD45">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C3647">
            <w:pPr>
              <w:pStyle w:val="MemoHeading"/>
            </w:pPr>
            <w:bookmarkStart w:id="1" w:name="FilingDate"/>
            <w:r>
              <w:t>February 16</w:t>
            </w:r>
            <w:r w:rsidR="00E15C74">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E15C74" w:rsidRDefault="00E15C74">
            <w:pPr>
              <w:pStyle w:val="MemoHeading"/>
            </w:pPr>
            <w:bookmarkStart w:id="2" w:name="From"/>
            <w:r>
              <w:t>Division of Engineering (Mtenga)</w:t>
            </w:r>
          </w:p>
          <w:p w:rsidR="00675B39" w:rsidRPr="00675B39" w:rsidRDefault="00675B39" w:rsidP="00675B39">
            <w:r>
              <w:t>Division of Economics (Draper)</w:t>
            </w:r>
          </w:p>
          <w:p w:rsidR="007C0528" w:rsidRDefault="00E15C74">
            <w:pPr>
              <w:pStyle w:val="MemoHeading"/>
            </w:pPr>
            <w:r>
              <w:t>Office of the General Counsel (Dziechciarz)</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E15C74" w:rsidP="0067137A">
            <w:pPr>
              <w:pStyle w:val="MemoHeadingRe"/>
            </w:pPr>
            <w:bookmarkStart w:id="3" w:name="Re"/>
            <w:r>
              <w:t>Docket No.</w:t>
            </w:r>
            <w:r w:rsidR="0067137A">
              <w:t xml:space="preserve"> </w:t>
            </w:r>
            <w:r>
              <w:t>20170252-EI – Petition for approval of experimental curtailable demand-side management program, by Gulf Power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0059F" w:rsidP="00D171BC">
            <w:pPr>
              <w:pStyle w:val="MemoHeading"/>
            </w:pPr>
            <w:bookmarkStart w:id="4" w:name="AgendaDate"/>
            <w:r>
              <w:t>03/01</w:t>
            </w:r>
            <w:r w:rsidR="00E15C74">
              <w:t>/18</w:t>
            </w:r>
            <w:bookmarkEnd w:id="4"/>
            <w:r w:rsidR="007C0528">
              <w:t xml:space="preserve"> – </w:t>
            </w:r>
            <w:bookmarkStart w:id="5" w:name="PermittedStatus"/>
            <w:r w:rsidR="00D171BC">
              <w:t>Tariff Filing</w:t>
            </w:r>
            <w:r w:rsidR="00E15C74">
              <w:t xml:space="preserve">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E15C74" w:rsidP="00E15C74">
            <w:pPr>
              <w:pStyle w:val="MemoHeading"/>
            </w:pPr>
            <w:bookmarkStart w:id="6" w:name="CommissionersAssigned"/>
            <w:r>
              <w:t>All Commissioners</w:t>
            </w:r>
            <w:bookmarkEnd w:id="6"/>
          </w:p>
        </w:tc>
      </w:tr>
      <w:tr w:rsidR="007C0528" w:rsidTr="00535129">
        <w:trPr>
          <w:trHeight w:val="333"/>
        </w:trPr>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15C74">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DE2547">
            <w:pPr>
              <w:pStyle w:val="MemoHeading"/>
            </w:pPr>
            <w:r>
              <w:t>60-Day Tariff Suspension</w:t>
            </w:r>
            <w:r w:rsidR="00DB76A5">
              <w:t xml:space="preserve"> waived</w:t>
            </w:r>
            <w:r>
              <w:t xml:space="preserve"> until 03/01/2018</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E15C74">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DB76A5" w:rsidRDefault="00124914" w:rsidP="00DB76A5">
      <w:pPr>
        <w:pStyle w:val="BodyText"/>
      </w:pPr>
      <w:r>
        <w:t>On May 16, 2017</w:t>
      </w:r>
      <w:r w:rsidR="002E3B0A">
        <w:t>,</w:t>
      </w:r>
      <w:r>
        <w:t xml:space="preserve"> the</w:t>
      </w:r>
      <w:r w:rsidR="0067137A">
        <w:t xml:space="preserve"> Florida</w:t>
      </w:r>
      <w:r>
        <w:t xml:space="preserve"> Public Service </w:t>
      </w:r>
      <w:r w:rsidR="00474E6D">
        <w:t>Commission (Commission) issued O</w:t>
      </w:r>
      <w:r>
        <w:t>rder No. PSC-2017-0178-S-EI</w:t>
      </w:r>
      <w:r w:rsidR="00A0059F">
        <w:t>,</w:t>
      </w:r>
      <w:r w:rsidR="002E3B0A">
        <w:t xml:space="preserve"> </w:t>
      </w:r>
      <w:r>
        <w:t xml:space="preserve">approving a </w:t>
      </w:r>
      <w:r w:rsidR="00C875F2">
        <w:t>S</w:t>
      </w:r>
      <w:r>
        <w:t xml:space="preserve">tipulation and </w:t>
      </w:r>
      <w:r w:rsidR="00C875F2">
        <w:t>S</w:t>
      </w:r>
      <w:r>
        <w:t xml:space="preserve">ettlement </w:t>
      </w:r>
      <w:r w:rsidR="00BC51E5">
        <w:t>A</w:t>
      </w:r>
      <w:r>
        <w:t>greement</w:t>
      </w:r>
      <w:r w:rsidR="004B5967">
        <w:t xml:space="preserve"> (Settlement)</w:t>
      </w:r>
      <w:r>
        <w:t xml:space="preserve"> which resolved all outstanding issues in</w:t>
      </w:r>
      <w:r w:rsidR="00474E6D">
        <w:t xml:space="preserve"> the</w:t>
      </w:r>
      <w:r>
        <w:t xml:space="preserve"> Gulf Power Company (Gulf</w:t>
      </w:r>
      <w:r w:rsidR="004A3A63">
        <w:t xml:space="preserve"> or Company</w:t>
      </w:r>
      <w:r>
        <w:t>) 2016 base rate proceeding.</w:t>
      </w:r>
      <w:r w:rsidR="00BC51E5">
        <w:rPr>
          <w:rStyle w:val="FootnoteReference"/>
        </w:rPr>
        <w:footnoteReference w:id="1"/>
      </w:r>
      <w:r>
        <w:t xml:space="preserve"> </w:t>
      </w:r>
      <w:r w:rsidR="00C875F2">
        <w:t xml:space="preserve">On November 28, 2017, </w:t>
      </w:r>
      <w:r w:rsidR="00BC51E5">
        <w:t xml:space="preserve">as a result </w:t>
      </w:r>
      <w:r w:rsidR="00C875F2">
        <w:t>of section 19 of</w:t>
      </w:r>
      <w:r>
        <w:t xml:space="preserve"> the </w:t>
      </w:r>
      <w:r w:rsidR="00C875F2">
        <w:t>S</w:t>
      </w:r>
      <w:r w:rsidR="00BC51E5">
        <w:t>ettlement</w:t>
      </w:r>
      <w:r w:rsidR="00C875F2">
        <w:t>,</w:t>
      </w:r>
      <w:r>
        <w:t xml:space="preserve"> Gulf </w:t>
      </w:r>
      <w:r w:rsidR="00BC51E5">
        <w:t>f</w:t>
      </w:r>
      <w:r>
        <w:t>ile</w:t>
      </w:r>
      <w:r w:rsidR="00C875F2">
        <w:t>d</w:t>
      </w:r>
      <w:r w:rsidR="00BC51E5">
        <w:t xml:space="preserve"> a petition</w:t>
      </w:r>
      <w:r>
        <w:t xml:space="preserve"> for approval </w:t>
      </w:r>
      <w:r w:rsidR="00A0059F">
        <w:t xml:space="preserve">of </w:t>
      </w:r>
      <w:r w:rsidR="00C875F2">
        <w:t xml:space="preserve">its </w:t>
      </w:r>
      <w:r w:rsidR="00BC51E5">
        <w:t xml:space="preserve">experimental </w:t>
      </w:r>
      <w:r w:rsidR="00C875F2">
        <w:t xml:space="preserve">Curtailable Load </w:t>
      </w:r>
      <w:r w:rsidR="00BC51E5">
        <w:t>p</w:t>
      </w:r>
      <w:r w:rsidR="005E4AAF">
        <w:t>rogram</w:t>
      </w:r>
      <w:r w:rsidR="00BC51E5">
        <w:t xml:space="preserve"> as part of its Demand-Side Management (DSM) plan.</w:t>
      </w:r>
      <w:r w:rsidR="005E4AAF">
        <w:t xml:space="preserve"> </w:t>
      </w:r>
      <w:r w:rsidR="00BC51E5">
        <w:t xml:space="preserve">The proposed </w:t>
      </w:r>
      <w:r w:rsidR="004B5967">
        <w:t>r</w:t>
      </w:r>
      <w:r w:rsidR="00BC51E5">
        <w:t xml:space="preserve">ate </w:t>
      </w:r>
      <w:r w:rsidR="004B5967">
        <w:t>r</w:t>
      </w:r>
      <w:r w:rsidR="00BC51E5">
        <w:t>ider and associated tariffs are shown in Attachment A.</w:t>
      </w:r>
    </w:p>
    <w:p w:rsidR="00DB02BB" w:rsidRDefault="00DB02BB" w:rsidP="00DB76A5">
      <w:pPr>
        <w:pStyle w:val="BodyText"/>
      </w:pPr>
      <w:r>
        <w:lastRenderedPageBreak/>
        <w:t>The Commission has jurisdiction over this mat</w:t>
      </w:r>
      <w:r w:rsidR="00514853">
        <w:t>ter pursuant to Sections 366.80 through 366.83</w:t>
      </w:r>
      <w:r>
        <w:t xml:space="preserve"> and </w:t>
      </w:r>
      <w:r w:rsidR="00514853">
        <w:t>403.519</w:t>
      </w:r>
      <w:r>
        <w:t xml:space="preserve">, Florida Statutes. </w:t>
      </w:r>
    </w:p>
    <w:bookmarkEnd w:id="11"/>
    <w:p w:rsidR="00EA2273" w:rsidRDefault="00DB76A5" w:rsidP="00B2420E">
      <w:pPr>
        <w:pStyle w:val="RecommendationMajorSectionHeading"/>
        <w:jc w:val="both"/>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ab/>
      </w:r>
    </w:p>
    <w:p w:rsidR="007C0528" w:rsidRDefault="007C0528">
      <w:pPr>
        <w:pStyle w:val="RecommendationMajorSectionHeading"/>
      </w:pPr>
      <w:bookmarkStart w:id="15" w:name="DiscussionOfIssues"/>
      <w:r>
        <w:lastRenderedPageBreak/>
        <w:t>Discussion of Issues</w:t>
      </w:r>
    </w:p>
    <w:bookmarkEnd w:id="15"/>
    <w:p w:rsidR="00E15C74" w:rsidRDefault="00E15C74">
      <w:pPr>
        <w:pStyle w:val="IssueHeading"/>
        <w:rPr>
          <w:vanish/>
          <w:specVanish/>
        </w:rPr>
      </w:pPr>
      <w:r w:rsidRPr="004C3641">
        <w:t xml:space="preserve">Issue </w:t>
      </w:r>
      <w:fldSimple w:instr=" SEQ Issue \* MERGEFORMAT ">
        <w:r w:rsidR="006F322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6F3221">
        <w:rPr>
          <w:noProof/>
        </w:rPr>
        <w:instrText>1</w:instrText>
      </w:r>
      <w:r>
        <w:fldChar w:fldCharType="end"/>
      </w:r>
      <w:r>
        <w:tab/>
        <w:instrText xml:space="preserve">" \l 1 </w:instrText>
      </w:r>
      <w:r>
        <w:fldChar w:fldCharType="end"/>
      </w:r>
      <w:r>
        <w:t> </w:t>
      </w:r>
    </w:p>
    <w:p w:rsidR="00E15C74" w:rsidRDefault="00E15C74" w:rsidP="00DB76A5">
      <w:pPr>
        <w:pStyle w:val="BodyText"/>
      </w:pPr>
      <w:r>
        <w:t xml:space="preserve"> Should the Commission approve Gulf Power Company’s request </w:t>
      </w:r>
      <w:r w:rsidR="00DB76A5">
        <w:t xml:space="preserve">to include its </w:t>
      </w:r>
      <w:r>
        <w:t xml:space="preserve">experimental </w:t>
      </w:r>
      <w:r w:rsidR="00DB76A5">
        <w:t>C</w:t>
      </w:r>
      <w:r>
        <w:t xml:space="preserve">urtailable </w:t>
      </w:r>
      <w:r w:rsidR="00DB76A5">
        <w:t>Load program and associated tariffs in the Company’s DSM plan</w:t>
      </w:r>
      <w:r>
        <w:t>?</w:t>
      </w:r>
    </w:p>
    <w:p w:rsidR="00E15C74" w:rsidRPr="004C3641" w:rsidRDefault="00E15C74">
      <w:pPr>
        <w:pStyle w:val="IssueSubsectionHeading"/>
        <w:rPr>
          <w:vanish/>
          <w:specVanish/>
        </w:rPr>
      </w:pPr>
      <w:r w:rsidRPr="004C3641">
        <w:t>Recommendation: </w:t>
      </w:r>
    </w:p>
    <w:p w:rsidR="00E15C74" w:rsidRDefault="00E15C74">
      <w:pPr>
        <w:pStyle w:val="BodyText"/>
      </w:pPr>
      <w:r>
        <w:t> </w:t>
      </w:r>
      <w:r w:rsidR="00E93736">
        <w:t xml:space="preserve">Yes. </w:t>
      </w:r>
      <w:r w:rsidR="00506704">
        <w:t xml:space="preserve">The </w:t>
      </w:r>
      <w:r w:rsidR="00DB76A5">
        <w:t>Curtailable Load</w:t>
      </w:r>
      <w:r w:rsidR="00506704">
        <w:t xml:space="preserve"> program</w:t>
      </w:r>
      <w:r w:rsidR="00DB76A5">
        <w:t xml:space="preserve"> </w:t>
      </w:r>
      <w:r w:rsidR="00506704">
        <w:t xml:space="preserve">fulfills a requirement of the </w:t>
      </w:r>
      <w:r w:rsidR="00DB76A5">
        <w:t>S</w:t>
      </w:r>
      <w:r w:rsidR="00506704">
        <w:t xml:space="preserve">ettlement reached in Gulf’s </w:t>
      </w:r>
      <w:r w:rsidR="004B5967">
        <w:t>2016</w:t>
      </w:r>
      <w:r w:rsidR="00506704">
        <w:t xml:space="preserve"> base rate proceeding.</w:t>
      </w:r>
      <w:r w:rsidR="00ED420E">
        <w:t xml:space="preserve"> It fulfills the policy objectives of </w:t>
      </w:r>
      <w:r w:rsidR="002E3B0A">
        <w:t>the Florida Energy Efficiency and Conservation Act (</w:t>
      </w:r>
      <w:r w:rsidR="00ED420E">
        <w:t>FEECA</w:t>
      </w:r>
      <w:r w:rsidR="002E3B0A">
        <w:t>)</w:t>
      </w:r>
      <w:r w:rsidR="00ED420E">
        <w:t>, it is directly monitorable, yields measurable results and it is cost effective.</w:t>
      </w:r>
      <w:r w:rsidR="00506704">
        <w:t xml:space="preserve"> </w:t>
      </w:r>
      <w:r w:rsidR="00ED420E">
        <w:t>Staff recommends approval of</w:t>
      </w:r>
      <w:r w:rsidR="00E93736">
        <w:t xml:space="preserve"> Gulf’s proposed experimental </w:t>
      </w:r>
      <w:r w:rsidR="00DB76A5">
        <w:t>C</w:t>
      </w:r>
      <w:r w:rsidR="00E93736">
        <w:t xml:space="preserve">urtailable </w:t>
      </w:r>
      <w:r w:rsidR="00DB76A5">
        <w:t>Load</w:t>
      </w:r>
      <w:r w:rsidR="00E93736">
        <w:t xml:space="preserve"> program and associated tariffs. </w:t>
      </w:r>
      <w:r w:rsidR="00AC655E">
        <w:t xml:space="preserve">(Mtenga) </w:t>
      </w:r>
    </w:p>
    <w:p w:rsidR="00E15C74" w:rsidRPr="004C3641" w:rsidRDefault="00E15C74">
      <w:pPr>
        <w:pStyle w:val="IssueSubsectionHeading"/>
        <w:rPr>
          <w:vanish/>
          <w:specVanish/>
        </w:rPr>
      </w:pPr>
      <w:r w:rsidRPr="004C3641">
        <w:t>Staff Analysis: </w:t>
      </w:r>
    </w:p>
    <w:p w:rsidR="001342E0" w:rsidRDefault="00E15C74">
      <w:pPr>
        <w:pStyle w:val="BodyText"/>
      </w:pPr>
      <w:r>
        <w:t> </w:t>
      </w:r>
      <w:r w:rsidR="00E15686">
        <w:t>The criteria used to review the appropriateness of DSM programs are</w:t>
      </w:r>
      <w:r w:rsidR="00A0059F">
        <w:t>:</w:t>
      </w:r>
      <w:r w:rsidR="00D171BC">
        <w:t xml:space="preserve"> </w:t>
      </w:r>
      <w:r w:rsidR="00E15686">
        <w:t>(1) whether the program advances the policy objectives of</w:t>
      </w:r>
      <w:r w:rsidR="00257488">
        <w:t xml:space="preserve"> the </w:t>
      </w:r>
      <w:r w:rsidR="00E15686" w:rsidRPr="00257488">
        <w:t>FEECA</w:t>
      </w:r>
      <w:r w:rsidR="00E15686">
        <w:t xml:space="preserve"> and its implementing rules; (2) whether the program is directly monitorable and yields measurable results; and (3) whether the program is cost-effective.</w:t>
      </w:r>
      <w:r w:rsidR="00E15686">
        <w:rPr>
          <w:rStyle w:val="FootnoteReference"/>
        </w:rPr>
        <w:footnoteReference w:id="2"/>
      </w:r>
      <w:r w:rsidR="001342E0">
        <w:t xml:space="preserve"> Staff has reviewed Gulf’s petition for its experimental </w:t>
      </w:r>
      <w:r w:rsidR="008709A4" w:rsidRPr="008709A4">
        <w:t>Curtailable Load</w:t>
      </w:r>
      <w:r w:rsidR="001342E0">
        <w:t xml:space="preserve"> program and it appears to be consistent with these criteria. </w:t>
      </w:r>
    </w:p>
    <w:p w:rsidR="001C3647" w:rsidRDefault="001342E0" w:rsidP="001C3647">
      <w:pPr>
        <w:pStyle w:val="BodyText"/>
        <w:spacing w:after="0"/>
        <w:rPr>
          <w:rFonts w:ascii="Arial" w:hAnsi="Arial" w:cs="Arial"/>
          <w:b/>
        </w:rPr>
      </w:pPr>
      <w:r w:rsidRPr="001342E0">
        <w:rPr>
          <w:rFonts w:ascii="Arial" w:hAnsi="Arial" w:cs="Arial"/>
          <w:b/>
        </w:rPr>
        <w:t xml:space="preserve">Program Description </w:t>
      </w:r>
    </w:p>
    <w:p w:rsidR="00E15C74" w:rsidRDefault="00232935" w:rsidP="001C3647">
      <w:pPr>
        <w:pStyle w:val="BodyText"/>
        <w:spacing w:after="0"/>
      </w:pPr>
      <w:r>
        <w:t>The</w:t>
      </w:r>
      <w:r w:rsidR="008709A4" w:rsidRPr="008709A4">
        <w:t xml:space="preserve"> </w:t>
      </w:r>
      <w:r w:rsidR="008709A4">
        <w:t xml:space="preserve">Curtailable Load program </w:t>
      </w:r>
      <w:r w:rsidR="009E0878">
        <w:t xml:space="preserve">is available to </w:t>
      </w:r>
      <w:r w:rsidR="00FF37D5">
        <w:t xml:space="preserve">industrial and commercial </w:t>
      </w:r>
      <w:r w:rsidR="009E0878">
        <w:t xml:space="preserve">customers who take service under rates </w:t>
      </w:r>
      <w:r w:rsidR="009E0878" w:rsidRPr="00951200">
        <w:t>LP, LPT, PX</w:t>
      </w:r>
      <w:r w:rsidR="00A0059F">
        <w:t>,</w:t>
      </w:r>
      <w:r w:rsidR="009E0878" w:rsidRPr="00951200">
        <w:t xml:space="preserve"> or PXT.</w:t>
      </w:r>
      <w:r w:rsidR="006E2EB3">
        <w:t xml:space="preserve"> This program provides qualifying customers capacity payments for load which can be curtailed during certain conditions.</w:t>
      </w:r>
      <w:r w:rsidR="009E0878">
        <w:t xml:space="preserve"> </w:t>
      </w:r>
      <w:r w:rsidR="00264D0A">
        <w:t xml:space="preserve">Customers who qualify for the </w:t>
      </w:r>
      <w:r w:rsidR="008709A4">
        <w:t>program</w:t>
      </w:r>
      <w:r w:rsidR="00264D0A">
        <w:t xml:space="preserve"> must commit to a minimum</w:t>
      </w:r>
      <w:r>
        <w:t xml:space="preserve"> non-firm</w:t>
      </w:r>
      <w:r w:rsidR="00264D0A">
        <w:t xml:space="preserve"> demand reduction of 4,000 kilowatts</w:t>
      </w:r>
      <w:r w:rsidR="002D4A16">
        <w:t xml:space="preserve"> </w:t>
      </w:r>
      <w:r>
        <w:t>(kW)</w:t>
      </w:r>
      <w:r w:rsidR="00DE2547">
        <w:t>.</w:t>
      </w:r>
      <w:r w:rsidR="00264D0A">
        <w:t xml:space="preserve"> </w:t>
      </w:r>
      <w:r>
        <w:t>A customer must</w:t>
      </w:r>
      <w:r w:rsidR="00264D0A">
        <w:t xml:space="preserve"> execute a </w:t>
      </w:r>
      <w:r>
        <w:t>Curtailable Load Service A</w:t>
      </w:r>
      <w:r w:rsidR="00264D0A">
        <w:t>greement</w:t>
      </w:r>
      <w:r>
        <w:t xml:space="preserve"> (CL Service Agreement)</w:t>
      </w:r>
      <w:r w:rsidR="00264D0A">
        <w:t xml:space="preserve"> for a term of 10 years beyond the anticipated in-service date of Gulf’s next generation capacity need</w:t>
      </w:r>
      <w:r w:rsidR="00393213">
        <w:t xml:space="preserve"> in 2023</w:t>
      </w:r>
      <w:r w:rsidR="00264D0A">
        <w:t xml:space="preserve">. </w:t>
      </w:r>
      <w:r w:rsidR="000E4ECB">
        <w:t>Multiple accounts m</w:t>
      </w:r>
      <w:r w:rsidR="0012420E">
        <w:t>a</w:t>
      </w:r>
      <w:r w:rsidR="000E4ECB">
        <w:t>y be combined to meet the demand and load factor requirements provided that the demand response is coordinated from a single location and a single point of contact is provided to Gulf for notification. The</w:t>
      </w:r>
      <w:r w:rsidR="00F33DB6">
        <w:t xml:space="preserve"> </w:t>
      </w:r>
      <w:r w:rsidR="008709A4">
        <w:t>program</w:t>
      </w:r>
      <w:r w:rsidR="000E4ECB">
        <w:t xml:space="preserve"> is only applicable to locations at which the interruption of electric service will primarily affect only the </w:t>
      </w:r>
      <w:r w:rsidR="00163D4A">
        <w:t>c</w:t>
      </w:r>
      <w:r w:rsidR="000E4ECB">
        <w:t xml:space="preserve">ustomer and will not significantly affect members of the general public, nor interfere with functions performed for the protection of public health or safety unless adequate on-site backup generation is available. </w:t>
      </w:r>
      <w:r w:rsidR="00F170A8" w:rsidRPr="00DE2547">
        <w:t xml:space="preserve">The </w:t>
      </w:r>
      <w:r w:rsidR="008709A4">
        <w:t>program</w:t>
      </w:r>
      <w:r w:rsidR="00F170A8" w:rsidRPr="00DE2547">
        <w:t xml:space="preserve"> will be closed to additional customers when the total non-firm demand subject to CL Service Agreement</w:t>
      </w:r>
      <w:r w:rsidR="00FE0ECC">
        <w:t>s</w:t>
      </w:r>
      <w:r w:rsidR="00F170A8" w:rsidRPr="00DE2547">
        <w:t xml:space="preserve"> reaches 50 megawatts.</w:t>
      </w:r>
    </w:p>
    <w:p w:rsidR="009B6D05" w:rsidRPr="001342E0" w:rsidRDefault="009B6D05" w:rsidP="001C3647">
      <w:pPr>
        <w:pStyle w:val="BodyText"/>
        <w:spacing w:after="0"/>
        <w:rPr>
          <w:rFonts w:ascii="Arial" w:hAnsi="Arial" w:cs="Arial"/>
          <w:b/>
        </w:rPr>
      </w:pPr>
    </w:p>
    <w:p w:rsidR="00577440" w:rsidRDefault="00F33DB6" w:rsidP="00577440">
      <w:pPr>
        <w:pStyle w:val="BodyText"/>
      </w:pPr>
      <w:r>
        <w:t>A curtailment period may be designated by Gulf when non-firm demand curtailment is necessary to alleviate any conditions that could lead to the interruption of power supply in the local area or region. Gulf expects to provide at least 30 minutes advance not</w:t>
      </w:r>
      <w:r w:rsidR="00A607AE">
        <w:t xml:space="preserve">ice of the curtailment period. Gulf may terminate service under the </w:t>
      </w:r>
      <w:r w:rsidR="008709A4">
        <w:t>program</w:t>
      </w:r>
      <w:r w:rsidR="00A607AE">
        <w:t xml:space="preserve"> at any time for the customer’s failure to comply with the terms and conditions of the CL </w:t>
      </w:r>
      <w:r w:rsidR="00163D4A">
        <w:t>S</w:t>
      </w:r>
      <w:r w:rsidR="00A607AE">
        <w:t xml:space="preserve">ervice </w:t>
      </w:r>
      <w:r w:rsidR="00163D4A">
        <w:t>A</w:t>
      </w:r>
      <w:r w:rsidR="00A607AE">
        <w:t xml:space="preserve">greement. An incident of non-compliance will be considered to have occurred if the </w:t>
      </w:r>
      <w:r w:rsidR="00163D4A">
        <w:t>c</w:t>
      </w:r>
      <w:r w:rsidR="00A607AE">
        <w:t xml:space="preserve">ustomer’s maximum integrated </w:t>
      </w:r>
      <w:r w:rsidR="00323DEF">
        <w:t>15</w:t>
      </w:r>
      <w:r w:rsidR="00A607AE">
        <w:t xml:space="preserve"> minute demand to the nearest kW during a curtailment period is greater than the </w:t>
      </w:r>
      <w:r w:rsidR="00163D4A">
        <w:t>f</w:t>
      </w:r>
      <w:r w:rsidR="00A607AE">
        <w:t xml:space="preserve">irm demand. Customers may terminate their CL </w:t>
      </w:r>
      <w:r w:rsidR="00163D4A">
        <w:t>S</w:t>
      </w:r>
      <w:r w:rsidR="00A607AE">
        <w:t xml:space="preserve">ervice </w:t>
      </w:r>
      <w:r w:rsidR="00163D4A">
        <w:t>A</w:t>
      </w:r>
      <w:r w:rsidR="00A607AE">
        <w:t>greement without penalty or liability by providing the Company with at least fi</w:t>
      </w:r>
      <w:r w:rsidR="00FE0ECC">
        <w:t>ve years advance written notice, which staff deems sufficient for planning purposes to acquire or build firm capacity. The program as described meets the</w:t>
      </w:r>
      <w:r w:rsidR="008709A4">
        <w:t xml:space="preserve"> requirement of </w:t>
      </w:r>
      <w:r w:rsidR="008709A4">
        <w:lastRenderedPageBreak/>
        <w:t xml:space="preserve">the </w:t>
      </w:r>
      <w:r w:rsidR="00FE0ECC">
        <w:t xml:space="preserve">Settlement </w:t>
      </w:r>
      <w:r w:rsidR="00971A54">
        <w:t xml:space="preserve">to offer a </w:t>
      </w:r>
      <w:r w:rsidR="00032FE2">
        <w:t>c</w:t>
      </w:r>
      <w:r w:rsidR="00971A54">
        <w:t xml:space="preserve">urtailable </w:t>
      </w:r>
      <w:r w:rsidR="00032FE2">
        <w:t>r</w:t>
      </w:r>
      <w:r w:rsidR="00971A54">
        <w:t>ate program</w:t>
      </w:r>
      <w:r w:rsidR="00FE0ECC">
        <w:t>.</w:t>
      </w:r>
      <w:r w:rsidR="00971A54">
        <w:t xml:space="preserve"> In response to staff</w:t>
      </w:r>
      <w:r w:rsidR="00B70F1E">
        <w:t>’</w:t>
      </w:r>
      <w:r w:rsidR="00971A54">
        <w:t>s data request, Gulf stated that t</w:t>
      </w:r>
      <w:r w:rsidR="00FE0ECC">
        <w:t xml:space="preserve">he signatories to the Settlement did not indicate any material concerns with the petition. </w:t>
      </w:r>
    </w:p>
    <w:p w:rsidR="002C6590" w:rsidRDefault="002C6590" w:rsidP="002C6590">
      <w:pPr>
        <w:pStyle w:val="First-LevelSubheading"/>
      </w:pPr>
      <w:r>
        <w:t xml:space="preserve">FEECA Policy Objectives/Program Monitoring and Evaluation </w:t>
      </w:r>
    </w:p>
    <w:p w:rsidR="002C6590" w:rsidRDefault="002C6590" w:rsidP="00577440">
      <w:pPr>
        <w:pStyle w:val="BodyText"/>
      </w:pPr>
      <w:r>
        <w:t xml:space="preserve">FEECA emphasizes reducing the growth rate of peak demand and reducing and controlling growth rates of electricity consumption. The </w:t>
      </w:r>
      <w:r w:rsidR="00971A54">
        <w:t>program</w:t>
      </w:r>
      <w:r>
        <w:t xml:space="preserve"> allows qualified customers </w:t>
      </w:r>
      <w:r w:rsidRPr="00CE6E30">
        <w:t xml:space="preserve">an incentive to </w:t>
      </w:r>
      <w:r w:rsidR="00AD0283" w:rsidRPr="00CE6E30">
        <w:t xml:space="preserve">decrease their </w:t>
      </w:r>
      <w:r w:rsidR="00DE2547" w:rsidRPr="00CE6E30">
        <w:t>firm</w:t>
      </w:r>
      <w:r w:rsidR="00AD0283" w:rsidRPr="00CE6E30">
        <w:t xml:space="preserve"> peak</w:t>
      </w:r>
      <w:r w:rsidR="00DE2547" w:rsidRPr="00CE6E30">
        <w:t xml:space="preserve"> demand</w:t>
      </w:r>
      <w:r w:rsidRPr="00CE6E30">
        <w:t xml:space="preserve">. Customers taking service under the </w:t>
      </w:r>
      <w:r w:rsidR="00971A54">
        <w:t xml:space="preserve">program </w:t>
      </w:r>
      <w:r w:rsidRPr="00CE6E30">
        <w:t>will initially receive a monthly bill credit of $3.35 per kW which is subject to curtailment. This initial monthly credit was determined by Gulf to be the maximum recurring monthly credit that would not cause the program</w:t>
      </w:r>
      <w:r w:rsidR="00CE6E30" w:rsidRPr="00CE6E30">
        <w:t>s</w:t>
      </w:r>
      <w:r w:rsidRPr="00CE6E30">
        <w:t xml:space="preserve"> costs to be higher than the benefits realized from the avoided capacity. The bill credit amount will be subject to review and adjustment in the Company’s </w:t>
      </w:r>
      <w:r w:rsidR="00DE2547" w:rsidRPr="00CE6E30">
        <w:t>Energy Conservation Cost Recovery</w:t>
      </w:r>
      <w:r w:rsidR="00032FE2">
        <w:t xml:space="preserve"> </w:t>
      </w:r>
      <w:r w:rsidR="00032FE2" w:rsidRPr="00CE6E30">
        <w:t>(ECCR)</w:t>
      </w:r>
      <w:r w:rsidR="00AD0283" w:rsidRPr="00CE6E30">
        <w:t xml:space="preserve"> Clause</w:t>
      </w:r>
      <w:r w:rsidR="00DE2547" w:rsidRPr="00CE6E30">
        <w:t xml:space="preserve"> </w:t>
      </w:r>
      <w:r w:rsidRPr="00CE6E30">
        <w:t xml:space="preserve">proceedings. The </w:t>
      </w:r>
      <w:r w:rsidR="00971A54">
        <w:t>program</w:t>
      </w:r>
      <w:r w:rsidRPr="00CE6E30">
        <w:t xml:space="preserve"> is experimental in nature with a December 31, 2021</w:t>
      </w:r>
      <w:r w:rsidR="00B23FDC" w:rsidRPr="00CE6E30">
        <w:t>,</w:t>
      </w:r>
      <w:r w:rsidRPr="00CE6E30">
        <w:t xml:space="preserve"> termination date unless Gulf files for an extension through th</w:t>
      </w:r>
      <w:r>
        <w:t>e Commission. Gulf will use several criteria i</w:t>
      </w:r>
      <w:r w:rsidR="00B23FDC">
        <w:t>n</w:t>
      </w:r>
      <w:r>
        <w:t xml:space="preserve"> evaluating this program. These include: customers’ interest in the program, customers’ responses to curtailment periods, program implementation and management cost</w:t>
      </w:r>
      <w:r w:rsidR="00116015">
        <w:t>s</w:t>
      </w:r>
      <w:r>
        <w:t xml:space="preserve"> and the </w:t>
      </w:r>
      <w:r w:rsidR="00B23FDC">
        <w:t>C</w:t>
      </w:r>
      <w:r>
        <w:t xml:space="preserve">ompany’s capacity needs. </w:t>
      </w:r>
    </w:p>
    <w:p w:rsidR="00E81F79" w:rsidRPr="00EB3642" w:rsidRDefault="00E81F79" w:rsidP="00577440">
      <w:pPr>
        <w:pStyle w:val="BodyText"/>
        <w:spacing w:after="0"/>
        <w:rPr>
          <w:rFonts w:ascii="Arial" w:hAnsi="Arial" w:cs="Arial"/>
          <w:b/>
        </w:rPr>
      </w:pPr>
      <w:r w:rsidRPr="00EB3642">
        <w:rPr>
          <w:rFonts w:ascii="Arial" w:hAnsi="Arial" w:cs="Arial"/>
          <w:b/>
        </w:rPr>
        <w:t xml:space="preserve">Cost-Effectiveness Review </w:t>
      </w:r>
    </w:p>
    <w:p w:rsidR="00E81F79" w:rsidRDefault="00E81F79" w:rsidP="00EB3642">
      <w:pPr>
        <w:pStyle w:val="BodyText"/>
        <w:spacing w:after="0"/>
      </w:pPr>
      <w:r>
        <w:t xml:space="preserve">Pursuant to Rule 25-17.008, Florida Administrative Code, Gulf provided a cost-effectiveness analysis of the </w:t>
      </w:r>
      <w:r w:rsidR="00971A54">
        <w:t xml:space="preserve">program </w:t>
      </w:r>
      <w:r>
        <w:t>using the Participant test, the Rate Impact Measure (RIM) test, and the Total Resource Cost (TRC) test. The Participant test analyzes the cost</w:t>
      </w:r>
      <w:r w:rsidR="00577440">
        <w:t>s</w:t>
      </w:r>
      <w:r>
        <w:t xml:space="preserve"> and benefits from a program participants’ point of view. The RIM test ensures that all ratepayers will benefit from </w:t>
      </w:r>
      <w:r w:rsidR="00577440">
        <w:t xml:space="preserve">a </w:t>
      </w:r>
      <w:r>
        <w:t xml:space="preserve">proposed DSM program, not just the program participants. The TRC test measures the overall economic efficiency of a DSM program from a </w:t>
      </w:r>
      <w:r w:rsidR="00032FE2">
        <w:t>system</w:t>
      </w:r>
      <w:r>
        <w:t xml:space="preserve"> perspective. Each test estimates the benefits and costs</w:t>
      </w:r>
      <w:r w:rsidR="00CB72E6">
        <w:t>,</w:t>
      </w:r>
      <w:r>
        <w:t xml:space="preserve"> and the program is determined to be cost-effective if the ratio of benefits to costs is greater than one. Staff has reviewed the assumptions associated with Gulf’s program savings and recommends that they are reasonable. </w:t>
      </w:r>
      <w:r w:rsidR="003F2B74">
        <w:t xml:space="preserve">Table 1-1 below shows the results for cost-effectiveness for the Rate Rider program. </w:t>
      </w:r>
    </w:p>
    <w:p w:rsidR="00EB3642" w:rsidRDefault="00EB3642" w:rsidP="00EB3642">
      <w:pPr>
        <w:pStyle w:val="BodyText"/>
        <w:spacing w:after="0"/>
      </w:pPr>
    </w:p>
    <w:p w:rsidR="00EB3642" w:rsidRDefault="00EB3642" w:rsidP="00EB3642">
      <w:pPr>
        <w:pStyle w:val="BodyText"/>
        <w:spacing w:after="0"/>
      </w:pPr>
    </w:p>
    <w:p w:rsidR="00951200" w:rsidRDefault="00951200" w:rsidP="00EB3642">
      <w:pPr>
        <w:pStyle w:val="TableNumber"/>
        <w:keepNext/>
        <w:spacing w:before="0"/>
      </w:pPr>
      <w:r>
        <w:t xml:space="preserve">Table </w:t>
      </w:r>
      <w:r w:rsidR="00D76098">
        <w:fldChar w:fldCharType="begin"/>
      </w:r>
      <w:r w:rsidR="00D76098">
        <w:instrText xml:space="preserve"> SEQ Issue \c </w:instrText>
      </w:r>
      <w:r w:rsidR="00D76098">
        <w:fldChar w:fldCharType="separate"/>
      </w:r>
      <w:r w:rsidR="006F3221">
        <w:rPr>
          <w:noProof/>
        </w:rPr>
        <w:t>1</w:t>
      </w:r>
      <w:r w:rsidR="00D76098">
        <w:rPr>
          <w:noProof/>
        </w:rPr>
        <w:fldChar w:fldCharType="end"/>
      </w:r>
      <w:r>
        <w:t>-1</w:t>
      </w:r>
    </w:p>
    <w:p w:rsidR="00951200" w:rsidRDefault="00951200" w:rsidP="00951200">
      <w:pPr>
        <w:pStyle w:val="TableTitle"/>
        <w:keepNext/>
      </w:pPr>
      <w:r>
        <w:t xml:space="preserve">Cost-Effectiveness Test Results </w:t>
      </w:r>
    </w:p>
    <w:tbl>
      <w:tblPr>
        <w:tblStyle w:val="TableGrid"/>
        <w:tblW w:w="0" w:type="auto"/>
        <w:jc w:val="center"/>
        <w:tblLook w:val="04A0" w:firstRow="1" w:lastRow="0" w:firstColumn="1" w:lastColumn="0" w:noHBand="0" w:noVBand="1"/>
      </w:tblPr>
      <w:tblGrid>
        <w:gridCol w:w="1764"/>
        <w:gridCol w:w="1530"/>
        <w:gridCol w:w="1890"/>
      </w:tblGrid>
      <w:tr w:rsidR="00C57DC1" w:rsidTr="00323DEF">
        <w:trPr>
          <w:jc w:val="center"/>
        </w:trPr>
        <w:tc>
          <w:tcPr>
            <w:tcW w:w="1764" w:type="dxa"/>
          </w:tcPr>
          <w:p w:rsidR="00C57DC1" w:rsidRDefault="00C57DC1" w:rsidP="00EB3642">
            <w:pPr>
              <w:jc w:val="center"/>
            </w:pPr>
            <w:r>
              <w:t>Participant Test</w:t>
            </w:r>
          </w:p>
        </w:tc>
        <w:tc>
          <w:tcPr>
            <w:tcW w:w="1530" w:type="dxa"/>
          </w:tcPr>
          <w:p w:rsidR="00C57DC1" w:rsidRDefault="00C57DC1" w:rsidP="00EB3642">
            <w:pPr>
              <w:jc w:val="center"/>
            </w:pPr>
            <w:r>
              <w:t>RIM Test</w:t>
            </w:r>
          </w:p>
        </w:tc>
        <w:tc>
          <w:tcPr>
            <w:tcW w:w="1890" w:type="dxa"/>
          </w:tcPr>
          <w:p w:rsidR="00C57DC1" w:rsidRDefault="00C57DC1" w:rsidP="00EB3642">
            <w:pPr>
              <w:jc w:val="center"/>
            </w:pPr>
            <w:r>
              <w:t>TRC Test</w:t>
            </w:r>
          </w:p>
        </w:tc>
      </w:tr>
      <w:tr w:rsidR="00C57DC1" w:rsidTr="00EB3642">
        <w:trPr>
          <w:jc w:val="center"/>
        </w:trPr>
        <w:tc>
          <w:tcPr>
            <w:tcW w:w="1764" w:type="dxa"/>
            <w:vAlign w:val="center"/>
          </w:tcPr>
          <w:p w:rsidR="00C57DC1" w:rsidRPr="00DB6B6F" w:rsidRDefault="00DB6B6F" w:rsidP="00DB6B6F">
            <w:pPr>
              <w:jc w:val="right"/>
              <w:rPr>
                <w:sz w:val="36"/>
                <w:szCs w:val="36"/>
              </w:rPr>
            </w:pPr>
            <w:r w:rsidRPr="00DB6B6F">
              <w:rPr>
                <w:sz w:val="36"/>
                <w:szCs w:val="36"/>
              </w:rPr>
              <w:t>∞</w:t>
            </w:r>
          </w:p>
        </w:tc>
        <w:tc>
          <w:tcPr>
            <w:tcW w:w="1530" w:type="dxa"/>
            <w:vAlign w:val="center"/>
          </w:tcPr>
          <w:p w:rsidR="00C57DC1" w:rsidRDefault="00C57DC1" w:rsidP="009E3152">
            <w:pPr>
              <w:jc w:val="right"/>
            </w:pPr>
            <w:r>
              <w:t>1.00</w:t>
            </w:r>
          </w:p>
        </w:tc>
        <w:tc>
          <w:tcPr>
            <w:tcW w:w="1890" w:type="dxa"/>
            <w:vAlign w:val="center"/>
          </w:tcPr>
          <w:p w:rsidR="00C57DC1" w:rsidRDefault="00C57DC1" w:rsidP="009E3152">
            <w:pPr>
              <w:jc w:val="right"/>
            </w:pPr>
            <w:r>
              <w:t>17.11</w:t>
            </w:r>
          </w:p>
        </w:tc>
      </w:tr>
    </w:tbl>
    <w:p w:rsidR="00EB3642" w:rsidRDefault="00971A54" w:rsidP="00971A54">
      <w:pPr>
        <w:pStyle w:val="TableSource"/>
        <w:spacing w:after="0"/>
      </w:pPr>
      <w:r>
        <w:t xml:space="preserve">                                   </w:t>
      </w:r>
      <w:r w:rsidR="00951200" w:rsidRPr="003006BB">
        <w:t>Source: Gulf’s Petition</w:t>
      </w:r>
    </w:p>
    <w:p w:rsidR="00971A54" w:rsidRPr="00971A54" w:rsidRDefault="00971A54" w:rsidP="00971A54">
      <w:pPr>
        <w:pStyle w:val="BodyText"/>
      </w:pPr>
    </w:p>
    <w:p w:rsidR="00577440" w:rsidRDefault="00393213" w:rsidP="00EB3642">
      <w:pPr>
        <w:pStyle w:val="BodyText"/>
        <w:spacing w:after="0"/>
      </w:pPr>
      <w:r>
        <w:t xml:space="preserve">Gulf anticipates current customers receiving service under the Critical Peak Option for Rate LPT to be likely participants in the </w:t>
      </w:r>
      <w:r w:rsidR="00076184">
        <w:t>program</w:t>
      </w:r>
      <w:r>
        <w:t xml:space="preserve">, which would result in an increase of approximately $134,000 to the ECCR clause in 2018. The </w:t>
      </w:r>
      <w:r w:rsidR="00B02B5F">
        <w:t>estimated monthly rate</w:t>
      </w:r>
      <w:r>
        <w:t xml:space="preserve"> impact to the ECCR factor for this scenario is</w:t>
      </w:r>
      <w:r w:rsidR="00B02B5F">
        <w:t xml:space="preserve"> $0.02/</w:t>
      </w:r>
      <w:r w:rsidR="00AD0283">
        <w:t xml:space="preserve">1,000 </w:t>
      </w:r>
      <w:r w:rsidR="00DE2547">
        <w:t>kWh</w:t>
      </w:r>
      <w:r w:rsidR="00B02B5F">
        <w:t xml:space="preserve"> for a residential customer</w:t>
      </w:r>
      <w:r>
        <w:t xml:space="preserve">. </w:t>
      </w:r>
      <w:r w:rsidR="00101479">
        <w:t xml:space="preserve">The impact to the ECCR clause for 1000 kWh if all 50 MW are subscribed is $0.15 per customer. </w:t>
      </w:r>
    </w:p>
    <w:p w:rsidR="003A1AE0" w:rsidRDefault="003A1AE0" w:rsidP="00EB3642">
      <w:pPr>
        <w:pStyle w:val="BodyText"/>
        <w:spacing w:after="0"/>
      </w:pPr>
    </w:p>
    <w:p w:rsidR="003A1AE0" w:rsidRDefault="003A1AE0" w:rsidP="00EB3642">
      <w:pPr>
        <w:pStyle w:val="BodyText"/>
        <w:spacing w:after="0"/>
      </w:pPr>
    </w:p>
    <w:p w:rsidR="003A1AE0" w:rsidRDefault="003A1AE0" w:rsidP="00EB3642">
      <w:pPr>
        <w:pStyle w:val="BodyText"/>
        <w:spacing w:after="0"/>
      </w:pPr>
    </w:p>
    <w:p w:rsidR="003A1AE0" w:rsidRDefault="003A1AE0" w:rsidP="00EB3642">
      <w:pPr>
        <w:pStyle w:val="BodyText"/>
        <w:spacing w:after="0"/>
      </w:pPr>
    </w:p>
    <w:p w:rsidR="00EB3642" w:rsidRDefault="00EB3642" w:rsidP="00EB3642">
      <w:pPr>
        <w:pStyle w:val="BodyText"/>
        <w:spacing w:after="0"/>
      </w:pPr>
    </w:p>
    <w:p w:rsidR="00EB3642" w:rsidRDefault="00EB3642" w:rsidP="00EB3642">
      <w:pPr>
        <w:pStyle w:val="BodyText"/>
        <w:spacing w:after="0"/>
      </w:pPr>
      <w:r>
        <w:rPr>
          <w:rFonts w:ascii="Arial" w:hAnsi="Arial" w:cs="Arial"/>
          <w:b/>
        </w:rPr>
        <w:t>Conclusion</w:t>
      </w:r>
    </w:p>
    <w:p w:rsidR="006E2EB3" w:rsidRDefault="00B02B5F">
      <w:pPr>
        <w:pStyle w:val="BodyText"/>
      </w:pPr>
      <w:r>
        <w:t>The Curtailable Load program fulfills a requirement of the Settlement reached in Gulf’s last base rate proceeding. It fulfills the policy objectives of FEECA, it is directly monitorable, yields measurable results and it is cost effective. Staff recommends approval of Gulf’s proposed experimental Curtailable Load program and associated tariffs</w:t>
      </w:r>
      <w:r w:rsidR="000E3969">
        <w:t>.</w:t>
      </w:r>
    </w:p>
    <w:p w:rsidR="00E15C74" w:rsidRDefault="00E15C74">
      <w:pPr>
        <w:pStyle w:val="IssueHeading"/>
        <w:rPr>
          <w:vanish/>
          <w:specVanish/>
        </w:rPr>
      </w:pPr>
      <w:r w:rsidRPr="004C3641">
        <w:rPr>
          <w:b w:val="0"/>
          <w:i w:val="0"/>
        </w:rPr>
        <w:br w:type="page"/>
      </w:r>
      <w:r w:rsidRPr="004C3641">
        <w:lastRenderedPageBreak/>
        <w:t xml:space="preserve">Issue </w:t>
      </w:r>
      <w:fldSimple w:instr=" SEQ Issue \* MERGEFORMAT ">
        <w:r w:rsidR="006F322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6F3221">
        <w:rPr>
          <w:noProof/>
        </w:rPr>
        <w:instrText>2</w:instrText>
      </w:r>
      <w:r>
        <w:fldChar w:fldCharType="end"/>
      </w:r>
      <w:r>
        <w:tab/>
        <w:instrText xml:space="preserve">" \l 1 </w:instrText>
      </w:r>
      <w:r>
        <w:fldChar w:fldCharType="end"/>
      </w:r>
      <w:r>
        <w:t> </w:t>
      </w:r>
    </w:p>
    <w:p w:rsidR="00E15C74" w:rsidRDefault="00E15C74">
      <w:pPr>
        <w:pStyle w:val="BodyText"/>
      </w:pPr>
      <w:r>
        <w:t> Should this docket be closed?</w:t>
      </w:r>
    </w:p>
    <w:p w:rsidR="00E15C74" w:rsidRPr="004C3641" w:rsidRDefault="00E15C74">
      <w:pPr>
        <w:pStyle w:val="IssueSubsectionHeading"/>
        <w:rPr>
          <w:vanish/>
          <w:specVanish/>
        </w:rPr>
      </w:pPr>
      <w:r w:rsidRPr="004C3641">
        <w:t>Recommendation: </w:t>
      </w:r>
    </w:p>
    <w:p w:rsidR="00A17803" w:rsidRDefault="00E15C74">
      <w:pPr>
        <w:pStyle w:val="BodyText"/>
      </w:pPr>
      <w:r>
        <w:t> </w:t>
      </w:r>
      <w:r w:rsidR="006B3891">
        <w:t xml:space="preserve">Yes. </w:t>
      </w:r>
      <w:r w:rsidR="00A17803" w:rsidRPr="00217034">
        <w:t xml:space="preserve">This docket should be closed </w:t>
      </w:r>
      <w:r w:rsidR="00A17803">
        <w:t>and the tariff</w:t>
      </w:r>
      <w:r w:rsidR="00E57C4D">
        <w:t>s</w:t>
      </w:r>
      <w:r w:rsidR="00A17803">
        <w:t xml:space="preserve"> shall become effective upon the issuance of the consummating order</w:t>
      </w:r>
      <w:r w:rsidR="00A17803" w:rsidRPr="00217034">
        <w:t xml:space="preserve"> unless a person whose substantial interests are affected by the Commission’s decision files a protest within 21 days of the issuance of the </w:t>
      </w:r>
      <w:r w:rsidR="00A17803">
        <w:t>consummating order</w:t>
      </w:r>
      <w:r w:rsidR="001D479F">
        <w:t>. I</w:t>
      </w:r>
      <w:r w:rsidR="00A17803" w:rsidRPr="00217034">
        <w:t xml:space="preserve">f a timely protest is filed, </w:t>
      </w:r>
      <w:r w:rsidR="00A17803">
        <w:t>the tariffs should not go into effect, pending resolution of the protest.</w:t>
      </w:r>
      <w:r w:rsidR="00A17803" w:rsidRPr="00A17803">
        <w:t xml:space="preserve"> </w:t>
      </w:r>
      <w:r w:rsidR="00A17803">
        <w:t>(Dziechciarz)</w:t>
      </w:r>
    </w:p>
    <w:p w:rsidR="00E15C74" w:rsidRPr="004C3641" w:rsidRDefault="00E15C74">
      <w:pPr>
        <w:pStyle w:val="IssueSubsectionHeading"/>
        <w:rPr>
          <w:vanish/>
          <w:specVanish/>
        </w:rPr>
      </w:pPr>
      <w:r w:rsidRPr="004C3641">
        <w:t>Staff Analysis: </w:t>
      </w:r>
    </w:p>
    <w:p w:rsidR="00EB3642" w:rsidRDefault="00E15C74">
      <w:pPr>
        <w:pStyle w:val="BodyText"/>
      </w:pPr>
      <w:r>
        <w:t> </w:t>
      </w:r>
      <w:r w:rsidR="00E57C4D" w:rsidRPr="00217034">
        <w:t xml:space="preserve">This docket should be closed </w:t>
      </w:r>
      <w:r w:rsidR="00E57C4D">
        <w:t>and the tariffs shall become effective upon the issuance of the consummating order</w:t>
      </w:r>
      <w:r w:rsidR="00E57C4D" w:rsidRPr="00217034">
        <w:t xml:space="preserve"> unless a person whose substantial interests are affected by the Commission’s decision files a protest within 21 days of the issuance of the </w:t>
      </w:r>
      <w:r w:rsidR="001D479F">
        <w:t>consummating order. I</w:t>
      </w:r>
      <w:r w:rsidR="00E57C4D" w:rsidRPr="00217034">
        <w:t xml:space="preserve">f a timely protest is filed, </w:t>
      </w:r>
      <w:r w:rsidR="00E57C4D">
        <w:t>the tariffs should not go into effect, pending resolution of the protest.</w:t>
      </w:r>
    </w:p>
    <w:p w:rsidR="00C37593" w:rsidRDefault="00C37593" w:rsidP="006B3891">
      <w:pPr>
        <w:pStyle w:val="BodyText"/>
        <w:sectPr w:rsidR="00C37593"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385529" w:rsidRDefault="00385529" w:rsidP="006B3891">
      <w:pPr>
        <w:pStyle w:val="BodyText"/>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14:anchorId="401B84EE" wp14:editId="7AC768A3">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3660"/>
            <wp:effectExtent l="0" t="0" r="0" b="254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3660"/>
                    </a:xfrm>
                    <a:prstGeom prst="rect">
                      <a:avLst/>
                    </a:prstGeom>
                  </pic:spPr>
                </pic:pic>
              </a:graphicData>
            </a:graphic>
          </wp:inline>
        </w:drawing>
      </w:r>
    </w:p>
    <w:p w:rsidR="00385529" w:rsidRDefault="00385529" w:rsidP="00385529">
      <w:r>
        <w:br w:type="page"/>
      </w:r>
    </w:p>
    <w:p w:rsidR="00385529" w:rsidRDefault="00385529" w:rsidP="006B3891">
      <w:pPr>
        <w:pStyle w:val="BodyText"/>
      </w:pPr>
      <w:r>
        <w:rPr>
          <w:noProof/>
        </w:rPr>
        <w:lastRenderedPageBreak/>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385529" w:rsidRDefault="00385529" w:rsidP="00385529">
      <w:r>
        <w:br w:type="page"/>
      </w:r>
    </w:p>
    <w:p w:rsidR="00E06484" w:rsidRDefault="00385529" w:rsidP="006B3891">
      <w:pPr>
        <w:pStyle w:val="BodyText"/>
      </w:pPr>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sectPr w:rsidR="00E06484"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C74" w:rsidRDefault="00E15C74">
      <w:r>
        <w:separator/>
      </w:r>
    </w:p>
  </w:endnote>
  <w:endnote w:type="continuationSeparator" w:id="0">
    <w:p w:rsidR="00E15C74" w:rsidRDefault="00E1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63CCC">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C74" w:rsidRDefault="00E15C74">
      <w:r>
        <w:separator/>
      </w:r>
    </w:p>
  </w:footnote>
  <w:footnote w:type="continuationSeparator" w:id="0">
    <w:p w:rsidR="00E15C74" w:rsidRDefault="00E15C74">
      <w:r>
        <w:continuationSeparator/>
      </w:r>
    </w:p>
  </w:footnote>
  <w:footnote w:id="1">
    <w:p w:rsidR="00BC51E5" w:rsidRPr="00901D39" w:rsidRDefault="00BC51E5" w:rsidP="00BC51E5">
      <w:pPr>
        <w:pStyle w:val="FootnoteText"/>
        <w:rPr>
          <w:i/>
        </w:rPr>
      </w:pPr>
      <w:r>
        <w:rPr>
          <w:rStyle w:val="FootnoteReference"/>
        </w:rPr>
        <w:footnoteRef/>
      </w:r>
      <w:r>
        <w:t>Order No. PSC-2017-0178-S-EI</w:t>
      </w:r>
      <w:r w:rsidR="00B70F1E">
        <w:t>,</w:t>
      </w:r>
      <w:r>
        <w:t xml:space="preserve"> issued May 16, 2017</w:t>
      </w:r>
      <w:r w:rsidR="00B70F1E">
        <w:t>,</w:t>
      </w:r>
      <w:r>
        <w:t xml:space="preserve"> in Docket No. 20160186-EI</w:t>
      </w:r>
      <w:r w:rsidR="00B70F1E">
        <w:t>,</w:t>
      </w:r>
      <w:r>
        <w:t xml:space="preserve"> </w:t>
      </w:r>
      <w:r w:rsidRPr="00901D39">
        <w:rPr>
          <w:i/>
        </w:rPr>
        <w:t xml:space="preserve">In </w:t>
      </w:r>
      <w:r>
        <w:rPr>
          <w:i/>
        </w:rPr>
        <w:t>r</w:t>
      </w:r>
      <w:r w:rsidRPr="00901D39">
        <w:rPr>
          <w:i/>
        </w:rPr>
        <w:t>e: Petition for Rate Increase by Gulf Power Company</w:t>
      </w:r>
      <w:r>
        <w:rPr>
          <w:i/>
        </w:rPr>
        <w:t>.</w:t>
      </w:r>
      <w:r w:rsidRPr="00901D39">
        <w:rPr>
          <w:i/>
        </w:rPr>
        <w:t xml:space="preserve"> </w:t>
      </w:r>
      <w:r w:rsidR="005B7893">
        <w:t xml:space="preserve">An updated settlement agreement was </w:t>
      </w:r>
      <w:r w:rsidR="0083346F">
        <w:t>filed on February 14, 2018, in Docket Nos. 20160186-EI and 20160170-EI, which will be addressed at a later Commission proceeding</w:t>
      </w:r>
      <w:r w:rsidR="005B7893">
        <w:t>.</w:t>
      </w:r>
      <w:r w:rsidR="0083346F">
        <w:t xml:space="preserve"> </w:t>
      </w:r>
      <w:r w:rsidR="006B767C">
        <w:t xml:space="preserve">This agreement only addresses changes to the tax code and does not impact the program addressed here. </w:t>
      </w:r>
    </w:p>
  </w:footnote>
  <w:footnote w:id="2">
    <w:p w:rsidR="00E15686" w:rsidRDefault="00E15686">
      <w:pPr>
        <w:pStyle w:val="FootnoteText"/>
      </w:pPr>
      <w:r>
        <w:rPr>
          <w:rStyle w:val="FootnoteReference"/>
        </w:rPr>
        <w:footnoteRef/>
      </w:r>
      <w:r>
        <w:t xml:space="preserve">Order No. 22176, issued </w:t>
      </w:r>
      <w:r w:rsidR="001342E0">
        <w:t>November</w:t>
      </w:r>
      <w:r>
        <w:t xml:space="preserve"> 14, 1989, in Docket No. 890737-PU, </w:t>
      </w:r>
      <w:r w:rsidRPr="001342E0">
        <w:rPr>
          <w:i/>
        </w:rPr>
        <w:t xml:space="preserve">In re: Implementation of section 366.80-85 Florida Statutes, Conservation </w:t>
      </w:r>
      <w:r w:rsidR="001342E0" w:rsidRPr="001342E0">
        <w:rPr>
          <w:i/>
        </w:rPr>
        <w:t>Activities of Electric and Natural Gas Utilities.</w:t>
      </w:r>
      <w:r w:rsidR="001342E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E15C74"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20170252-EI</w:t>
    </w:r>
    <w:bookmarkEnd w:id="14"/>
  </w:p>
  <w:p w:rsidR="00BC402E" w:rsidRDefault="00BC402E">
    <w:pPr>
      <w:pStyle w:val="Header"/>
    </w:pPr>
    <w:r>
      <w:t xml:space="preserve">Date: </w:t>
    </w:r>
    <w:r w:rsidR="00D76098">
      <w:fldChar w:fldCharType="begin"/>
    </w:r>
    <w:r w:rsidR="00D76098">
      <w:instrText xml:space="preserve"> REF FilingDate </w:instrText>
    </w:r>
    <w:r w:rsidR="00D76098">
      <w:fldChar w:fldCharType="separate"/>
    </w:r>
    <w:r w:rsidR="006F3221">
      <w:t>February 16, 2018</w:t>
    </w:r>
    <w:r w:rsidR="00D76098">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F3221">
      <w:t>Docket No.</w:t>
    </w:r>
    <w:r>
      <w:fldChar w:fldCharType="end"/>
    </w:r>
    <w:r>
      <w:t xml:space="preserve"> </w:t>
    </w:r>
    <w:r>
      <w:fldChar w:fldCharType="begin"/>
    </w:r>
    <w:r>
      <w:instrText xml:space="preserve"> REF DocketList</w:instrText>
    </w:r>
    <w:r>
      <w:fldChar w:fldCharType="separate"/>
    </w:r>
    <w:r w:rsidR="006F3221">
      <w:t>20170252-EI</w:t>
    </w:r>
    <w:r>
      <w:fldChar w:fldCharType="end"/>
    </w:r>
    <w:r>
      <w:tab/>
      <w:t xml:space="preserve">Issue </w:t>
    </w:r>
    <w:r w:rsidR="00D76098">
      <w:fldChar w:fldCharType="begin"/>
    </w:r>
    <w:r w:rsidR="00D76098">
      <w:instrText xml:space="preserve"> Seq Issue \c \* Arabic </w:instrText>
    </w:r>
    <w:r w:rsidR="00D76098">
      <w:fldChar w:fldCharType="separate"/>
    </w:r>
    <w:r w:rsidR="00263CCC">
      <w:rPr>
        <w:noProof/>
      </w:rPr>
      <w:t>2</w:t>
    </w:r>
    <w:r w:rsidR="00D76098">
      <w:rPr>
        <w:noProof/>
      </w:rPr>
      <w:fldChar w:fldCharType="end"/>
    </w:r>
  </w:p>
  <w:p w:rsidR="00BC402E" w:rsidRDefault="00BC402E">
    <w:pPr>
      <w:pStyle w:val="Header"/>
    </w:pPr>
    <w:r>
      <w:t xml:space="preserve">Date: </w:t>
    </w:r>
    <w:r w:rsidR="00D76098">
      <w:fldChar w:fldCharType="begin"/>
    </w:r>
    <w:r w:rsidR="00D76098">
      <w:instrText xml:space="preserve"> REF FilingDate </w:instrText>
    </w:r>
    <w:r w:rsidR="00D76098">
      <w:fldChar w:fldCharType="separate"/>
    </w:r>
    <w:r w:rsidR="006F3221">
      <w:t>February 16, 2018</w:t>
    </w:r>
    <w:r w:rsidR="00D76098">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529" w:rsidRDefault="00385529" w:rsidP="00220732">
    <w:pPr>
      <w:pStyle w:val="Header"/>
      <w:tabs>
        <w:tab w:val="clear" w:pos="4320"/>
        <w:tab w:val="clear" w:pos="8640"/>
        <w:tab w:val="right" w:pos="9360"/>
      </w:tabs>
    </w:pPr>
    <w:r>
      <w:fldChar w:fldCharType="begin"/>
    </w:r>
    <w:r>
      <w:instrText xml:space="preserve"> REF DocketLabel</w:instrText>
    </w:r>
    <w:r>
      <w:fldChar w:fldCharType="separate"/>
    </w:r>
    <w:r w:rsidR="006F3221">
      <w:t>Docket No.</w:t>
    </w:r>
    <w:r>
      <w:fldChar w:fldCharType="end"/>
    </w:r>
    <w:r>
      <w:t xml:space="preserve"> </w:t>
    </w:r>
    <w:r>
      <w:fldChar w:fldCharType="begin"/>
    </w:r>
    <w:r>
      <w:instrText xml:space="preserve"> REF DocketList</w:instrText>
    </w:r>
    <w:r>
      <w:fldChar w:fldCharType="separate"/>
    </w:r>
    <w:r w:rsidR="006F3221">
      <w:t>20170252-EI</w:t>
    </w:r>
    <w:r>
      <w:fldChar w:fldCharType="end"/>
    </w:r>
    <w:r>
      <w:tab/>
      <w:t>Attachment A</w:t>
    </w:r>
  </w:p>
  <w:p w:rsidR="00385529" w:rsidRDefault="00385529" w:rsidP="00385529">
    <w:pPr>
      <w:pStyle w:val="Header"/>
      <w:tabs>
        <w:tab w:val="clear" w:pos="8640"/>
        <w:tab w:val="right" w:pos="9360"/>
      </w:tabs>
    </w:pPr>
    <w:r>
      <w:t xml:space="preserve">Date: </w:t>
    </w:r>
    <w:r w:rsidR="00D76098">
      <w:fldChar w:fldCharType="begin"/>
    </w:r>
    <w:r w:rsidR="00D76098">
      <w:instrText xml:space="preserve"> REF FilingDate </w:instrText>
    </w:r>
    <w:r w:rsidR="00D76098">
      <w:fldChar w:fldCharType="separate"/>
    </w:r>
    <w:r w:rsidR="006F3221">
      <w:t>February 16, 2018</w:t>
    </w:r>
    <w:r w:rsidR="00D76098">
      <w:fldChar w:fldCharType="end"/>
    </w:r>
    <w:r w:rsidR="00C37593">
      <w:tab/>
      <w:t xml:space="preserve">                                                       </w:t>
    </w:r>
    <w:r w:rsidR="00E47B7A">
      <w:t xml:space="preserve">                       </w:t>
    </w:r>
    <w:r w:rsidR="00C37593">
      <w:t xml:space="preserve">    </w:t>
    </w:r>
    <w:r w:rsidR="00E47B7A">
      <w:t xml:space="preserve"> </w:t>
    </w:r>
    <w:r w:rsidR="00C37593">
      <w:t xml:space="preserve"> </w:t>
    </w:r>
    <w:r w:rsidR="00E47B7A">
      <w:t xml:space="preserve">        </w:t>
    </w:r>
    <w:r w:rsidR="00C37593">
      <w:t xml:space="preserve">  </w:t>
    </w:r>
    <w:r w:rsidR="009E0C15">
      <w:t>Page</w:t>
    </w:r>
    <w:r w:rsidR="00E47B7A">
      <w:t xml:space="preserve"> </w:t>
    </w:r>
    <w:r w:rsidR="00E47B7A">
      <w:fldChar w:fldCharType="begin"/>
    </w:r>
    <w:r w:rsidR="00E47B7A">
      <w:instrText xml:space="preserve">= </w:instrText>
    </w:r>
    <w:r w:rsidR="00E47B7A">
      <w:fldChar w:fldCharType="begin"/>
    </w:r>
    <w:r w:rsidR="00E47B7A">
      <w:instrText xml:space="preserve">  page</w:instrText>
    </w:r>
    <w:r w:rsidR="00E47B7A">
      <w:fldChar w:fldCharType="separate"/>
    </w:r>
    <w:r w:rsidR="00263CCC">
      <w:rPr>
        <w:noProof/>
      </w:rPr>
      <w:instrText>17</w:instrText>
    </w:r>
    <w:r w:rsidR="00E47B7A">
      <w:fldChar w:fldCharType="end"/>
    </w:r>
    <w:r w:rsidR="00E47B7A">
      <w:instrText xml:space="preserve">-6 </w:instrText>
    </w:r>
    <w:r w:rsidR="00E47B7A">
      <w:fldChar w:fldCharType="separate"/>
    </w:r>
    <w:r w:rsidR="00263CCC">
      <w:rPr>
        <w:noProof/>
      </w:rPr>
      <w:t>11</w:t>
    </w:r>
    <w:r w:rsidR="00E47B7A">
      <w:fldChar w:fldCharType="end"/>
    </w:r>
    <w:r w:rsidR="00E47B7A">
      <w:t xml:space="preserve"> of 13</w:t>
    </w:r>
  </w:p>
  <w:p w:rsidR="00E47B7A" w:rsidRDefault="00E47B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34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E15C74"/>
    <w:rsid w:val="000043D5"/>
    <w:rsid w:val="00006170"/>
    <w:rsid w:val="00007B4F"/>
    <w:rsid w:val="00010E37"/>
    <w:rsid w:val="0001127A"/>
    <w:rsid w:val="000172DA"/>
    <w:rsid w:val="000247C5"/>
    <w:rsid w:val="000277C2"/>
    <w:rsid w:val="00032FE2"/>
    <w:rsid w:val="00035B48"/>
    <w:rsid w:val="00036CE2"/>
    <w:rsid w:val="000437FE"/>
    <w:rsid w:val="000513BE"/>
    <w:rsid w:val="00065A06"/>
    <w:rsid w:val="000666F3"/>
    <w:rsid w:val="00070DCB"/>
    <w:rsid w:val="00071AD8"/>
    <w:rsid w:val="00073120"/>
    <w:rsid w:val="00076184"/>
    <w:rsid w:val="000764D0"/>
    <w:rsid w:val="000828D3"/>
    <w:rsid w:val="000A229C"/>
    <w:rsid w:val="000A2B57"/>
    <w:rsid w:val="000A418B"/>
    <w:rsid w:val="000B2B5A"/>
    <w:rsid w:val="000C4431"/>
    <w:rsid w:val="000D1C06"/>
    <w:rsid w:val="000D4319"/>
    <w:rsid w:val="000E3969"/>
    <w:rsid w:val="000E4ECB"/>
    <w:rsid w:val="000F374A"/>
    <w:rsid w:val="00101479"/>
    <w:rsid w:val="001076AF"/>
    <w:rsid w:val="00116015"/>
    <w:rsid w:val="00117C8C"/>
    <w:rsid w:val="0012420E"/>
    <w:rsid w:val="00124914"/>
    <w:rsid w:val="00124E2E"/>
    <w:rsid w:val="00125ED4"/>
    <w:rsid w:val="001305E9"/>
    <w:rsid w:val="001307AF"/>
    <w:rsid w:val="001342E0"/>
    <w:rsid w:val="00135687"/>
    <w:rsid w:val="0015506E"/>
    <w:rsid w:val="00163031"/>
    <w:rsid w:val="00163D4A"/>
    <w:rsid w:val="00171A90"/>
    <w:rsid w:val="00175FA2"/>
    <w:rsid w:val="00180254"/>
    <w:rsid w:val="00191E1F"/>
    <w:rsid w:val="00192943"/>
    <w:rsid w:val="001A7406"/>
    <w:rsid w:val="001B4FEE"/>
    <w:rsid w:val="001B51C5"/>
    <w:rsid w:val="001B6F3F"/>
    <w:rsid w:val="001C2E18"/>
    <w:rsid w:val="001C3647"/>
    <w:rsid w:val="001C52B5"/>
    <w:rsid w:val="001D0D3E"/>
    <w:rsid w:val="001D479F"/>
    <w:rsid w:val="001E00B6"/>
    <w:rsid w:val="001F2245"/>
    <w:rsid w:val="001F2C63"/>
    <w:rsid w:val="001F48C7"/>
    <w:rsid w:val="001F6DA1"/>
    <w:rsid w:val="002044E6"/>
    <w:rsid w:val="00205C82"/>
    <w:rsid w:val="00205DC2"/>
    <w:rsid w:val="00211866"/>
    <w:rsid w:val="00212B17"/>
    <w:rsid w:val="002163B6"/>
    <w:rsid w:val="00220732"/>
    <w:rsid w:val="00221D32"/>
    <w:rsid w:val="00225C3F"/>
    <w:rsid w:val="00232935"/>
    <w:rsid w:val="00233F56"/>
    <w:rsid w:val="00251110"/>
    <w:rsid w:val="00257488"/>
    <w:rsid w:val="00261E47"/>
    <w:rsid w:val="00263CCC"/>
    <w:rsid w:val="00263D44"/>
    <w:rsid w:val="00264D0A"/>
    <w:rsid w:val="002702AD"/>
    <w:rsid w:val="00283818"/>
    <w:rsid w:val="00292D82"/>
    <w:rsid w:val="002963CB"/>
    <w:rsid w:val="002C6590"/>
    <w:rsid w:val="002D226D"/>
    <w:rsid w:val="002D4A16"/>
    <w:rsid w:val="002E3B0A"/>
    <w:rsid w:val="002F6030"/>
    <w:rsid w:val="003006BB"/>
    <w:rsid w:val="00301BD5"/>
    <w:rsid w:val="003037E1"/>
    <w:rsid w:val="00307E51"/>
    <w:rsid w:val="0031017F"/>
    <w:rsid w:val="003103EC"/>
    <w:rsid w:val="00312CB0"/>
    <w:rsid w:val="003144EF"/>
    <w:rsid w:val="00322F74"/>
    <w:rsid w:val="00323DEF"/>
    <w:rsid w:val="00340073"/>
    <w:rsid w:val="003632FD"/>
    <w:rsid w:val="00372805"/>
    <w:rsid w:val="00373180"/>
    <w:rsid w:val="00375AB9"/>
    <w:rsid w:val="003821A0"/>
    <w:rsid w:val="00385529"/>
    <w:rsid w:val="00385B04"/>
    <w:rsid w:val="003864CF"/>
    <w:rsid w:val="00393213"/>
    <w:rsid w:val="003A1AE0"/>
    <w:rsid w:val="003A22A6"/>
    <w:rsid w:val="003A5494"/>
    <w:rsid w:val="003B2510"/>
    <w:rsid w:val="003C2CC4"/>
    <w:rsid w:val="003C3710"/>
    <w:rsid w:val="003E0EFC"/>
    <w:rsid w:val="003E4A2B"/>
    <w:rsid w:val="003E76C2"/>
    <w:rsid w:val="003F1679"/>
    <w:rsid w:val="003F21EB"/>
    <w:rsid w:val="003F2B74"/>
    <w:rsid w:val="003F4A35"/>
    <w:rsid w:val="003F7FDD"/>
    <w:rsid w:val="00402481"/>
    <w:rsid w:val="004042B4"/>
    <w:rsid w:val="00410DC4"/>
    <w:rsid w:val="00412DAE"/>
    <w:rsid w:val="00431598"/>
    <w:rsid w:val="004319AD"/>
    <w:rsid w:val="004426B8"/>
    <w:rsid w:val="00444432"/>
    <w:rsid w:val="004610F0"/>
    <w:rsid w:val="00471860"/>
    <w:rsid w:val="00474E6D"/>
    <w:rsid w:val="00484A4E"/>
    <w:rsid w:val="00490214"/>
    <w:rsid w:val="004A3A63"/>
    <w:rsid w:val="004A744D"/>
    <w:rsid w:val="004B5967"/>
    <w:rsid w:val="004B60BD"/>
    <w:rsid w:val="004C3150"/>
    <w:rsid w:val="004C3641"/>
    <w:rsid w:val="004C4390"/>
    <w:rsid w:val="004C4AF7"/>
    <w:rsid w:val="004C518A"/>
    <w:rsid w:val="004D2881"/>
    <w:rsid w:val="004D385F"/>
    <w:rsid w:val="004D5B39"/>
    <w:rsid w:val="004E2B59"/>
    <w:rsid w:val="004E330D"/>
    <w:rsid w:val="004E5147"/>
    <w:rsid w:val="004F5C43"/>
    <w:rsid w:val="0050652D"/>
    <w:rsid w:val="00506704"/>
    <w:rsid w:val="00506C03"/>
    <w:rsid w:val="00511A11"/>
    <w:rsid w:val="00514853"/>
    <w:rsid w:val="00516496"/>
    <w:rsid w:val="0052572A"/>
    <w:rsid w:val="00535129"/>
    <w:rsid w:val="00543CB3"/>
    <w:rsid w:val="005442E4"/>
    <w:rsid w:val="00560FF0"/>
    <w:rsid w:val="005614BD"/>
    <w:rsid w:val="00570347"/>
    <w:rsid w:val="0057075B"/>
    <w:rsid w:val="0057154F"/>
    <w:rsid w:val="00577440"/>
    <w:rsid w:val="00580F69"/>
    <w:rsid w:val="00581CA3"/>
    <w:rsid w:val="00587A44"/>
    <w:rsid w:val="00597730"/>
    <w:rsid w:val="005977EC"/>
    <w:rsid w:val="00597DE7"/>
    <w:rsid w:val="005A4AA2"/>
    <w:rsid w:val="005B34B6"/>
    <w:rsid w:val="005B6C8F"/>
    <w:rsid w:val="005B6EC3"/>
    <w:rsid w:val="005B7893"/>
    <w:rsid w:val="005C7FAF"/>
    <w:rsid w:val="005D0F74"/>
    <w:rsid w:val="005D2E7D"/>
    <w:rsid w:val="005D4A8F"/>
    <w:rsid w:val="005D561B"/>
    <w:rsid w:val="005D5ECF"/>
    <w:rsid w:val="005E4AAF"/>
    <w:rsid w:val="005F468D"/>
    <w:rsid w:val="005F53FB"/>
    <w:rsid w:val="005F69A3"/>
    <w:rsid w:val="00604CC7"/>
    <w:rsid w:val="00615423"/>
    <w:rsid w:val="006165B2"/>
    <w:rsid w:val="00617276"/>
    <w:rsid w:val="0062527B"/>
    <w:rsid w:val="00625D97"/>
    <w:rsid w:val="00625F1C"/>
    <w:rsid w:val="006279E1"/>
    <w:rsid w:val="00630CEB"/>
    <w:rsid w:val="00632116"/>
    <w:rsid w:val="00632264"/>
    <w:rsid w:val="0064556E"/>
    <w:rsid w:val="006470BC"/>
    <w:rsid w:val="006554D3"/>
    <w:rsid w:val="00667036"/>
    <w:rsid w:val="0067137A"/>
    <w:rsid w:val="00673BDB"/>
    <w:rsid w:val="00674341"/>
    <w:rsid w:val="00675B39"/>
    <w:rsid w:val="006771B8"/>
    <w:rsid w:val="00681F9C"/>
    <w:rsid w:val="006843B6"/>
    <w:rsid w:val="0068481F"/>
    <w:rsid w:val="00696F5D"/>
    <w:rsid w:val="00697249"/>
    <w:rsid w:val="006B3891"/>
    <w:rsid w:val="006B3947"/>
    <w:rsid w:val="006B3F25"/>
    <w:rsid w:val="006B4293"/>
    <w:rsid w:val="006B624F"/>
    <w:rsid w:val="006B767C"/>
    <w:rsid w:val="006C0C95"/>
    <w:rsid w:val="006C31E3"/>
    <w:rsid w:val="006D18D3"/>
    <w:rsid w:val="006E08CB"/>
    <w:rsid w:val="006E1FBA"/>
    <w:rsid w:val="006E2EB3"/>
    <w:rsid w:val="006E598D"/>
    <w:rsid w:val="006F3221"/>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40F0"/>
    <w:rsid w:val="007C0528"/>
    <w:rsid w:val="007C3D38"/>
    <w:rsid w:val="007D0F35"/>
    <w:rsid w:val="007D4FEB"/>
    <w:rsid w:val="007D6146"/>
    <w:rsid w:val="007E0CE7"/>
    <w:rsid w:val="007F1193"/>
    <w:rsid w:val="007F417F"/>
    <w:rsid w:val="008042BD"/>
    <w:rsid w:val="00816624"/>
    <w:rsid w:val="00822427"/>
    <w:rsid w:val="00822562"/>
    <w:rsid w:val="00823663"/>
    <w:rsid w:val="00832DDC"/>
    <w:rsid w:val="0083346F"/>
    <w:rsid w:val="00850BAC"/>
    <w:rsid w:val="00854A3E"/>
    <w:rsid w:val="00855D08"/>
    <w:rsid w:val="0086599D"/>
    <w:rsid w:val="008709A4"/>
    <w:rsid w:val="00874344"/>
    <w:rsid w:val="00882155"/>
    <w:rsid w:val="0088233B"/>
    <w:rsid w:val="0088599E"/>
    <w:rsid w:val="008859F0"/>
    <w:rsid w:val="00886C37"/>
    <w:rsid w:val="00892D99"/>
    <w:rsid w:val="00893315"/>
    <w:rsid w:val="008B62AE"/>
    <w:rsid w:val="008C04B5"/>
    <w:rsid w:val="008C14FA"/>
    <w:rsid w:val="008C7B0B"/>
    <w:rsid w:val="008C7FCE"/>
    <w:rsid w:val="008D4057"/>
    <w:rsid w:val="008E1F19"/>
    <w:rsid w:val="008F2262"/>
    <w:rsid w:val="008F4D2B"/>
    <w:rsid w:val="008F7736"/>
    <w:rsid w:val="0090019E"/>
    <w:rsid w:val="00901086"/>
    <w:rsid w:val="00901C8A"/>
    <w:rsid w:val="00901D39"/>
    <w:rsid w:val="00905886"/>
    <w:rsid w:val="009070D6"/>
    <w:rsid w:val="009076C6"/>
    <w:rsid w:val="0091019E"/>
    <w:rsid w:val="009106F1"/>
    <w:rsid w:val="00912404"/>
    <w:rsid w:val="009145D6"/>
    <w:rsid w:val="00920E64"/>
    <w:rsid w:val="00922002"/>
    <w:rsid w:val="00924020"/>
    <w:rsid w:val="009271A7"/>
    <w:rsid w:val="0093658B"/>
    <w:rsid w:val="00941F13"/>
    <w:rsid w:val="009429FF"/>
    <w:rsid w:val="00945BD6"/>
    <w:rsid w:val="009479FB"/>
    <w:rsid w:val="00951200"/>
    <w:rsid w:val="00951C45"/>
    <w:rsid w:val="009656F2"/>
    <w:rsid w:val="00966A08"/>
    <w:rsid w:val="00971207"/>
    <w:rsid w:val="00971A54"/>
    <w:rsid w:val="00975CB4"/>
    <w:rsid w:val="009863B0"/>
    <w:rsid w:val="00987DE1"/>
    <w:rsid w:val="00990571"/>
    <w:rsid w:val="0099673A"/>
    <w:rsid w:val="009A3330"/>
    <w:rsid w:val="009A7C96"/>
    <w:rsid w:val="009B6D05"/>
    <w:rsid w:val="009C3DB9"/>
    <w:rsid w:val="009D46E5"/>
    <w:rsid w:val="009D568A"/>
    <w:rsid w:val="009E0878"/>
    <w:rsid w:val="009E0C15"/>
    <w:rsid w:val="009E3152"/>
    <w:rsid w:val="009F04EC"/>
    <w:rsid w:val="009F2A7C"/>
    <w:rsid w:val="009F3B36"/>
    <w:rsid w:val="00A0059F"/>
    <w:rsid w:val="00A019B9"/>
    <w:rsid w:val="00A12508"/>
    <w:rsid w:val="00A1282B"/>
    <w:rsid w:val="00A13364"/>
    <w:rsid w:val="00A13A27"/>
    <w:rsid w:val="00A175B6"/>
    <w:rsid w:val="00A17803"/>
    <w:rsid w:val="00A21835"/>
    <w:rsid w:val="00A2374B"/>
    <w:rsid w:val="00A27D6E"/>
    <w:rsid w:val="00A328EC"/>
    <w:rsid w:val="00A33A51"/>
    <w:rsid w:val="00A41CA6"/>
    <w:rsid w:val="00A47927"/>
    <w:rsid w:val="00A47FFC"/>
    <w:rsid w:val="00A5442F"/>
    <w:rsid w:val="00A54FF9"/>
    <w:rsid w:val="00A56765"/>
    <w:rsid w:val="00A607AE"/>
    <w:rsid w:val="00A6672F"/>
    <w:rsid w:val="00A675AC"/>
    <w:rsid w:val="00A7581F"/>
    <w:rsid w:val="00A92FB1"/>
    <w:rsid w:val="00A95A0C"/>
    <w:rsid w:val="00AA2765"/>
    <w:rsid w:val="00AA3094"/>
    <w:rsid w:val="00AA77B5"/>
    <w:rsid w:val="00AB6C5D"/>
    <w:rsid w:val="00AC3401"/>
    <w:rsid w:val="00AC51A7"/>
    <w:rsid w:val="00AC655E"/>
    <w:rsid w:val="00AD0283"/>
    <w:rsid w:val="00AD444B"/>
    <w:rsid w:val="00AD4815"/>
    <w:rsid w:val="00AD6C78"/>
    <w:rsid w:val="00AE2EAB"/>
    <w:rsid w:val="00AF5F89"/>
    <w:rsid w:val="00AF73CB"/>
    <w:rsid w:val="00B002D6"/>
    <w:rsid w:val="00B02B5F"/>
    <w:rsid w:val="00B05B51"/>
    <w:rsid w:val="00B14E5A"/>
    <w:rsid w:val="00B15370"/>
    <w:rsid w:val="00B16DA4"/>
    <w:rsid w:val="00B17BEB"/>
    <w:rsid w:val="00B21A3C"/>
    <w:rsid w:val="00B223C0"/>
    <w:rsid w:val="00B234ED"/>
    <w:rsid w:val="00B23FDC"/>
    <w:rsid w:val="00B2420E"/>
    <w:rsid w:val="00B249B2"/>
    <w:rsid w:val="00B25278"/>
    <w:rsid w:val="00B25CA3"/>
    <w:rsid w:val="00B2765A"/>
    <w:rsid w:val="00B516ED"/>
    <w:rsid w:val="00B57A6A"/>
    <w:rsid w:val="00B70F1E"/>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C51E5"/>
    <w:rsid w:val="00BD0F48"/>
    <w:rsid w:val="00BD749B"/>
    <w:rsid w:val="00BE61AF"/>
    <w:rsid w:val="00BF5010"/>
    <w:rsid w:val="00C03D5F"/>
    <w:rsid w:val="00C13791"/>
    <w:rsid w:val="00C31BB3"/>
    <w:rsid w:val="00C36977"/>
    <w:rsid w:val="00C37593"/>
    <w:rsid w:val="00C467DA"/>
    <w:rsid w:val="00C477D9"/>
    <w:rsid w:val="00C57DC1"/>
    <w:rsid w:val="00C60BA3"/>
    <w:rsid w:val="00C623F7"/>
    <w:rsid w:val="00C75BC5"/>
    <w:rsid w:val="00C81670"/>
    <w:rsid w:val="00C81773"/>
    <w:rsid w:val="00C82861"/>
    <w:rsid w:val="00C86896"/>
    <w:rsid w:val="00C875F2"/>
    <w:rsid w:val="00C907A8"/>
    <w:rsid w:val="00C93211"/>
    <w:rsid w:val="00C942EC"/>
    <w:rsid w:val="00C96047"/>
    <w:rsid w:val="00C979D0"/>
    <w:rsid w:val="00CA0818"/>
    <w:rsid w:val="00CA15C8"/>
    <w:rsid w:val="00CA2C8F"/>
    <w:rsid w:val="00CA30DA"/>
    <w:rsid w:val="00CA3A24"/>
    <w:rsid w:val="00CB0C85"/>
    <w:rsid w:val="00CB1777"/>
    <w:rsid w:val="00CB33E9"/>
    <w:rsid w:val="00CB72E6"/>
    <w:rsid w:val="00CC10A9"/>
    <w:rsid w:val="00CE2BF8"/>
    <w:rsid w:val="00CE484E"/>
    <w:rsid w:val="00CE5583"/>
    <w:rsid w:val="00CE656F"/>
    <w:rsid w:val="00CE6E30"/>
    <w:rsid w:val="00CF0DA8"/>
    <w:rsid w:val="00CF2E25"/>
    <w:rsid w:val="00CF4453"/>
    <w:rsid w:val="00CF5D94"/>
    <w:rsid w:val="00CF7E0F"/>
    <w:rsid w:val="00D034D7"/>
    <w:rsid w:val="00D04BE4"/>
    <w:rsid w:val="00D12565"/>
    <w:rsid w:val="00D14127"/>
    <w:rsid w:val="00D171BC"/>
    <w:rsid w:val="00D60B16"/>
    <w:rsid w:val="00D60F02"/>
    <w:rsid w:val="00D66E49"/>
    <w:rsid w:val="00D70D71"/>
    <w:rsid w:val="00D72F74"/>
    <w:rsid w:val="00D81563"/>
    <w:rsid w:val="00D85907"/>
    <w:rsid w:val="00D9073E"/>
    <w:rsid w:val="00D9221D"/>
    <w:rsid w:val="00D94420"/>
    <w:rsid w:val="00D958DF"/>
    <w:rsid w:val="00D96DA1"/>
    <w:rsid w:val="00DA51E7"/>
    <w:rsid w:val="00DB0260"/>
    <w:rsid w:val="00DB02BB"/>
    <w:rsid w:val="00DB1C78"/>
    <w:rsid w:val="00DB6B6F"/>
    <w:rsid w:val="00DB76A5"/>
    <w:rsid w:val="00DB7D96"/>
    <w:rsid w:val="00DC23FE"/>
    <w:rsid w:val="00DC59E6"/>
    <w:rsid w:val="00DD150B"/>
    <w:rsid w:val="00DD5025"/>
    <w:rsid w:val="00DE2547"/>
    <w:rsid w:val="00DF1510"/>
    <w:rsid w:val="00E02F1F"/>
    <w:rsid w:val="00E06484"/>
    <w:rsid w:val="00E15686"/>
    <w:rsid w:val="00E15C74"/>
    <w:rsid w:val="00E20A7D"/>
    <w:rsid w:val="00E275D8"/>
    <w:rsid w:val="00E30F6A"/>
    <w:rsid w:val="00E3117C"/>
    <w:rsid w:val="00E375CA"/>
    <w:rsid w:val="00E47B7A"/>
    <w:rsid w:val="00E567E8"/>
    <w:rsid w:val="00E57C4D"/>
    <w:rsid w:val="00E64679"/>
    <w:rsid w:val="00E65EBC"/>
    <w:rsid w:val="00E677FE"/>
    <w:rsid w:val="00E73432"/>
    <w:rsid w:val="00E77B0C"/>
    <w:rsid w:val="00E77FB8"/>
    <w:rsid w:val="00E8171C"/>
    <w:rsid w:val="00E81F79"/>
    <w:rsid w:val="00E838B0"/>
    <w:rsid w:val="00E86A7C"/>
    <w:rsid w:val="00E878E1"/>
    <w:rsid w:val="00E87F2C"/>
    <w:rsid w:val="00E93736"/>
    <w:rsid w:val="00E95278"/>
    <w:rsid w:val="00EA2273"/>
    <w:rsid w:val="00EB2B0F"/>
    <w:rsid w:val="00EB2DB3"/>
    <w:rsid w:val="00EB3642"/>
    <w:rsid w:val="00EC3FBB"/>
    <w:rsid w:val="00EC6B7A"/>
    <w:rsid w:val="00ED3A87"/>
    <w:rsid w:val="00ED420E"/>
    <w:rsid w:val="00ED5B67"/>
    <w:rsid w:val="00EE1D40"/>
    <w:rsid w:val="00EF264C"/>
    <w:rsid w:val="00EF3FEE"/>
    <w:rsid w:val="00F04B59"/>
    <w:rsid w:val="00F11741"/>
    <w:rsid w:val="00F12B1C"/>
    <w:rsid w:val="00F13CF8"/>
    <w:rsid w:val="00F15855"/>
    <w:rsid w:val="00F170A8"/>
    <w:rsid w:val="00F242D9"/>
    <w:rsid w:val="00F32978"/>
    <w:rsid w:val="00F33DB6"/>
    <w:rsid w:val="00F3696F"/>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03B7"/>
    <w:rsid w:val="00FD16B0"/>
    <w:rsid w:val="00FD4FED"/>
    <w:rsid w:val="00FE0577"/>
    <w:rsid w:val="00FE0ECC"/>
    <w:rsid w:val="00FE59EC"/>
    <w:rsid w:val="00FE5B67"/>
    <w:rsid w:val="00FE60D6"/>
    <w:rsid w:val="00FF3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156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156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C7FD1-6F58-4D92-9B38-A4DE7E1E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19</Pages>
  <Words>1297</Words>
  <Characters>7654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Terri Jones</cp:lastModifiedBy>
  <cp:revision>2</cp:revision>
  <cp:lastPrinted>2018-02-16T15:12:00Z</cp:lastPrinted>
  <dcterms:created xsi:type="dcterms:W3CDTF">2018-02-16T15:46:00Z</dcterms:created>
  <dcterms:modified xsi:type="dcterms:W3CDTF">2018-02-16T15:46:00Z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20170252-EI</vt:lpwstr>
  </property>
  <property fmtid="{D5CDD505-2E9C-101B-9397-08002B2CF9AE}" pid="3" name="MasterDocument">
    <vt:bool>false</vt:bool>
  </property>
</Properties>
</file>