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063B19DD"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2D80735F" w14:textId="77777777" w:rsidR="007C0528" w:rsidRDefault="007C0528" w:rsidP="00532DFB">
            <w:pPr>
              <w:pStyle w:val="MastHeadState"/>
            </w:pPr>
            <w:bookmarkStart w:id="0" w:name="_GoBack"/>
            <w:bookmarkEnd w:id="0"/>
            <w:r>
              <w:t>State of Florida</w:t>
            </w:r>
          </w:p>
          <w:p w14:paraId="33D6C7EC" w14:textId="77777777" w:rsidR="007C0528" w:rsidRDefault="00072CCA">
            <w:pPr>
              <w:jc w:val="center"/>
            </w:pPr>
            <w:r>
              <w:rPr>
                <w:noProof/>
              </w:rPr>
              <w:drawing>
                <wp:inline distT="0" distB="0" distL="0" distR="0" wp14:anchorId="006A2853" wp14:editId="0399A736">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51C07C5B"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606F7DCE" w14:textId="77777777" w:rsidR="007C0528" w:rsidRDefault="007C0528">
            <w:pPr>
              <w:pStyle w:val="MastHeadPSC"/>
            </w:pPr>
            <w:r>
              <w:t>Public Service Commission</w:t>
            </w:r>
          </w:p>
          <w:p w14:paraId="303A445E" w14:textId="77777777" w:rsidR="007C0528" w:rsidRDefault="007C0528">
            <w:pPr>
              <w:pStyle w:val="MastHeadAddress"/>
            </w:pPr>
            <w:r>
              <w:t>Capital Circle Office Center ● 2540 Shumard Oak Boulevard</w:t>
            </w:r>
            <w:r>
              <w:br/>
              <w:t>Tallahassee, Florida 32399-0850</w:t>
            </w:r>
          </w:p>
          <w:p w14:paraId="465D9FA4" w14:textId="77777777" w:rsidR="007C0528" w:rsidRDefault="007C0528">
            <w:pPr>
              <w:pStyle w:val="MastHeadMemorandum"/>
            </w:pPr>
            <w:r>
              <w:t>-M-E-M-O-R-A-N-D-U-M-</w:t>
            </w:r>
          </w:p>
          <w:p w14:paraId="10C23A16" w14:textId="77777777" w:rsidR="007C0528" w:rsidRDefault="007C0528">
            <w:pPr>
              <w:pStyle w:val="MemoHeading"/>
            </w:pPr>
          </w:p>
        </w:tc>
      </w:tr>
      <w:tr w:rsidR="007C0528" w14:paraId="124569A8"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245BEBC8"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75712FD8" w14:textId="77777777" w:rsidR="007C0528" w:rsidRDefault="00453C48">
            <w:pPr>
              <w:pStyle w:val="MemoHeading"/>
            </w:pPr>
            <w:bookmarkStart w:id="1" w:name="FilingDate"/>
            <w:r w:rsidRPr="00E34A61">
              <w:t>April 23, 2020</w:t>
            </w:r>
            <w:bookmarkEnd w:id="1"/>
          </w:p>
        </w:tc>
      </w:tr>
      <w:tr w:rsidR="007C0528" w14:paraId="52354E43" w14:textId="77777777">
        <w:tc>
          <w:tcPr>
            <w:tcW w:w="1254" w:type="dxa"/>
            <w:tcBorders>
              <w:top w:val="nil"/>
              <w:left w:val="nil"/>
              <w:bottom w:val="nil"/>
              <w:right w:val="nil"/>
            </w:tcBorders>
            <w:shd w:val="clear" w:color="auto" w:fill="auto"/>
            <w:tcMar>
              <w:top w:w="288" w:type="dxa"/>
              <w:bottom w:w="0" w:type="dxa"/>
              <w:right w:w="0" w:type="dxa"/>
            </w:tcMar>
          </w:tcPr>
          <w:p w14:paraId="0BF312FF"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072C86A0" w14:textId="77777777" w:rsidR="007C0528" w:rsidRDefault="007C0528" w:rsidP="0093658B">
            <w:pPr>
              <w:pStyle w:val="MemoHeading"/>
            </w:pPr>
            <w:r>
              <w:t>Office of Commission Clerk (</w:t>
            </w:r>
            <w:r w:rsidR="004E69B5">
              <w:t>Teitzman</w:t>
            </w:r>
            <w:r>
              <w:t>)</w:t>
            </w:r>
          </w:p>
        </w:tc>
      </w:tr>
      <w:tr w:rsidR="007C0528" w14:paraId="2D9E14F9" w14:textId="77777777">
        <w:tc>
          <w:tcPr>
            <w:tcW w:w="1254" w:type="dxa"/>
            <w:tcBorders>
              <w:top w:val="nil"/>
              <w:left w:val="nil"/>
              <w:bottom w:val="nil"/>
              <w:right w:val="nil"/>
            </w:tcBorders>
            <w:shd w:val="clear" w:color="auto" w:fill="auto"/>
            <w:tcMar>
              <w:top w:w="288" w:type="dxa"/>
              <w:right w:w="0" w:type="dxa"/>
            </w:tcMar>
          </w:tcPr>
          <w:p w14:paraId="62084BA3"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734A8A3F" w14:textId="77777777" w:rsidR="00453C48" w:rsidRDefault="00453C48">
            <w:pPr>
              <w:pStyle w:val="MemoHeading"/>
            </w:pPr>
            <w:bookmarkStart w:id="2" w:name="From"/>
            <w:r>
              <w:t>Division of Account</w:t>
            </w:r>
            <w:r w:rsidR="00B41F02">
              <w:t>ing and Finance (Higgins</w:t>
            </w:r>
            <w:r>
              <w:t>)</w:t>
            </w:r>
          </w:p>
          <w:p w14:paraId="0DA69185" w14:textId="73533E40" w:rsidR="00E34A61" w:rsidRDefault="00464A5B">
            <w:pPr>
              <w:pStyle w:val="MemoHeading"/>
            </w:pPr>
            <w:r>
              <w:t>Division of Economics (Costo</w:t>
            </w:r>
            <w:r w:rsidR="00CD3B0E">
              <w:t>n</w:t>
            </w:r>
            <w:r>
              <w:t>, Draper</w:t>
            </w:r>
            <w:r w:rsidR="00E34A61" w:rsidRPr="00B264DF">
              <w:t>)</w:t>
            </w:r>
          </w:p>
          <w:p w14:paraId="4A294DE5" w14:textId="77777777" w:rsidR="007C0528" w:rsidRDefault="00453C48">
            <w:pPr>
              <w:pStyle w:val="MemoHeading"/>
            </w:pPr>
            <w:r>
              <w:t>Office of the General Counsel (</w:t>
            </w:r>
            <w:proofErr w:type="spellStart"/>
            <w:r>
              <w:t>Brownless</w:t>
            </w:r>
            <w:proofErr w:type="spellEnd"/>
            <w:r>
              <w:t>)</w:t>
            </w:r>
            <w:bookmarkEnd w:id="2"/>
          </w:p>
        </w:tc>
      </w:tr>
      <w:tr w:rsidR="007C0528" w14:paraId="42173700" w14:textId="77777777">
        <w:tc>
          <w:tcPr>
            <w:tcW w:w="1254" w:type="dxa"/>
            <w:tcBorders>
              <w:top w:val="nil"/>
              <w:left w:val="nil"/>
              <w:bottom w:val="nil"/>
              <w:right w:val="nil"/>
            </w:tcBorders>
            <w:shd w:val="clear" w:color="auto" w:fill="auto"/>
            <w:tcMar>
              <w:top w:w="288" w:type="dxa"/>
              <w:right w:w="0" w:type="dxa"/>
            </w:tcMar>
          </w:tcPr>
          <w:p w14:paraId="24975293"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5C479B21" w14:textId="77777777" w:rsidR="007C0528" w:rsidRDefault="00453C48">
            <w:pPr>
              <w:pStyle w:val="MemoHeadingRe"/>
            </w:pPr>
            <w:bookmarkStart w:id="3" w:name="Re"/>
            <w:r>
              <w:t>Docket No. 20200001-EI – Fuel and purchased power cost recovery clause with generating performance incentive factor.</w:t>
            </w:r>
            <w:bookmarkEnd w:id="3"/>
          </w:p>
        </w:tc>
      </w:tr>
      <w:tr w:rsidR="007C0528" w14:paraId="12682DFC" w14:textId="77777777">
        <w:tc>
          <w:tcPr>
            <w:tcW w:w="1254" w:type="dxa"/>
            <w:tcBorders>
              <w:top w:val="nil"/>
              <w:left w:val="nil"/>
              <w:bottom w:val="nil"/>
              <w:right w:val="nil"/>
            </w:tcBorders>
            <w:shd w:val="clear" w:color="auto" w:fill="auto"/>
            <w:tcMar>
              <w:top w:w="288" w:type="dxa"/>
              <w:bottom w:w="0" w:type="dxa"/>
              <w:right w:w="0" w:type="dxa"/>
            </w:tcMar>
          </w:tcPr>
          <w:p w14:paraId="0FA5D810"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685EA837" w14:textId="6E0605DC" w:rsidR="007C0528" w:rsidRDefault="00453C48" w:rsidP="0080049F">
            <w:pPr>
              <w:pStyle w:val="MemoHeading"/>
            </w:pPr>
            <w:bookmarkStart w:id="4" w:name="AgendaDate"/>
            <w:r w:rsidRPr="00CF45EE">
              <w:t>04/28/20</w:t>
            </w:r>
            <w:bookmarkEnd w:id="4"/>
            <w:r w:rsidR="007C0528" w:rsidRPr="00CF45EE">
              <w:t xml:space="preserve"> – </w:t>
            </w:r>
            <w:bookmarkStart w:id="5" w:name="PermittedStatus"/>
            <w:r w:rsidRPr="00CF45EE">
              <w:t>Specia</w:t>
            </w:r>
            <w:r w:rsidR="00D36C1B">
              <w:t>l Agenda</w:t>
            </w:r>
            <w:r w:rsidR="0080049F">
              <w:t xml:space="preserve"> </w:t>
            </w:r>
            <w:r w:rsidR="0080049F" w:rsidRPr="0080049F">
              <w:t>–</w:t>
            </w:r>
            <w:r w:rsidRPr="0080049F">
              <w:t xml:space="preserve"> Inte</w:t>
            </w:r>
            <w:r>
              <w:t>rested Persons May Participate</w:t>
            </w:r>
            <w:bookmarkEnd w:id="5"/>
          </w:p>
        </w:tc>
      </w:tr>
      <w:tr w:rsidR="007C0528" w14:paraId="0C7F2107" w14:textId="77777777">
        <w:tc>
          <w:tcPr>
            <w:tcW w:w="3690" w:type="dxa"/>
            <w:gridSpan w:val="3"/>
            <w:tcBorders>
              <w:top w:val="nil"/>
              <w:left w:val="nil"/>
              <w:bottom w:val="nil"/>
              <w:right w:val="nil"/>
            </w:tcBorders>
            <w:shd w:val="clear" w:color="auto" w:fill="auto"/>
            <w:tcMar>
              <w:top w:w="288" w:type="dxa"/>
              <w:bottom w:w="0" w:type="dxa"/>
              <w:right w:w="0" w:type="dxa"/>
            </w:tcMar>
          </w:tcPr>
          <w:p w14:paraId="41B8D485"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6ABDC017" w14:textId="77777777" w:rsidR="007C0528" w:rsidRDefault="00453C48">
            <w:pPr>
              <w:pStyle w:val="MemoHeading"/>
            </w:pPr>
            <w:bookmarkStart w:id="6" w:name="CommissionersAssigned"/>
            <w:r>
              <w:t>All Commissioners</w:t>
            </w:r>
            <w:bookmarkEnd w:id="6"/>
          </w:p>
        </w:tc>
      </w:tr>
      <w:tr w:rsidR="007C0528" w14:paraId="5044A0F2" w14:textId="77777777">
        <w:tc>
          <w:tcPr>
            <w:tcW w:w="3690" w:type="dxa"/>
            <w:gridSpan w:val="3"/>
            <w:tcBorders>
              <w:top w:val="nil"/>
              <w:left w:val="nil"/>
              <w:bottom w:val="nil"/>
              <w:right w:val="nil"/>
            </w:tcBorders>
            <w:shd w:val="clear" w:color="auto" w:fill="auto"/>
            <w:tcMar>
              <w:top w:w="288" w:type="dxa"/>
              <w:bottom w:w="0" w:type="dxa"/>
              <w:right w:w="0" w:type="dxa"/>
            </w:tcMar>
          </w:tcPr>
          <w:p w14:paraId="0422C7E3"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455B07BC" w14:textId="77777777" w:rsidR="007C0528" w:rsidRDefault="00453C48">
            <w:pPr>
              <w:pStyle w:val="MemoHeading"/>
            </w:pPr>
            <w:bookmarkStart w:id="7" w:name="PrehearingOfficer"/>
            <w:r>
              <w:t>Fay</w:t>
            </w:r>
            <w:bookmarkEnd w:id="7"/>
          </w:p>
        </w:tc>
      </w:tr>
      <w:tr w:rsidR="007C0528" w14:paraId="74A68411"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73DF4219"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56F79F48" w14:textId="77777777" w:rsidR="007C0528" w:rsidRDefault="00453C48">
            <w:pPr>
              <w:pStyle w:val="MemoHeading"/>
            </w:pPr>
            <w:bookmarkStart w:id="9" w:name="CriticalDates"/>
            <w:r>
              <w:t>None</w:t>
            </w:r>
            <w:bookmarkEnd w:id="9"/>
          </w:p>
        </w:tc>
      </w:tr>
      <w:tr w:rsidR="007C0528" w14:paraId="75C0C4FE"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33256422"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3C7F2BD1" w14:textId="77777777" w:rsidR="007C0528" w:rsidRDefault="00453C48">
            <w:pPr>
              <w:pStyle w:val="MemoHeading"/>
            </w:pPr>
            <w:bookmarkStart w:id="10" w:name="SpecialInstructions"/>
            <w:r>
              <w:t>None</w:t>
            </w:r>
            <w:bookmarkEnd w:id="10"/>
          </w:p>
        </w:tc>
      </w:tr>
    </w:tbl>
    <w:p w14:paraId="7F523CD4" w14:textId="77777777" w:rsidR="007C0528" w:rsidRDefault="007C0528">
      <w:pPr>
        <w:pStyle w:val="BodyText"/>
      </w:pPr>
    </w:p>
    <w:p w14:paraId="10F49B43"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12F511C4" w14:textId="6FD373E2" w:rsidR="00A96CBB" w:rsidRDefault="00A96CBB" w:rsidP="00A96CBB">
      <w:pPr>
        <w:jc w:val="both"/>
      </w:pPr>
      <w:r w:rsidRPr="008609F9">
        <w:t xml:space="preserve">From March 25, 2020, through April 2, 2020, </w:t>
      </w:r>
      <w:r w:rsidR="00F66A7A">
        <w:t>the four</w:t>
      </w:r>
      <w:r w:rsidRPr="008609F9">
        <w:t xml:space="preserve"> investor-owned utilities (IOUs) in the</w:t>
      </w:r>
      <w:r w:rsidR="00F66A7A">
        <w:t xml:space="preserve"> </w:t>
      </w:r>
      <w:r w:rsidRPr="008609F9">
        <w:t>State of F</w:t>
      </w:r>
      <w:r w:rsidRPr="00211791">
        <w:t>lorida</w:t>
      </w:r>
      <w:r w:rsidR="00F66A7A" w:rsidRPr="00211791">
        <w:t xml:space="preserve"> that generate their own electricity</w:t>
      </w:r>
      <w:r w:rsidRPr="00211791">
        <w:t xml:space="preserve"> filed for mid-course corrections of their currently-ap</w:t>
      </w:r>
      <w:r w:rsidR="00ED66BC" w:rsidRPr="00211791">
        <w:t>proved fuel costs/factors</w:t>
      </w:r>
      <w:r w:rsidRPr="00211791">
        <w:t>.</w:t>
      </w:r>
      <w:r w:rsidRPr="00211791">
        <w:rPr>
          <w:vertAlign w:val="superscript"/>
        </w:rPr>
        <w:footnoteReference w:id="1"/>
      </w:r>
      <w:r w:rsidRPr="00211791">
        <w:t xml:space="preserve"> These</w:t>
      </w:r>
      <w:r>
        <w:t xml:space="preserve"> m</w:t>
      </w:r>
      <w:r w:rsidRPr="00DF41B1">
        <w:t>id-course correction</w:t>
      </w:r>
      <w:r>
        <w:t xml:space="preserve"> petitions</w:t>
      </w:r>
      <w:r w:rsidRPr="00DF41B1">
        <w:t xml:space="preserve"> </w:t>
      </w:r>
      <w:r>
        <w:t>wer</w:t>
      </w:r>
      <w:r w:rsidRPr="00DF41B1">
        <w:t>e</w:t>
      </w:r>
      <w:r w:rsidR="00BE3161">
        <w:t xml:space="preserve"> filed</w:t>
      </w:r>
      <w:r>
        <w:t xml:space="preserve"> and</w:t>
      </w:r>
      <w:r w:rsidR="00BE3161">
        <w:t xml:space="preserve"> </w:t>
      </w:r>
      <w:r w:rsidR="00B41F02">
        <w:t xml:space="preserve">are </w:t>
      </w:r>
      <w:r>
        <w:t xml:space="preserve">being </w:t>
      </w:r>
      <w:r w:rsidRPr="00DF41B1">
        <w:t>addressed as part of the Florida Public Service Commission’s (Commission) annual fuel and purchased power cost recovery (fuel clause) docket</w:t>
      </w:r>
      <w:r>
        <w:t>.</w:t>
      </w:r>
    </w:p>
    <w:p w14:paraId="5EB73710" w14:textId="77777777" w:rsidR="00A96CBB" w:rsidRPr="00A96CBB" w:rsidRDefault="00A96CBB" w:rsidP="00A96CBB">
      <w:pPr>
        <w:jc w:val="both"/>
        <w:rPr>
          <w:bCs/>
          <w:iCs/>
        </w:rPr>
      </w:pPr>
    </w:p>
    <w:p w14:paraId="35C836C2" w14:textId="77777777" w:rsidR="00A96CBB" w:rsidRDefault="00A96CBB" w:rsidP="00A96CBB">
      <w:pPr>
        <w:jc w:val="both"/>
        <w:rPr>
          <w:rFonts w:ascii="Arial" w:hAnsi="Arial" w:cs="Arial"/>
          <w:b/>
          <w:bCs/>
          <w:i/>
          <w:iCs/>
        </w:rPr>
      </w:pPr>
    </w:p>
    <w:p w14:paraId="781BBC45" w14:textId="77777777" w:rsidR="00D36C1B" w:rsidRDefault="00D36C1B" w:rsidP="00A96CBB">
      <w:pPr>
        <w:jc w:val="both"/>
        <w:rPr>
          <w:rFonts w:ascii="Arial" w:hAnsi="Arial" w:cs="Arial"/>
          <w:b/>
          <w:bCs/>
          <w:i/>
          <w:iCs/>
        </w:rPr>
      </w:pPr>
    </w:p>
    <w:p w14:paraId="5CE97110" w14:textId="77777777" w:rsidR="001B4ED1" w:rsidRDefault="001B4ED1" w:rsidP="00A96CBB">
      <w:pPr>
        <w:jc w:val="both"/>
        <w:rPr>
          <w:rFonts w:ascii="Arial" w:hAnsi="Arial" w:cs="Arial"/>
          <w:b/>
          <w:bCs/>
          <w:i/>
          <w:iCs/>
        </w:rPr>
      </w:pPr>
    </w:p>
    <w:p w14:paraId="02A362AF" w14:textId="77777777" w:rsidR="00A96CBB" w:rsidRDefault="00A96CBB" w:rsidP="00A96CBB">
      <w:pPr>
        <w:jc w:val="both"/>
        <w:rPr>
          <w:rFonts w:ascii="Arial" w:hAnsi="Arial" w:cs="Arial"/>
          <w:b/>
          <w:bCs/>
          <w:i/>
          <w:iCs/>
        </w:rPr>
      </w:pPr>
    </w:p>
    <w:p w14:paraId="510D8E51" w14:textId="77777777" w:rsidR="00A96CBB" w:rsidRDefault="00A96CBB" w:rsidP="00A96CBB">
      <w:pPr>
        <w:jc w:val="both"/>
        <w:rPr>
          <w:rFonts w:ascii="Arial" w:hAnsi="Arial" w:cs="Arial"/>
          <w:b/>
          <w:bCs/>
          <w:i/>
          <w:iCs/>
        </w:rPr>
      </w:pPr>
      <w:r>
        <w:rPr>
          <w:rFonts w:ascii="Arial" w:hAnsi="Arial" w:cs="Arial"/>
          <w:b/>
          <w:bCs/>
          <w:i/>
          <w:iCs/>
        </w:rPr>
        <w:lastRenderedPageBreak/>
        <w:t>Mid-Course Corrections</w:t>
      </w:r>
    </w:p>
    <w:p w14:paraId="2C06E2D2" w14:textId="310B0EAD" w:rsidR="00A96CBB" w:rsidRDefault="00D36C1B" w:rsidP="00A96CBB">
      <w:pPr>
        <w:jc w:val="both"/>
      </w:pPr>
      <w:r w:rsidRPr="00D36C1B">
        <w:rPr>
          <w:bCs/>
        </w:rPr>
        <w:t>Mid-course corrections are part of the fuel clause proceeding, and such corrections are used by the Commission between fuel clause hearings whenever costs deviate from revenues by a significant margin. Petitions for mid-course corrections to fuel factors are addressed by Rule 25-6.0424, Florida Administrative Code (F.A.C.). Under this rule, a utility must notify the Commission whenever it expects to experience an under-recovery or over-recovery greater than 10 percent. Pursuant to Rule 25-6.0424, F.A.C., the mid-course percentage is the estimated end-of-period total net true-up amount divided by the current period’s total actual and estimated jurisdictional fuel revenue applicable to period amount.  Mid-course corrections are considered preliminary procedural decisions, and any over-recoveries or under-recoveries caused by or resulting from the Commission-approved adjusted fuel factors may be included in the following year’s fuel factors.</w:t>
      </w:r>
      <w:r w:rsidR="00A96CBB">
        <w:t xml:space="preserve"> </w:t>
      </w:r>
      <w:r w:rsidR="00A96CBB" w:rsidRPr="00942F63">
        <w:t>In this instance, the propose</w:t>
      </w:r>
      <w:r w:rsidR="00A96CBB">
        <w:t>d</w:t>
      </w:r>
      <w:r w:rsidR="00A96CBB" w:rsidRPr="00942F63">
        <w:t xml:space="preserve"> revisions to current fuel cos</w:t>
      </w:r>
      <w:r w:rsidR="00A96CBB">
        <w:t>t recovery levels</w:t>
      </w:r>
      <w:r w:rsidR="00A96CBB" w:rsidRPr="00942F63">
        <w:t xml:space="preserve"> are being driven by</w:t>
      </w:r>
      <w:r w:rsidR="000042A2">
        <w:t xml:space="preserve"> a</w:t>
      </w:r>
      <w:r w:rsidR="00A96CBB">
        <w:t xml:space="preserve"> </w:t>
      </w:r>
      <w:r w:rsidR="000042A2">
        <w:t>significant decline</w:t>
      </w:r>
      <w:r w:rsidR="00A96CBB" w:rsidRPr="00942F63">
        <w:t xml:space="preserve"> </w:t>
      </w:r>
      <w:r w:rsidR="00A96CBB">
        <w:t>in</w:t>
      </w:r>
      <w:r w:rsidR="00A96CBB" w:rsidRPr="00942F63">
        <w:t xml:space="preserve"> </w:t>
      </w:r>
      <w:r w:rsidR="00A96CBB">
        <w:t xml:space="preserve">the </w:t>
      </w:r>
      <w:r w:rsidR="00A96CBB" w:rsidRPr="00942F63">
        <w:t>market-based pric</w:t>
      </w:r>
      <w:r w:rsidR="00A96CBB">
        <w:t>e</w:t>
      </w:r>
      <w:r w:rsidR="00A96CBB" w:rsidRPr="00942F63">
        <w:t xml:space="preserve"> for natural gas.</w:t>
      </w:r>
      <w:r w:rsidR="00B41F02">
        <w:t xml:space="preserve"> </w:t>
      </w:r>
      <w:r w:rsidR="00B41F02" w:rsidRPr="00B41F02">
        <w:t>Rule 25-6.0424(2)</w:t>
      </w:r>
      <w:r w:rsidR="000A760D">
        <w:t>, F.A.C.</w:t>
      </w:r>
      <w:r w:rsidR="002C7183">
        <w:t>,</w:t>
      </w:r>
      <w:r w:rsidR="00B41F02" w:rsidRPr="00B41F02">
        <w:t xml:space="preserve"> does not require an under</w:t>
      </w:r>
      <w:r w:rsidR="000042A2">
        <w:t>-</w:t>
      </w:r>
      <w:r w:rsidR="00E63519">
        <w:t>recovery</w:t>
      </w:r>
      <w:r w:rsidR="00B41F02" w:rsidRPr="00B41F02">
        <w:t xml:space="preserve"> or over-recovery of 10 pe</w:t>
      </w:r>
      <w:r w:rsidR="00480772">
        <w:t>rcent for the Commission to approve</w:t>
      </w:r>
      <w:r w:rsidR="00B41F02" w:rsidRPr="00B41F02">
        <w:t xml:space="preserve"> a mid-course correction.</w:t>
      </w:r>
    </w:p>
    <w:p w14:paraId="1F38628A" w14:textId="77777777" w:rsidR="00A96CBB" w:rsidRDefault="00A96CBB" w:rsidP="00A96CBB">
      <w:pPr>
        <w:jc w:val="both"/>
      </w:pPr>
    </w:p>
    <w:p w14:paraId="321EF37F" w14:textId="4F773EB8" w:rsidR="00B264DF" w:rsidRPr="00211791" w:rsidRDefault="00A96CBB" w:rsidP="00A96CBB">
      <w:pPr>
        <w:jc w:val="both"/>
        <w:rPr>
          <w:bCs/>
        </w:rPr>
      </w:pPr>
      <w:r w:rsidRPr="00CC039E">
        <w:rPr>
          <w:bCs/>
        </w:rPr>
        <w:t>The monthly natural gas price at the time 2020 projec</w:t>
      </w:r>
      <w:r w:rsidR="000042A2">
        <w:rPr>
          <w:bCs/>
        </w:rPr>
        <w:t>tions were filed in September</w:t>
      </w:r>
      <w:r w:rsidRPr="00CC039E">
        <w:rPr>
          <w:bCs/>
        </w:rPr>
        <w:t xml:space="preserve"> 2019 was $2.56 per Million</w:t>
      </w:r>
      <w:r>
        <w:rPr>
          <w:bCs/>
        </w:rPr>
        <w:t xml:space="preserve"> </w:t>
      </w:r>
      <w:r w:rsidRPr="009052C4">
        <w:rPr>
          <w:bCs/>
        </w:rPr>
        <w:t>British thermal unit</w:t>
      </w:r>
      <w:r w:rsidR="000A760D">
        <w:rPr>
          <w:bCs/>
        </w:rPr>
        <w:t>s</w:t>
      </w:r>
      <w:r>
        <w:rPr>
          <w:bCs/>
        </w:rPr>
        <w:t xml:space="preserve"> (MMBtu).</w:t>
      </w:r>
      <w:r>
        <w:rPr>
          <w:rStyle w:val="FootnoteReference"/>
          <w:bCs/>
        </w:rPr>
        <w:footnoteReference w:id="2"/>
      </w:r>
      <w:r>
        <w:rPr>
          <w:bCs/>
        </w:rPr>
        <w:t xml:space="preserve"> Four months later in January 2020, or in the first mont</w:t>
      </w:r>
      <w:r w:rsidRPr="00211791">
        <w:rPr>
          <w:bCs/>
        </w:rPr>
        <w:t xml:space="preserve">h when new rates of the 2020 clause cycle became effective, the monthly spot price was down 21 percent, falling to $2.02 per MMBtu. The forward prices currently being quoted on The New York Mercantile Exchange (NYMEX) for all months through the end of the third-quarter </w:t>
      </w:r>
      <w:proofErr w:type="gramStart"/>
      <w:r w:rsidRPr="00211791">
        <w:rPr>
          <w:bCs/>
        </w:rPr>
        <w:t>2020,</w:t>
      </w:r>
      <w:proofErr w:type="gramEnd"/>
      <w:r w:rsidRPr="00211791">
        <w:rPr>
          <w:bCs/>
        </w:rPr>
        <w:t xml:space="preserve"> remain below $2.20 per MMBtu (at Henry Hub) as of April </w:t>
      </w:r>
      <w:proofErr w:type="spellStart"/>
      <w:r w:rsidRPr="00211791">
        <w:rPr>
          <w:bCs/>
        </w:rPr>
        <w:t>l0</w:t>
      </w:r>
      <w:proofErr w:type="spellEnd"/>
      <w:r w:rsidRPr="00211791">
        <w:rPr>
          <w:bCs/>
        </w:rPr>
        <w:t>, 2020.</w:t>
      </w:r>
      <w:r w:rsidRPr="00211791">
        <w:rPr>
          <w:rStyle w:val="FootnoteReference"/>
          <w:bCs/>
        </w:rPr>
        <w:footnoteReference w:id="3"/>
      </w:r>
      <w:r w:rsidR="00B264DF" w:rsidRPr="00211791">
        <w:rPr>
          <w:bCs/>
        </w:rPr>
        <w:t xml:space="preserve"> </w:t>
      </w:r>
      <w:r w:rsidR="00F66A7A" w:rsidRPr="00211791">
        <w:t>Staff notes these</w:t>
      </w:r>
      <w:r w:rsidR="00B264DF" w:rsidRPr="00211791">
        <w:t xml:space="preserve"> </w:t>
      </w:r>
      <w:r w:rsidR="00F66A7A" w:rsidRPr="00211791">
        <w:t xml:space="preserve">quoted </w:t>
      </w:r>
      <w:r w:rsidR="00B264DF" w:rsidRPr="00211791">
        <w:t xml:space="preserve">spot market prices are lower than the utility-specific figures discussed </w:t>
      </w:r>
      <w:r w:rsidR="00E63519" w:rsidRPr="00211791">
        <w:t>later</w:t>
      </w:r>
      <w:r w:rsidR="00B264DF" w:rsidRPr="00211791">
        <w:t xml:space="preserve"> in the recommendation due to </w:t>
      </w:r>
      <w:r w:rsidR="00607C1B" w:rsidRPr="00211791">
        <w:t>the addition of</w:t>
      </w:r>
      <w:r w:rsidR="00B264DF" w:rsidRPr="00211791">
        <w:t xml:space="preserve"> transportation</w:t>
      </w:r>
      <w:r w:rsidR="00ED66BC" w:rsidRPr="00211791">
        <w:t xml:space="preserve"> and other</w:t>
      </w:r>
      <w:r w:rsidR="00B264DF" w:rsidRPr="00211791">
        <w:t xml:space="preserve"> c</w:t>
      </w:r>
      <w:r w:rsidR="002C7183" w:rsidRPr="00211791">
        <w:t>osts to the utility figures</w:t>
      </w:r>
      <w:r w:rsidR="00B264DF" w:rsidRPr="00211791">
        <w:t>.</w:t>
      </w:r>
    </w:p>
    <w:p w14:paraId="2F5FDDC8" w14:textId="77777777" w:rsidR="00A96CBB" w:rsidRPr="00211791" w:rsidRDefault="00A96CBB" w:rsidP="00A96CBB">
      <w:pPr>
        <w:jc w:val="both"/>
        <w:rPr>
          <w:bCs/>
        </w:rPr>
      </w:pPr>
      <w:r w:rsidRPr="00211791">
        <w:rPr>
          <w:bCs/>
        </w:rPr>
        <w:t xml:space="preserve"> </w:t>
      </w:r>
    </w:p>
    <w:p w14:paraId="0BCC064B" w14:textId="2131D476" w:rsidR="00A96CBB" w:rsidRDefault="00A96CBB" w:rsidP="00A96CBB">
      <w:pPr>
        <w:jc w:val="both"/>
      </w:pPr>
      <w:r w:rsidRPr="00211791">
        <w:t>In t</w:t>
      </w:r>
      <w:r w:rsidRPr="00211791">
        <w:rPr>
          <w:shd w:val="clear" w:color="auto" w:fill="FFFFFF" w:themeFill="background1"/>
        </w:rPr>
        <w:t xml:space="preserve">his </w:t>
      </w:r>
      <w:r w:rsidR="00E22436" w:rsidRPr="00211791">
        <w:rPr>
          <w:shd w:val="clear" w:color="auto" w:fill="FFFFFF" w:themeFill="background1"/>
        </w:rPr>
        <w:t>proceeding, t</w:t>
      </w:r>
      <w:r w:rsidRPr="00211791">
        <w:rPr>
          <w:shd w:val="clear" w:color="auto" w:fill="FFFFFF" w:themeFill="background1"/>
        </w:rPr>
        <w:t xml:space="preserve">he Commission is being asked to </w:t>
      </w:r>
      <w:r w:rsidR="00E22436" w:rsidRPr="00211791">
        <w:rPr>
          <w:shd w:val="clear" w:color="auto" w:fill="FFFFFF" w:themeFill="background1"/>
        </w:rPr>
        <w:t>redu</w:t>
      </w:r>
      <w:r w:rsidR="00654FE3" w:rsidRPr="00211791">
        <w:rPr>
          <w:shd w:val="clear" w:color="auto" w:fill="FFFFFF" w:themeFill="background1"/>
        </w:rPr>
        <w:t xml:space="preserve">ce the expected </w:t>
      </w:r>
      <w:r w:rsidR="00ED66BC" w:rsidRPr="00211791">
        <w:rPr>
          <w:shd w:val="clear" w:color="auto" w:fill="FFFFFF" w:themeFill="background1"/>
        </w:rPr>
        <w:t>fuel and capacity costs to customers</w:t>
      </w:r>
      <w:r w:rsidR="00E22436" w:rsidRPr="00211791">
        <w:rPr>
          <w:shd w:val="clear" w:color="auto" w:fill="FFFFFF" w:themeFill="background1"/>
        </w:rPr>
        <w:t xml:space="preserve">. </w:t>
      </w:r>
      <w:r w:rsidRPr="00211791">
        <w:rPr>
          <w:shd w:val="clear" w:color="auto" w:fill="FFFFFF" w:themeFill="background1"/>
        </w:rPr>
        <w:t>Specific treatment of the projected fuel mid-course correction over</w:t>
      </w:r>
      <w:r w:rsidRPr="00211791">
        <w:t>-recoveries further described below varies by utility; however, all are requesting approval of</w:t>
      </w:r>
      <w:r w:rsidR="00FA646D" w:rsidRPr="00211791">
        <w:t xml:space="preserve"> an accelerated </w:t>
      </w:r>
      <w:r w:rsidRPr="00211791">
        <w:t xml:space="preserve">method of </w:t>
      </w:r>
      <w:proofErr w:type="gramStart"/>
      <w:r w:rsidRPr="00211791">
        <w:t>flowing</w:t>
      </w:r>
      <w:proofErr w:type="gramEnd"/>
      <w:r w:rsidRPr="00211791">
        <w:t xml:space="preserve"> the projected over-recoveries of fuel and capacity charges to their respective customers. The “lump sum” approach of </w:t>
      </w:r>
      <w:proofErr w:type="gramStart"/>
      <w:r w:rsidRPr="00211791">
        <w:t>flo</w:t>
      </w:r>
      <w:r w:rsidR="008D5305" w:rsidRPr="00211791">
        <w:t>wing</w:t>
      </w:r>
      <w:proofErr w:type="gramEnd"/>
      <w:r w:rsidR="008D5305" w:rsidRPr="00211791">
        <w:t xml:space="preserve"> the projected over-recoveries</w:t>
      </w:r>
      <w:r w:rsidRPr="00211791">
        <w:t xml:space="preserve"> is meant to aid in counteracting the adverse economic conditions resulting from the Coronavirus Disease 2019 (</w:t>
      </w:r>
      <w:proofErr w:type="spellStart"/>
      <w:r w:rsidRPr="00211791">
        <w:t>COVID</w:t>
      </w:r>
      <w:proofErr w:type="spellEnd"/>
      <w:r w:rsidRPr="00211791">
        <w:t>-19) global pandemic.</w:t>
      </w:r>
      <w:r w:rsidRPr="00211791">
        <w:rPr>
          <w:rStyle w:val="FootnoteReference"/>
        </w:rPr>
        <w:footnoteReference w:id="4"/>
      </w:r>
      <w:r w:rsidR="00D36C1B" w:rsidRPr="00211791">
        <w:t xml:space="preserve"> T</w:t>
      </w:r>
      <w:r w:rsidRPr="00211791">
        <w:t>h</w:t>
      </w:r>
      <w:r w:rsidR="008D5305" w:rsidRPr="00211791">
        <w:t>rough</w:t>
      </w:r>
      <w:r w:rsidRPr="00211791">
        <w:t xml:space="preserve">out this recommendation, </w:t>
      </w:r>
      <w:r w:rsidR="00D36C1B" w:rsidRPr="00211791">
        <w:t xml:space="preserve">staff </w:t>
      </w:r>
      <w:r w:rsidRPr="00211791">
        <w:t>may refer to the mid-course correction dollars being flowed to customers in a non-</w:t>
      </w:r>
      <w:proofErr w:type="spellStart"/>
      <w:r w:rsidRPr="00211791">
        <w:t>levelized</w:t>
      </w:r>
      <w:proofErr w:type="spellEnd"/>
      <w:r w:rsidRPr="00211791">
        <w:t xml:space="preserve"> manner as a “bill credit.” However, the proposed approach</w:t>
      </w:r>
      <w:r w:rsidR="008D5305" w:rsidRPr="00211791">
        <w:t>es simply effectuate</w:t>
      </w:r>
      <w:r w:rsidRPr="00211791">
        <w:t xml:space="preserve"> flowing all or a majority of the </w:t>
      </w:r>
      <w:r w:rsidRPr="00211791">
        <w:rPr>
          <w:shd w:val="clear" w:color="auto" w:fill="FFFFFF" w:themeFill="background1"/>
        </w:rPr>
        <w:t>mid-course correction amounts</w:t>
      </w:r>
      <w:r w:rsidRPr="00211791">
        <w:t xml:space="preserve"> in one- or three-month timeframes, rather than the standard approach of spre</w:t>
      </w:r>
      <w:r w:rsidR="008D5305" w:rsidRPr="00211791">
        <w:t>ading the total amount over all</w:t>
      </w:r>
      <w:r w:rsidRPr="00211791">
        <w:t xml:space="preserve"> remaining months in a period.</w:t>
      </w:r>
      <w:r w:rsidR="00ED66BC" w:rsidRPr="00211791">
        <w:t xml:space="preserve"> In this instance, </w:t>
      </w:r>
      <w:r w:rsidR="00526437" w:rsidRPr="00211791">
        <w:t>the standard</w:t>
      </w:r>
      <w:r w:rsidR="00526437" w:rsidRPr="00526437">
        <w:rPr>
          <w:highlight w:val="yellow"/>
        </w:rPr>
        <w:t xml:space="preserve"> </w:t>
      </w:r>
      <w:r w:rsidR="00526437" w:rsidRPr="00211791">
        <w:lastRenderedPageBreak/>
        <w:t xml:space="preserve">approach, including normal noticing timeframes, would be to flow the total mid-course correction amount </w:t>
      </w:r>
      <w:r w:rsidR="00211791" w:rsidRPr="00211791">
        <w:t xml:space="preserve">ratably </w:t>
      </w:r>
      <w:r w:rsidR="00805D15" w:rsidRPr="00211791">
        <w:t>over</w:t>
      </w:r>
      <w:r w:rsidR="00526437" w:rsidRPr="00211791">
        <w:t xml:space="preserve"> </w:t>
      </w:r>
      <w:r w:rsidR="00805D15" w:rsidRPr="00211791">
        <w:t xml:space="preserve">the </w:t>
      </w:r>
      <w:r w:rsidR="00526437" w:rsidRPr="00211791">
        <w:t>June through December</w:t>
      </w:r>
      <w:r w:rsidR="00805D15" w:rsidRPr="00211791">
        <w:t xml:space="preserve"> time period</w:t>
      </w:r>
      <w:r w:rsidR="00526437" w:rsidRPr="00211791">
        <w:t>.</w:t>
      </w:r>
      <w:r w:rsidR="00805D15">
        <w:t xml:space="preserve"> </w:t>
      </w:r>
    </w:p>
    <w:p w14:paraId="70428B2C" w14:textId="77777777" w:rsidR="000042A2" w:rsidRPr="00E22436" w:rsidRDefault="000042A2" w:rsidP="00A96CBB">
      <w:pPr>
        <w:jc w:val="both"/>
        <w:rPr>
          <w:highlight w:val="yellow"/>
          <w:shd w:val="clear" w:color="auto" w:fill="FFFFFF" w:themeFill="background1"/>
        </w:rPr>
      </w:pPr>
    </w:p>
    <w:p w14:paraId="2498C4F5" w14:textId="77777777" w:rsidR="00A96CBB" w:rsidRDefault="00A96CBB" w:rsidP="00A96CBB">
      <w:pPr>
        <w:jc w:val="both"/>
        <w:rPr>
          <w:rFonts w:ascii="Arial" w:hAnsi="Arial" w:cs="Arial"/>
          <w:b/>
          <w:bCs/>
          <w:i/>
          <w:iCs/>
        </w:rPr>
      </w:pPr>
      <w:r>
        <w:rPr>
          <w:rFonts w:ascii="Arial" w:hAnsi="Arial" w:cs="Arial"/>
          <w:b/>
          <w:bCs/>
          <w:i/>
          <w:iCs/>
        </w:rPr>
        <w:t>Petitions</w:t>
      </w:r>
    </w:p>
    <w:p w14:paraId="13C8B70F" w14:textId="77777777" w:rsidR="00A96CBB" w:rsidRDefault="00B41F02" w:rsidP="00A96CBB">
      <w:pPr>
        <w:jc w:val="both"/>
      </w:pPr>
      <w:r>
        <w:t xml:space="preserve">For </w:t>
      </w:r>
      <w:r w:rsidR="00A96CBB" w:rsidRPr="00475DDD">
        <w:t xml:space="preserve">purposes of this recommendation, the individual petitions are being addressed </w:t>
      </w:r>
      <w:r w:rsidR="00A96CBB">
        <w:t xml:space="preserve">as </w:t>
      </w:r>
      <w:r w:rsidR="00A96CBB" w:rsidRPr="00475DDD">
        <w:t>Issues 1 through 4</w:t>
      </w:r>
      <w:r w:rsidR="006C0AE4">
        <w:t>,</w:t>
      </w:r>
      <w:r w:rsidR="00A96CBB" w:rsidRPr="00475DDD">
        <w:t xml:space="preserve"> in chronological order</w:t>
      </w:r>
      <w:r w:rsidR="00A96CBB">
        <w:t>,</w:t>
      </w:r>
      <w:r w:rsidR="00A96CBB" w:rsidRPr="00475DDD">
        <w:t xml:space="preserve"> by date </w:t>
      </w:r>
      <w:r w:rsidR="00A96CBB">
        <w:t>when</w:t>
      </w:r>
      <w:r w:rsidR="00A96CBB" w:rsidRPr="00475DDD">
        <w:t xml:space="preserve"> the Commission received </w:t>
      </w:r>
      <w:r w:rsidR="00A96CBB">
        <w:t>the</w:t>
      </w:r>
      <w:r w:rsidR="00A96CBB" w:rsidRPr="00475DDD">
        <w:t xml:space="preserve"> utility’s </w:t>
      </w:r>
      <w:r w:rsidR="00A96CBB">
        <w:t>filing</w:t>
      </w:r>
      <w:r w:rsidR="00A96CBB" w:rsidRPr="00475DDD">
        <w:t>.</w:t>
      </w:r>
    </w:p>
    <w:p w14:paraId="16237BF0" w14:textId="77777777" w:rsidR="006C0AE4" w:rsidRDefault="006C0AE4" w:rsidP="00A96CBB">
      <w:pPr>
        <w:jc w:val="both"/>
      </w:pPr>
    </w:p>
    <w:p w14:paraId="6A567695" w14:textId="32820C79" w:rsidR="00A96CBB" w:rsidRDefault="00A96CBB" w:rsidP="00A96CBB">
      <w:pPr>
        <w:jc w:val="both"/>
      </w:pPr>
      <w:r>
        <w:t>O</w:t>
      </w:r>
      <w:r w:rsidRPr="00C42E1C">
        <w:t xml:space="preserve">n </w:t>
      </w:r>
      <w:r>
        <w:t>March 25</w:t>
      </w:r>
      <w:r w:rsidRPr="001B61FB">
        <w:t>, 20</w:t>
      </w:r>
      <w:r>
        <w:t>20</w:t>
      </w:r>
      <w:r w:rsidRPr="001B61FB">
        <w:t xml:space="preserve">, </w:t>
      </w:r>
      <w:r>
        <w:t>Tampa Electric Company (Tampa Electric)</w:t>
      </w:r>
      <w:r w:rsidRPr="001B61FB">
        <w:t xml:space="preserve"> filed </w:t>
      </w:r>
      <w:r>
        <w:t>its</w:t>
      </w:r>
      <w:r w:rsidRPr="001B61FB">
        <w:t xml:space="preserve"> </w:t>
      </w:r>
      <w:r w:rsidRPr="002A2C96">
        <w:rPr>
          <w:i/>
          <w:iCs/>
        </w:rPr>
        <w:t>Petition for Mid-Course Correction of its Fuel Cost Recovery Factors and Capacity Cost Recovery Factors</w:t>
      </w:r>
      <w:r>
        <w:t xml:space="preserve"> (T</w:t>
      </w:r>
      <w:r w:rsidR="004C0858">
        <w:t>ampa Electric</w:t>
      </w:r>
      <w:r>
        <w:t xml:space="preserve"> Petition).</w:t>
      </w:r>
      <w:r>
        <w:rPr>
          <w:rStyle w:val="FootnoteReference"/>
        </w:rPr>
        <w:footnoteReference w:id="5"/>
      </w:r>
      <w:r>
        <w:t xml:space="preserve"> Through </w:t>
      </w:r>
      <w:r w:rsidR="00B41F02">
        <w:t>its</w:t>
      </w:r>
      <w:r>
        <w:t xml:space="preserve"> </w:t>
      </w:r>
      <w:r w:rsidR="00B41F02">
        <w:t>p</w:t>
      </w:r>
      <w:r w:rsidRPr="00DB52F9">
        <w:t>etition</w:t>
      </w:r>
      <w:r>
        <w:t>,</w:t>
      </w:r>
      <w:r w:rsidRPr="00DB52F9">
        <w:t xml:space="preserve"> </w:t>
      </w:r>
      <w:r>
        <w:t>Tampa Electric</w:t>
      </w:r>
      <w:r w:rsidR="006C0AE4">
        <w:t xml:space="preserve"> is seeking authorization</w:t>
      </w:r>
      <w:r w:rsidRPr="00DB52F9">
        <w:t xml:space="preserve"> to</w:t>
      </w:r>
      <w:r>
        <w:t xml:space="preserve"> lower its currently-approved 2020 fuel and capacity</w:t>
      </w:r>
      <w:r w:rsidRPr="00DB52F9">
        <w:t xml:space="preserve"> cost recover</w:t>
      </w:r>
      <w:r w:rsidRPr="00211791">
        <w:t xml:space="preserve">y </w:t>
      </w:r>
      <w:r w:rsidR="00ED66BC" w:rsidRPr="00211791">
        <w:t>factors</w:t>
      </w:r>
      <w:r w:rsidRPr="00211791">
        <w:t xml:space="preserve"> fro</w:t>
      </w:r>
      <w:r>
        <w:t>m</w:t>
      </w:r>
      <w:r w:rsidR="006C0AE4">
        <w:t xml:space="preserve"> June through December 2020, as well as</w:t>
      </w:r>
      <w:r>
        <w:t xml:space="preserve"> issue line item bill credits in the months of June, July, and August 2020.</w:t>
      </w:r>
    </w:p>
    <w:p w14:paraId="12102E83" w14:textId="77777777" w:rsidR="00A96CBB" w:rsidRDefault="00A96CBB" w:rsidP="00A96CBB">
      <w:pPr>
        <w:jc w:val="both"/>
      </w:pPr>
    </w:p>
    <w:p w14:paraId="11D51F26" w14:textId="6FA65CB0" w:rsidR="00A96CBB" w:rsidRDefault="00A96CBB" w:rsidP="00A96CBB">
      <w:pPr>
        <w:jc w:val="both"/>
      </w:pPr>
      <w:r>
        <w:t xml:space="preserve">On </w:t>
      </w:r>
      <w:r w:rsidRPr="00BE4A60">
        <w:t xml:space="preserve">April </w:t>
      </w:r>
      <w:r>
        <w:t>1</w:t>
      </w:r>
      <w:r w:rsidRPr="00BE4A60">
        <w:t>, 2020</w:t>
      </w:r>
      <w:r>
        <w:t xml:space="preserve">, </w:t>
      </w:r>
      <w:r w:rsidR="000042A2">
        <w:t>Florida Power &amp; Light Company</w:t>
      </w:r>
      <w:r w:rsidRPr="007E3076">
        <w:t xml:space="preserve"> (FPL) </w:t>
      </w:r>
      <w:r>
        <w:t>filed its</w:t>
      </w:r>
      <w:r w:rsidRPr="00BE4A60">
        <w:t xml:space="preserve"> </w:t>
      </w:r>
      <w:r w:rsidRPr="007E3076">
        <w:rPr>
          <w:i/>
          <w:iCs/>
        </w:rPr>
        <w:t>Mid-Course Correction Petition</w:t>
      </w:r>
      <w:r w:rsidRPr="007E3076">
        <w:t xml:space="preserve"> (</w:t>
      </w:r>
      <w:r w:rsidR="000042A2">
        <w:t>FP</w:t>
      </w:r>
      <w:r>
        <w:t xml:space="preserve">L </w:t>
      </w:r>
      <w:r w:rsidRPr="007E3076">
        <w:t>Petition</w:t>
      </w:r>
      <w:r>
        <w:t>).</w:t>
      </w:r>
      <w:r w:rsidRPr="00C51F0B">
        <w:rPr>
          <w:rStyle w:val="FootnoteReference"/>
        </w:rPr>
        <w:footnoteReference w:id="6"/>
      </w:r>
      <w:r>
        <w:t xml:space="preserve"> FPL is seeking authorization to lower its current</w:t>
      </w:r>
      <w:r w:rsidR="006C0AE4">
        <w:t xml:space="preserve">ly-approved 2020 fuel </w:t>
      </w:r>
      <w:r w:rsidR="006C0AE4" w:rsidRPr="00DB52F9">
        <w:t>cost recovery</w:t>
      </w:r>
      <w:r w:rsidR="006C0AE4">
        <w:t xml:space="preserve"> </w:t>
      </w:r>
      <w:r w:rsidR="00ED66BC">
        <w:t>factors</w:t>
      </w:r>
      <w:r w:rsidRPr="009F03DA">
        <w:t xml:space="preserve"> for the month of May 2020. FPL’s current </w:t>
      </w:r>
      <w:r>
        <w:t>level of actual and projected</w:t>
      </w:r>
      <w:r w:rsidRPr="009F03DA">
        <w:t xml:space="preserve"> fuel cost recovery </w:t>
      </w:r>
      <w:bookmarkStart w:id="14" w:name="_Hlk37493542"/>
      <w:r w:rsidRPr="009F03DA">
        <w:t xml:space="preserve">has not breached the </w:t>
      </w:r>
      <w:r>
        <w:t>10</w:t>
      </w:r>
      <w:r w:rsidRPr="009F03DA">
        <w:t xml:space="preserve"> percent thresh</w:t>
      </w:r>
      <w:r w:rsidRPr="00D629E2">
        <w:t>old; thus, the filing was not prompted by the noticing requirement pursuant to</w:t>
      </w:r>
      <w:r w:rsidRPr="00271707">
        <w:t xml:space="preserve"> Rule 25-6.0424(2), </w:t>
      </w:r>
      <w:r w:rsidRPr="009F03DA">
        <w:t xml:space="preserve">F.A.C. </w:t>
      </w:r>
      <w:bookmarkEnd w:id="14"/>
      <w:r>
        <w:t>However,</w:t>
      </w:r>
      <w:r w:rsidRPr="009F03DA">
        <w:t xml:space="preserve"> FPL indicate</w:t>
      </w:r>
      <w:r>
        <w:t>d that</w:t>
      </w:r>
      <w:r w:rsidRPr="009F03DA">
        <w:t xml:space="preserve"> </w:t>
      </w:r>
      <w:r>
        <w:t>its</w:t>
      </w:r>
      <w:r w:rsidRPr="009F03DA">
        <w:t xml:space="preserve"> </w:t>
      </w:r>
      <w:r>
        <w:t xml:space="preserve">proposed action </w:t>
      </w:r>
      <w:r w:rsidR="00480772">
        <w:t>is primarily intended</w:t>
      </w:r>
      <w:r>
        <w:t xml:space="preserve"> to help mitigate the adverse economic impacts of the </w:t>
      </w:r>
      <w:proofErr w:type="spellStart"/>
      <w:r>
        <w:t>COVID</w:t>
      </w:r>
      <w:proofErr w:type="spellEnd"/>
      <w:r>
        <w:t xml:space="preserve">-19 pandemic.  </w:t>
      </w:r>
    </w:p>
    <w:p w14:paraId="3818BA30" w14:textId="77777777" w:rsidR="00A96CBB" w:rsidRDefault="00A96CBB" w:rsidP="00A96CBB">
      <w:pPr>
        <w:jc w:val="both"/>
      </w:pPr>
    </w:p>
    <w:p w14:paraId="27ABA4EC" w14:textId="69854AA0" w:rsidR="00A96CBB" w:rsidRDefault="00A96CBB" w:rsidP="00A96CBB">
      <w:pPr>
        <w:jc w:val="both"/>
      </w:pPr>
      <w:r>
        <w:t xml:space="preserve">On </w:t>
      </w:r>
      <w:r w:rsidRPr="00BE4A60">
        <w:t>April 2, 2020</w:t>
      </w:r>
      <w:r>
        <w:t xml:space="preserve">, </w:t>
      </w:r>
      <w:r w:rsidR="000042A2">
        <w:t>Gulf Power Company</w:t>
      </w:r>
      <w:r w:rsidRPr="009773BD">
        <w:t xml:space="preserve"> (Gulf) </w:t>
      </w:r>
      <w:r>
        <w:t xml:space="preserve">filed its </w:t>
      </w:r>
      <w:r w:rsidRPr="009773BD">
        <w:rPr>
          <w:i/>
          <w:iCs/>
        </w:rPr>
        <w:t>Mid-Course Correction Petition</w:t>
      </w:r>
      <w:r w:rsidRPr="009773BD">
        <w:t xml:space="preserve"> (</w:t>
      </w:r>
      <w:r w:rsidR="00E06D74" w:rsidRPr="009773BD">
        <w:t>G</w:t>
      </w:r>
      <w:r w:rsidR="00E06D74" w:rsidRPr="00211791">
        <w:t xml:space="preserve">ulf </w:t>
      </w:r>
      <w:r w:rsidRPr="00211791">
        <w:t>Petition).</w:t>
      </w:r>
      <w:r w:rsidRPr="00211791">
        <w:rPr>
          <w:rStyle w:val="FootnoteReference"/>
        </w:rPr>
        <w:footnoteReference w:id="7"/>
      </w:r>
      <w:r w:rsidRPr="00211791">
        <w:t xml:space="preserve"> Gulf is seeking authorizatio</w:t>
      </w:r>
      <w:r w:rsidR="00526437" w:rsidRPr="00211791">
        <w:t>n to issue</w:t>
      </w:r>
      <w:r w:rsidR="00B41F02" w:rsidRPr="00211791">
        <w:t xml:space="preserve"> </w:t>
      </w:r>
      <w:r w:rsidRPr="00211791">
        <w:t>a line item bill credit for the month of May 2020.</w:t>
      </w:r>
    </w:p>
    <w:p w14:paraId="7EE2B145" w14:textId="77777777" w:rsidR="00A96CBB" w:rsidRDefault="00A96CBB" w:rsidP="00A96CBB">
      <w:pPr>
        <w:jc w:val="both"/>
      </w:pPr>
    </w:p>
    <w:p w14:paraId="59B7A577" w14:textId="56369AB3" w:rsidR="00A96CBB" w:rsidRDefault="00A96CBB" w:rsidP="00A96CBB">
      <w:pPr>
        <w:jc w:val="both"/>
      </w:pPr>
      <w:r>
        <w:t xml:space="preserve">On </w:t>
      </w:r>
      <w:r w:rsidRPr="00BE4A60">
        <w:t>April 2, 2020</w:t>
      </w:r>
      <w:r>
        <w:t xml:space="preserve">, </w:t>
      </w:r>
      <w:r w:rsidRPr="00BE4A60">
        <w:t>Duke Energy Florida</w:t>
      </w:r>
      <w:r w:rsidR="00D36C1B">
        <w:t>, LLC</w:t>
      </w:r>
      <w:r w:rsidRPr="00BE4A60">
        <w:t xml:space="preserve"> (</w:t>
      </w:r>
      <w:r w:rsidR="00B41F02">
        <w:t>DEF</w:t>
      </w:r>
      <w:r w:rsidRPr="00BE4A60">
        <w:t>)</w:t>
      </w:r>
      <w:r>
        <w:t xml:space="preserve"> filed its</w:t>
      </w:r>
      <w:r w:rsidRPr="00BE4A60">
        <w:t xml:space="preserve"> </w:t>
      </w:r>
      <w:r w:rsidRPr="00BE4A60">
        <w:rPr>
          <w:i/>
          <w:iCs/>
        </w:rPr>
        <w:t>Emergency Petition for a Temporary</w:t>
      </w:r>
      <w:r w:rsidRPr="00BE4A60">
        <w:t xml:space="preserve"> </w:t>
      </w:r>
      <w:r w:rsidRPr="00BE4A60">
        <w:rPr>
          <w:i/>
          <w:iCs/>
        </w:rPr>
        <w:t xml:space="preserve">Mid-Course Correction </w:t>
      </w:r>
      <w:r w:rsidRPr="00BE4A60">
        <w:t>(</w:t>
      </w:r>
      <w:r>
        <w:t xml:space="preserve">DEF </w:t>
      </w:r>
      <w:r w:rsidRPr="00BE4A60">
        <w:t>Petition</w:t>
      </w:r>
      <w:r>
        <w:t>).</w:t>
      </w:r>
      <w:r w:rsidRPr="00BE4A60">
        <w:rPr>
          <w:rStyle w:val="FootnoteReference"/>
        </w:rPr>
        <w:footnoteReference w:id="8"/>
      </w:r>
      <w:r>
        <w:t xml:space="preserve"> </w:t>
      </w:r>
      <w:r w:rsidR="00B41F02">
        <w:t>DEF</w:t>
      </w:r>
      <w:r>
        <w:t xml:space="preserve"> is seeking authorization to lower its current</w:t>
      </w:r>
      <w:r w:rsidR="00E74829">
        <w:t>ly-approved</w:t>
      </w:r>
      <w:r>
        <w:t xml:space="preserve"> fuel cost recovery </w:t>
      </w:r>
      <w:r w:rsidR="00211791">
        <w:t>factors</w:t>
      </w:r>
      <w:r>
        <w:t xml:space="preserve"> for the month of May 2020. </w:t>
      </w:r>
      <w:proofErr w:type="spellStart"/>
      <w:r w:rsidR="00B41F02">
        <w:t>DEF</w:t>
      </w:r>
      <w:r w:rsidRPr="009F03DA">
        <w:t>’s</w:t>
      </w:r>
      <w:proofErr w:type="spellEnd"/>
      <w:r w:rsidRPr="009F03DA">
        <w:t xml:space="preserve"> current </w:t>
      </w:r>
      <w:r>
        <w:t>level of actual and projected</w:t>
      </w:r>
      <w:r w:rsidRPr="009F03DA">
        <w:t xml:space="preserve"> fuel cost recovery has not breached the </w:t>
      </w:r>
      <w:r>
        <w:t>10</w:t>
      </w:r>
      <w:r w:rsidRPr="009F03DA">
        <w:t xml:space="preserve"> percent thres</w:t>
      </w:r>
      <w:r w:rsidRPr="00D629E2">
        <w:t>hold; thus, its filing was not prompted by the noticing requirement pursuant to Rule 25-6.0424(2), F.A.C. As with</w:t>
      </w:r>
      <w:r>
        <w:t xml:space="preserve"> FPL,</w:t>
      </w:r>
      <w:r w:rsidRPr="009F03DA">
        <w:t xml:space="preserve"> </w:t>
      </w:r>
      <w:r w:rsidR="00B41F02">
        <w:t>DEF</w:t>
      </w:r>
      <w:r>
        <w:t xml:space="preserve"> </w:t>
      </w:r>
      <w:r w:rsidRPr="00A00652">
        <w:t xml:space="preserve">indicated in its filing that the proposed action is </w:t>
      </w:r>
      <w:r>
        <w:t xml:space="preserve">in response to the adverse economic impacts of the </w:t>
      </w:r>
      <w:proofErr w:type="spellStart"/>
      <w:r>
        <w:t>COVID</w:t>
      </w:r>
      <w:proofErr w:type="spellEnd"/>
      <w:r>
        <w:t xml:space="preserve">-19 pandemic. </w:t>
      </w:r>
    </w:p>
    <w:p w14:paraId="7553BABE" w14:textId="77777777" w:rsidR="00A96CBB" w:rsidRDefault="00A96CBB" w:rsidP="00A96CBB">
      <w:pPr>
        <w:jc w:val="both"/>
      </w:pPr>
      <w:r>
        <w:t xml:space="preserve"> </w:t>
      </w:r>
    </w:p>
    <w:p w14:paraId="282FF62C" w14:textId="77777777" w:rsidR="00A96CBB" w:rsidRDefault="00A96CBB" w:rsidP="00A96CBB">
      <w:pPr>
        <w:jc w:val="both"/>
        <w:rPr>
          <w:rFonts w:ascii="Arial" w:hAnsi="Arial" w:cs="Arial"/>
          <w:b/>
          <w:bCs/>
          <w:i/>
          <w:iCs/>
        </w:rPr>
      </w:pPr>
      <w:r>
        <w:rPr>
          <w:rFonts w:ascii="Arial" w:hAnsi="Arial" w:cs="Arial"/>
          <w:b/>
          <w:bCs/>
          <w:i/>
          <w:iCs/>
        </w:rPr>
        <w:t>Effective Dates and Noticing Requirement</w:t>
      </w:r>
    </w:p>
    <w:p w14:paraId="5303C63B" w14:textId="36CA302B" w:rsidR="00A96CBB" w:rsidRDefault="00A96CBB" w:rsidP="00A96CBB">
      <w:pPr>
        <w:jc w:val="both"/>
        <w:rPr>
          <w:rFonts w:cs="Calibri"/>
        </w:rPr>
      </w:pPr>
      <w:r>
        <w:t xml:space="preserve">FPL, Gulf, and </w:t>
      </w:r>
      <w:r w:rsidR="00B41F02">
        <w:t>DEF</w:t>
      </w:r>
      <w:r>
        <w:t xml:space="preserve"> have requested that the revised </w:t>
      </w:r>
      <w:r w:rsidR="0054654F">
        <w:t>tariffs</w:t>
      </w:r>
      <w:r>
        <w:t xml:space="preserve"> become effective to essentially produce a one-time bill redu</w:t>
      </w:r>
      <w:r w:rsidR="00E74829">
        <w:t>ction in the month of May 2020.</w:t>
      </w:r>
      <w:r w:rsidR="000042A2">
        <w:t xml:space="preserve"> This matt</w:t>
      </w:r>
      <w:r>
        <w:t>e</w:t>
      </w:r>
      <w:r w:rsidR="000042A2">
        <w:t>r</w:t>
      </w:r>
      <w:r>
        <w:t xml:space="preserve"> is scheduled to be voted on a</w:t>
      </w:r>
      <w:r w:rsidRPr="00CF45EE">
        <w:t>t the April 28, 2020</w:t>
      </w:r>
      <w:r w:rsidR="00B41F02">
        <w:t xml:space="preserve"> Special</w:t>
      </w:r>
      <w:r w:rsidRPr="00CF45EE">
        <w:t xml:space="preserve"> Agenda Conference.</w:t>
      </w:r>
      <w:r>
        <w:t xml:space="preserve"> Typically, effective dates are set a minimum of 30 days after a vote modifying charges. This time limit is imposed in order to avoid having new rates applied to energy consumed before the effective date of the Commission’s action, i.e., the date of the vote. However, the Commission has also implemented charges as a </w:t>
      </w:r>
      <w:r>
        <w:lastRenderedPageBreak/>
        <w:t>result of mid-course corrections in less than 30 days when circumstances warrant.</w:t>
      </w:r>
      <w:r>
        <w:rPr>
          <w:rStyle w:val="FootnoteReference"/>
        </w:rPr>
        <w:footnoteReference w:id="9"/>
      </w:r>
      <w:r>
        <w:t xml:space="preserve"> Further, the Florida Supreme Court has reco</w:t>
      </w:r>
      <w:r w:rsidR="00E63519">
        <w:t xml:space="preserve">gnized that the fuel </w:t>
      </w:r>
      <w:r>
        <w:t>clause proceeding “is a continuous proceeding and operates to a utility’s benefit by eliminating regulatory lag.”</w:t>
      </w:r>
      <w:r>
        <w:rPr>
          <w:rStyle w:val="FootnoteReference"/>
        </w:rPr>
        <w:footnoteReference w:id="10"/>
      </w:r>
      <w:r>
        <w:t xml:space="preserve"> </w:t>
      </w:r>
      <w:r>
        <w:rPr>
          <w:rFonts w:cs="Calibri"/>
        </w:rPr>
        <w:t>In this instance, there can be no</w:t>
      </w:r>
      <w:r w:rsidR="000042A2">
        <w:rPr>
          <w:rFonts w:cs="Calibri"/>
        </w:rPr>
        <w:t xml:space="preserve"> prejudice to the customers b</w:t>
      </w:r>
      <w:r>
        <w:rPr>
          <w:rFonts w:cs="Calibri"/>
        </w:rPr>
        <w:t>e</w:t>
      </w:r>
      <w:r w:rsidR="000042A2">
        <w:rPr>
          <w:rFonts w:cs="Calibri"/>
        </w:rPr>
        <w:t>cause</w:t>
      </w:r>
      <w:r>
        <w:rPr>
          <w:rFonts w:cs="Calibri"/>
        </w:rPr>
        <w:t xml:space="preserve"> their total rate would </w:t>
      </w:r>
      <w:r w:rsidR="00073232">
        <w:rPr>
          <w:rFonts w:cs="Calibri"/>
        </w:rPr>
        <w:t xml:space="preserve">be decreasing, not increasing. </w:t>
      </w:r>
      <w:r w:rsidR="00B41F02">
        <w:rPr>
          <w:rFonts w:cs="Calibri"/>
        </w:rPr>
        <w:t xml:space="preserve">Therefore, customers would </w:t>
      </w:r>
      <w:r w:rsidR="001B4ED1">
        <w:rPr>
          <w:rFonts w:cs="Calibri"/>
        </w:rPr>
        <w:t>receive</w:t>
      </w:r>
      <w:r>
        <w:rPr>
          <w:rFonts w:cs="Calibri"/>
        </w:rPr>
        <w:t xml:space="preserve"> the benefit of reduced fuel rates as quickly as administratively possible. </w:t>
      </w:r>
    </w:p>
    <w:p w14:paraId="3ABB917A" w14:textId="77777777" w:rsidR="006F5B26" w:rsidRDefault="006F5B26" w:rsidP="006F5B26">
      <w:pPr>
        <w:jc w:val="both"/>
        <w:rPr>
          <w:rFonts w:cs="Calibri"/>
        </w:rPr>
      </w:pPr>
    </w:p>
    <w:p w14:paraId="5E798E89" w14:textId="77777777" w:rsidR="00A96CBB" w:rsidRDefault="00A96CBB" w:rsidP="00A96CBB">
      <w:pPr>
        <w:jc w:val="both"/>
      </w:pPr>
      <w:r>
        <w:t>The Commission has jurisdiction in this matter pursuant to Sections 366.04, 366.05, and 366.06, Florida Statutes (</w:t>
      </w:r>
      <w:proofErr w:type="spellStart"/>
      <w:r>
        <w:t>F.S</w:t>
      </w:r>
      <w:proofErr w:type="spellEnd"/>
      <w:r>
        <w:t>.).</w:t>
      </w:r>
    </w:p>
    <w:p w14:paraId="785E08C4" w14:textId="77777777" w:rsidR="0068481F" w:rsidRDefault="0068481F">
      <w:pPr>
        <w:pStyle w:val="BodyText"/>
      </w:pPr>
    </w:p>
    <w:p w14:paraId="4A832FBA" w14:textId="77777777" w:rsidR="007C0528" w:rsidRDefault="007C0528" w:rsidP="0068481F"/>
    <w:bookmarkEnd w:id="12"/>
    <w:p w14:paraId="25CADB66" w14:textId="77777777"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14:paraId="724F8FF3" w14:textId="77777777" w:rsidR="007C0528" w:rsidRDefault="007C0528">
      <w:pPr>
        <w:pStyle w:val="RecommendationMajorSectionHeading"/>
      </w:pPr>
      <w:bookmarkStart w:id="18" w:name="DiscussionOfIssues"/>
      <w:r>
        <w:lastRenderedPageBreak/>
        <w:t>Discussion of Issues</w:t>
      </w:r>
    </w:p>
    <w:bookmarkEnd w:id="18"/>
    <w:p w14:paraId="71524A72" w14:textId="77777777" w:rsidR="00A96CBB" w:rsidRDefault="00A96CBB">
      <w:pPr>
        <w:pStyle w:val="IssueHeading"/>
        <w:rPr>
          <w:vanish/>
          <w:specVanish/>
        </w:rPr>
      </w:pPr>
      <w:r w:rsidRPr="004C3641">
        <w:t xml:space="preserve">Issue </w:t>
      </w:r>
      <w:fldSimple w:instr=" SEQ Issue \* MERGEFORMAT ">
        <w:r w:rsidR="00EE200A">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EE200A">
        <w:rPr>
          <w:noProof/>
        </w:rPr>
        <w:instrText>1</w:instrText>
      </w:r>
      <w:r>
        <w:fldChar w:fldCharType="end"/>
      </w:r>
      <w:r>
        <w:tab/>
        <w:instrText xml:space="preserve">(Higgins, Draper)" \l 1 </w:instrText>
      </w:r>
      <w:r>
        <w:fldChar w:fldCharType="end"/>
      </w:r>
      <w:r>
        <w:t> </w:t>
      </w:r>
    </w:p>
    <w:p w14:paraId="7CFEEA47" w14:textId="461A3C95" w:rsidR="00A96CBB" w:rsidRDefault="00A96CBB" w:rsidP="00097A7D">
      <w:pPr>
        <w:jc w:val="both"/>
      </w:pPr>
      <w:r>
        <w:t xml:space="preserve"> Should the Commission approve Tampa Electric’s petition to </w:t>
      </w:r>
      <w:r w:rsidR="00E22436">
        <w:t>reduce</w:t>
      </w:r>
      <w:r>
        <w:t xml:space="preserve"> its currently-approved 2020 fuel and capaci</w:t>
      </w:r>
      <w:r w:rsidR="00B41F02">
        <w:t>ty cost recovery factors for</w:t>
      </w:r>
      <w:r>
        <w:t xml:space="preserve"> purposes of flowing to customers a projected over-recovery of fuel and capacity charges during the period of June through December 2020, and issue fuel-relat</w:t>
      </w:r>
      <w:r w:rsidR="00B41F02">
        <w:t>ed bill credits in</w:t>
      </w:r>
      <w:r>
        <w:t xml:space="preserve"> June, July, and August 2020?</w:t>
      </w:r>
    </w:p>
    <w:p w14:paraId="5A6E912A" w14:textId="77777777" w:rsidR="003B04BF" w:rsidRDefault="003B04BF" w:rsidP="003B04BF"/>
    <w:p w14:paraId="5EC3DD56" w14:textId="77777777" w:rsidR="00A96CBB" w:rsidRPr="004C3641" w:rsidRDefault="00A96CBB">
      <w:pPr>
        <w:pStyle w:val="IssueSubsectionHeading"/>
        <w:rPr>
          <w:vanish/>
          <w:specVanish/>
        </w:rPr>
      </w:pPr>
      <w:r w:rsidRPr="004C3641">
        <w:t>Recommendation: </w:t>
      </w:r>
    </w:p>
    <w:p w14:paraId="1B0F075C" w14:textId="1B5F279C" w:rsidR="00A96CBB" w:rsidRDefault="00A96CBB" w:rsidP="003B04BF">
      <w:pPr>
        <w:jc w:val="both"/>
      </w:pPr>
      <w:r>
        <w:t> </w:t>
      </w:r>
      <w:r w:rsidR="003B04BF" w:rsidRPr="00914DB9">
        <w:t xml:space="preserve">Yes. </w:t>
      </w:r>
      <w:r w:rsidR="003B04BF">
        <w:t xml:space="preserve">Staff recommends </w:t>
      </w:r>
      <w:r w:rsidR="003B04BF" w:rsidRPr="00A3390B">
        <w:t xml:space="preserve">the Commission approve </w:t>
      </w:r>
      <w:r w:rsidR="003B04BF">
        <w:t>Tampa Electric</w:t>
      </w:r>
      <w:r w:rsidR="003B04BF" w:rsidRPr="00A3390B">
        <w:t xml:space="preserve">’s petition to </w:t>
      </w:r>
      <w:r w:rsidR="00E22436">
        <w:t>reduce</w:t>
      </w:r>
      <w:r w:rsidR="003B04BF" w:rsidRPr="00A3390B">
        <w:t xml:space="preserve"> its currently-approved 2020 fuel</w:t>
      </w:r>
      <w:r w:rsidR="003B04BF">
        <w:t xml:space="preserve"> and capacity</w:t>
      </w:r>
      <w:r w:rsidR="003B04BF" w:rsidRPr="00A3390B">
        <w:t xml:space="preserve"> cost recovery </w:t>
      </w:r>
      <w:r w:rsidR="003B04BF">
        <w:t>factors</w:t>
      </w:r>
      <w:r w:rsidR="00B41F02">
        <w:t xml:space="preserve"> for</w:t>
      </w:r>
      <w:r w:rsidR="003B04BF" w:rsidRPr="00A3390B">
        <w:t xml:space="preserve"> purposes of </w:t>
      </w:r>
      <w:r w:rsidR="003B04BF">
        <w:t>flowing</w:t>
      </w:r>
      <w:r w:rsidR="003B04BF" w:rsidRPr="00A3390B">
        <w:t xml:space="preserve"> to customers a projected over-recovery of fuel</w:t>
      </w:r>
      <w:r w:rsidR="003B04BF">
        <w:t xml:space="preserve"> and capacity</w:t>
      </w:r>
      <w:r w:rsidR="003B04BF" w:rsidRPr="00A3390B">
        <w:t xml:space="preserve"> charges </w:t>
      </w:r>
      <w:r w:rsidR="003B04BF">
        <w:t xml:space="preserve">during the period of June through December </w:t>
      </w:r>
      <w:r w:rsidR="003B04BF" w:rsidRPr="00A3390B">
        <w:t>2020</w:t>
      </w:r>
      <w:r w:rsidR="003B04BF">
        <w:t>,</w:t>
      </w:r>
      <w:r w:rsidR="003B04BF" w:rsidRPr="00A43766">
        <w:t xml:space="preserve"> and issue</w:t>
      </w:r>
      <w:r w:rsidR="003B04BF">
        <w:t xml:space="preserve"> </w:t>
      </w:r>
      <w:r w:rsidR="00B41F02">
        <w:t>fuel-related bill credits during</w:t>
      </w:r>
      <w:r w:rsidR="003B04BF" w:rsidRPr="00A43766">
        <w:t xml:space="preserve"> June, July, </w:t>
      </w:r>
      <w:r w:rsidR="003B04BF" w:rsidRPr="00075558">
        <w:t>a</w:t>
      </w:r>
      <w:r w:rsidR="003B04BF" w:rsidRPr="0072091C">
        <w:t>nd August 2020</w:t>
      </w:r>
      <w:r w:rsidR="00E22436" w:rsidRPr="0072091C">
        <w:t>.</w:t>
      </w:r>
      <w:r w:rsidRPr="0072091C">
        <w:t xml:space="preserve"> </w:t>
      </w:r>
      <w:r w:rsidR="00075558" w:rsidRPr="0072091C">
        <w:t>The tariffs</w:t>
      </w:r>
      <w:r w:rsidR="00AE32AB" w:rsidRPr="0072091C">
        <w:t xml:space="preserve"> as shown on Attachment A should be approved effective June 1, 2020</w:t>
      </w:r>
      <w:r w:rsidR="00AE32AB" w:rsidRPr="00BC4040">
        <w:t>.</w:t>
      </w:r>
      <w:r w:rsidR="003E5B20" w:rsidRPr="00BC4040">
        <w:t xml:space="preserve"> </w:t>
      </w:r>
      <w:r w:rsidR="00E35A7A" w:rsidRPr="00BC4040">
        <w:t>Staff should be given</w:t>
      </w:r>
      <w:r w:rsidR="0072091C" w:rsidRPr="00BC4040">
        <w:t xml:space="preserve"> administrative authority to approve the First Revised Tariff Sheet No. 6.023, effective September 2020.</w:t>
      </w:r>
      <w:r w:rsidR="0072091C" w:rsidRPr="0072091C">
        <w:t xml:space="preserve"> </w:t>
      </w:r>
      <w:r w:rsidRPr="0072091C">
        <w:t>(Higgin</w:t>
      </w:r>
      <w:r>
        <w:t>s, Draper)</w:t>
      </w:r>
    </w:p>
    <w:p w14:paraId="2A9A031B" w14:textId="77777777" w:rsidR="003B04BF" w:rsidRDefault="003B04BF" w:rsidP="003B04BF">
      <w:pPr>
        <w:jc w:val="both"/>
      </w:pPr>
    </w:p>
    <w:p w14:paraId="7175DC80" w14:textId="77777777" w:rsidR="00A96CBB" w:rsidRPr="004C3641" w:rsidRDefault="00A96CBB">
      <w:pPr>
        <w:pStyle w:val="IssueSubsectionHeading"/>
        <w:rPr>
          <w:vanish/>
          <w:specVanish/>
        </w:rPr>
      </w:pPr>
      <w:r w:rsidRPr="004C3641">
        <w:t>Staff Analysis: </w:t>
      </w:r>
    </w:p>
    <w:p w14:paraId="51991575" w14:textId="6171A72F" w:rsidR="00A96CBB" w:rsidRDefault="00A96CBB" w:rsidP="003B04BF">
      <w:pPr>
        <w:jc w:val="both"/>
      </w:pPr>
      <w:r>
        <w:t> </w:t>
      </w:r>
      <w:r w:rsidR="003B04BF" w:rsidRPr="00DD59D6">
        <w:t>On an annual bas</w:t>
      </w:r>
      <w:r w:rsidR="003B04BF">
        <w:t>is, Tampa Electric</w:t>
      </w:r>
      <w:r w:rsidR="00B41F02">
        <w:t xml:space="preserve"> and</w:t>
      </w:r>
      <w:r w:rsidR="003B04BF">
        <w:t xml:space="preserve"> other</w:t>
      </w:r>
      <w:r w:rsidR="00122C8D">
        <w:t xml:space="preserve"> electric</w:t>
      </w:r>
      <w:r w:rsidR="003B04BF" w:rsidRPr="00DD59D6">
        <w:t xml:space="preserve"> </w:t>
      </w:r>
      <w:r w:rsidR="003B04BF">
        <w:t>IOUs</w:t>
      </w:r>
      <w:r w:rsidR="003B04BF" w:rsidRPr="00DD59D6">
        <w:t xml:space="preserve"> in Florida </w:t>
      </w:r>
      <w:r w:rsidR="003B04BF">
        <w:t>participate in a technical hearing in this docket for the purposes of evaluating actual and projected fuel, purchase</w:t>
      </w:r>
      <w:r w:rsidR="000042A2">
        <w:t>d</w:t>
      </w:r>
      <w:r w:rsidR="003B04BF">
        <w:t xml:space="preserve"> power, and capacity-related costs of service. The most-recent hearing took</w:t>
      </w:r>
      <w:r w:rsidR="003B04BF" w:rsidRPr="00A04FF0">
        <w:t xml:space="preserve"> place on November 5, 201</w:t>
      </w:r>
      <w:r w:rsidR="003B04BF">
        <w:t>9. The Fuel Order issued from the 2019</w:t>
      </w:r>
      <w:r w:rsidR="003B04BF" w:rsidRPr="00A04FF0">
        <w:t xml:space="preserve"> hearing set</w:t>
      </w:r>
      <w:r w:rsidR="003B04BF">
        <w:t xml:space="preserve"> forth the fuel, purchase</w:t>
      </w:r>
      <w:r w:rsidR="000042A2">
        <w:t>d</w:t>
      </w:r>
      <w:r w:rsidR="003B04BF">
        <w:t xml:space="preserve"> power, and capacity cost recovery factors</w:t>
      </w:r>
      <w:r w:rsidR="003B04BF" w:rsidRPr="00A04FF0">
        <w:t xml:space="preserve"> that were</w:t>
      </w:r>
      <w:r w:rsidR="003B04BF">
        <w:t xml:space="preserve"> </w:t>
      </w:r>
      <w:r w:rsidR="003B04BF" w:rsidRPr="00A04FF0">
        <w:t xml:space="preserve">implemented </w:t>
      </w:r>
      <w:r w:rsidR="003B04BF">
        <w:t>by all IOUs</w:t>
      </w:r>
      <w:r w:rsidR="003B04BF" w:rsidRPr="00DD59D6">
        <w:t xml:space="preserve"> in Florida</w:t>
      </w:r>
      <w:r w:rsidR="003B04BF">
        <w:t xml:space="preserve"> effective with the </w:t>
      </w:r>
      <w:r w:rsidR="003B04BF" w:rsidRPr="00B264DF">
        <w:t xml:space="preserve">first billing cycle of </w:t>
      </w:r>
      <w:r w:rsidR="00E63519">
        <w:t xml:space="preserve">January </w:t>
      </w:r>
      <w:r w:rsidR="003B04BF" w:rsidRPr="00B264DF">
        <w:t>2020.</w:t>
      </w:r>
      <w:r w:rsidR="003B04BF" w:rsidRPr="00B264DF">
        <w:rPr>
          <w:rStyle w:val="FootnoteReference"/>
        </w:rPr>
        <w:footnoteReference w:id="11"/>
      </w:r>
      <w:r w:rsidR="004C0858">
        <w:t xml:space="preserve"> Tampa Electric</w:t>
      </w:r>
      <w:r w:rsidR="00122C8D" w:rsidRPr="00B264DF">
        <w:t>’s</w:t>
      </w:r>
      <w:r w:rsidR="003B04BF" w:rsidRPr="00B264DF">
        <w:t xml:space="preserve"> </w:t>
      </w:r>
      <w:r w:rsidR="00122C8D" w:rsidRPr="00B264DF">
        <w:t>p</w:t>
      </w:r>
      <w:r w:rsidR="003B04BF" w:rsidRPr="00B264DF">
        <w:t>etitio</w:t>
      </w:r>
      <w:r w:rsidR="00E22436" w:rsidRPr="00B264DF">
        <w:t>n</w:t>
      </w:r>
      <w:r w:rsidR="003B04BF" w:rsidRPr="00B264DF">
        <w:t xml:space="preserve"> inclu</w:t>
      </w:r>
      <w:r w:rsidR="00E22436" w:rsidRPr="00B264DF">
        <w:t>des</w:t>
      </w:r>
      <w:r w:rsidR="003B04BF" w:rsidRPr="00B264DF">
        <w:t xml:space="preserve"> both fuel and capacity mid-course correction requests.</w:t>
      </w:r>
    </w:p>
    <w:p w14:paraId="78D90630" w14:textId="77777777" w:rsidR="00E06484" w:rsidRDefault="00E06484" w:rsidP="003B04BF">
      <w:pPr>
        <w:jc w:val="both"/>
      </w:pPr>
    </w:p>
    <w:p w14:paraId="6FAFC59C" w14:textId="05A6A762" w:rsidR="00D70705" w:rsidRPr="0033036E" w:rsidRDefault="00211791" w:rsidP="00D70705">
      <w:pPr>
        <w:jc w:val="both"/>
        <w:rPr>
          <w:bCs/>
        </w:rPr>
      </w:pPr>
      <w:r w:rsidRPr="00211791">
        <w:rPr>
          <w:bCs/>
        </w:rPr>
        <w:t>Tampa Ele</w:t>
      </w:r>
      <w:r>
        <w:rPr>
          <w:bCs/>
        </w:rPr>
        <w:t xml:space="preserve">ctric has proposed to flow </w:t>
      </w:r>
      <w:r w:rsidRPr="00211791">
        <w:rPr>
          <w:bCs/>
        </w:rPr>
        <w:t>the total mid-co</w:t>
      </w:r>
      <w:r>
        <w:rPr>
          <w:bCs/>
        </w:rPr>
        <w:t>urse correction amount through the</w:t>
      </w:r>
      <w:r w:rsidRPr="00211791">
        <w:rPr>
          <w:bCs/>
        </w:rPr>
        <w:t xml:space="preserve"> combination of a fuel credit for the months June through August 2020 (as shown in Attachment A, Tariff Sheet No. 6.023) and a reduction to the currently-approved fuel and capacity factors for the period June through December 2020 (as shown in Attachment A, Tariff Sheet No. 6.020). The fuel credit will be shown as a separate line item on the bill.</w:t>
      </w:r>
      <w:r w:rsidR="00D70705">
        <w:rPr>
          <w:bCs/>
        </w:rPr>
        <w:t xml:space="preserve"> </w:t>
      </w:r>
      <w:r w:rsidR="0033036E" w:rsidRPr="00211791">
        <w:rPr>
          <w:bCs/>
        </w:rPr>
        <w:t>For a residential customer using</w:t>
      </w:r>
      <w:r w:rsidR="00702F7A" w:rsidRPr="00211791">
        <w:rPr>
          <w:bCs/>
        </w:rPr>
        <w:t xml:space="preserve"> </w:t>
      </w:r>
      <w:r w:rsidR="0033036E" w:rsidRPr="00211791">
        <w:rPr>
          <w:bCs/>
        </w:rPr>
        <w:t>1,000 kWh</w:t>
      </w:r>
      <w:r w:rsidR="0033036E" w:rsidRPr="00211791">
        <w:t xml:space="preserve"> </w:t>
      </w:r>
      <w:r w:rsidR="0033036E" w:rsidRPr="00211791">
        <w:rPr>
          <w:bCs/>
        </w:rPr>
        <w:t>per month, the proposed 3-month fuel credit is $18.40</w:t>
      </w:r>
      <w:r w:rsidR="00D70705" w:rsidRPr="00211791">
        <w:rPr>
          <w:bCs/>
        </w:rPr>
        <w:t>.</w:t>
      </w:r>
      <w:r w:rsidR="0033036E" w:rsidRPr="00211791">
        <w:rPr>
          <w:bCs/>
        </w:rPr>
        <w:t xml:space="preserve"> </w:t>
      </w:r>
      <w:r w:rsidRPr="00211791">
        <w:rPr>
          <w:bCs/>
        </w:rPr>
        <w:t>Th</w:t>
      </w:r>
      <w:r w:rsidR="0033036E" w:rsidRPr="00211791">
        <w:rPr>
          <w:bCs/>
        </w:rPr>
        <w:t>e residential</w:t>
      </w:r>
      <w:r w:rsidR="00702F7A" w:rsidRPr="00211791">
        <w:rPr>
          <w:bCs/>
        </w:rPr>
        <w:t xml:space="preserve"> fuel rate reduction</w:t>
      </w:r>
      <w:r w:rsidR="00441A9B" w:rsidRPr="00211791">
        <w:rPr>
          <w:bCs/>
        </w:rPr>
        <w:t xml:space="preserve"> associated with the</w:t>
      </w:r>
      <w:r w:rsidR="0033036E" w:rsidRPr="00211791">
        <w:rPr>
          <w:bCs/>
        </w:rPr>
        <w:t xml:space="preserve"> remainder of the</w:t>
      </w:r>
      <w:r w:rsidR="00441A9B" w:rsidRPr="00211791">
        <w:rPr>
          <w:bCs/>
        </w:rPr>
        <w:t xml:space="preserve"> mid-course correction</w:t>
      </w:r>
      <w:r w:rsidR="00702F7A" w:rsidRPr="00211791">
        <w:rPr>
          <w:bCs/>
        </w:rPr>
        <w:t xml:space="preserve"> is $4.17 per 1,000 kWh</w:t>
      </w:r>
      <w:r w:rsidR="00441A9B" w:rsidRPr="00211791">
        <w:rPr>
          <w:bCs/>
        </w:rPr>
        <w:t xml:space="preserve"> (</w:t>
      </w:r>
      <w:r w:rsidR="00971AF1" w:rsidRPr="00211791">
        <w:rPr>
          <w:bCs/>
        </w:rPr>
        <w:t xml:space="preserve">7 </w:t>
      </w:r>
      <w:r w:rsidR="0033036E" w:rsidRPr="00211791">
        <w:rPr>
          <w:bCs/>
        </w:rPr>
        <w:t>month</w:t>
      </w:r>
      <w:r w:rsidR="00971AF1" w:rsidRPr="00211791">
        <w:rPr>
          <w:bCs/>
        </w:rPr>
        <w:t>s</w:t>
      </w:r>
      <w:r w:rsidR="0033036E" w:rsidRPr="00211791">
        <w:rPr>
          <w:bCs/>
        </w:rPr>
        <w:t xml:space="preserve">, </w:t>
      </w:r>
      <w:r w:rsidR="00441A9B" w:rsidRPr="00211791">
        <w:rPr>
          <w:bCs/>
        </w:rPr>
        <w:t>June through December)</w:t>
      </w:r>
      <w:r w:rsidR="00702F7A" w:rsidRPr="00211791">
        <w:rPr>
          <w:bCs/>
        </w:rPr>
        <w:t>.</w:t>
      </w:r>
      <w:r w:rsidR="00D70705" w:rsidRPr="00211791">
        <w:rPr>
          <w:bCs/>
        </w:rPr>
        <w:t xml:space="preserve"> As proposed, the mid-course correction</w:t>
      </w:r>
      <w:r w:rsidR="00441A9B" w:rsidRPr="00211791">
        <w:rPr>
          <w:bCs/>
        </w:rPr>
        <w:t xml:space="preserve"> amount</w:t>
      </w:r>
      <w:r w:rsidR="00D70705" w:rsidRPr="00211791">
        <w:rPr>
          <w:bCs/>
        </w:rPr>
        <w:t xml:space="preserve"> related to capacity will be distributed normally over the remaining </w:t>
      </w:r>
      <w:r w:rsidR="00441A9B" w:rsidRPr="00211791">
        <w:rPr>
          <w:bCs/>
        </w:rPr>
        <w:t xml:space="preserve">7-month </w:t>
      </w:r>
      <w:r w:rsidR="00D70705" w:rsidRPr="00211791">
        <w:rPr>
          <w:bCs/>
        </w:rPr>
        <w:t>period</w:t>
      </w:r>
      <w:r w:rsidR="00702F7A" w:rsidRPr="00211791">
        <w:rPr>
          <w:bCs/>
        </w:rPr>
        <w:t xml:space="preserve"> for a</w:t>
      </w:r>
      <w:r w:rsidR="00441A9B" w:rsidRPr="00211791">
        <w:rPr>
          <w:bCs/>
        </w:rPr>
        <w:t xml:space="preserve"> residential rate</w:t>
      </w:r>
      <w:r w:rsidR="00702F7A" w:rsidRPr="00211791">
        <w:rPr>
          <w:bCs/>
        </w:rPr>
        <w:t xml:space="preserve"> reduction of $0.22 </w:t>
      </w:r>
      <w:r w:rsidR="00441A9B" w:rsidRPr="00211791">
        <w:rPr>
          <w:bCs/>
        </w:rPr>
        <w:t>per 1,000 kWh</w:t>
      </w:r>
      <w:r w:rsidR="00D70705" w:rsidRPr="00211791">
        <w:rPr>
          <w:bCs/>
        </w:rPr>
        <w:t>.</w:t>
      </w:r>
      <w:r w:rsidR="00D70705">
        <w:rPr>
          <w:bCs/>
        </w:rPr>
        <w:t xml:space="preserve">  </w:t>
      </w:r>
    </w:p>
    <w:p w14:paraId="40109DF0" w14:textId="77777777" w:rsidR="00D70705" w:rsidRDefault="00D70705" w:rsidP="003B04BF">
      <w:pPr>
        <w:jc w:val="both"/>
      </w:pPr>
    </w:p>
    <w:p w14:paraId="38CF53BA" w14:textId="77777777" w:rsidR="003B04BF" w:rsidRPr="002E0EFB" w:rsidRDefault="003B04BF" w:rsidP="003B04BF">
      <w:pPr>
        <w:jc w:val="both"/>
        <w:rPr>
          <w:rFonts w:ascii="Arial" w:hAnsi="Arial" w:cs="Arial"/>
          <w:b/>
          <w:bCs/>
          <w:i/>
          <w:iCs/>
        </w:rPr>
      </w:pPr>
      <w:r>
        <w:rPr>
          <w:rFonts w:ascii="Arial" w:hAnsi="Arial" w:cs="Arial"/>
          <w:b/>
          <w:bCs/>
          <w:i/>
          <w:iCs/>
        </w:rPr>
        <w:t>Mid-Course Correction - Fuel</w:t>
      </w:r>
    </w:p>
    <w:p w14:paraId="04CBDCD1" w14:textId="5C003F3E" w:rsidR="003B04BF" w:rsidRDefault="003B04BF" w:rsidP="003B04BF">
      <w:pPr>
        <w:jc w:val="both"/>
      </w:pPr>
      <w:r>
        <w:rPr>
          <w:bCs/>
        </w:rPr>
        <w:t>With respect to the components of the mid-course correction calculation, which in this case returns the total dollar amount used to calculate the proposed rate reductions, Tampa Electric combined its f</w:t>
      </w:r>
      <w:r w:rsidRPr="004E6880">
        <w:rPr>
          <w:bCs/>
        </w:rPr>
        <w:t>inal 2019</w:t>
      </w:r>
      <w:r>
        <w:rPr>
          <w:bCs/>
        </w:rPr>
        <w:t xml:space="preserve"> fuel</w:t>
      </w:r>
      <w:r w:rsidRPr="004E6880">
        <w:rPr>
          <w:bCs/>
        </w:rPr>
        <w:t xml:space="preserve"> </w:t>
      </w:r>
      <w:r>
        <w:rPr>
          <w:bCs/>
        </w:rPr>
        <w:t>o</w:t>
      </w:r>
      <w:r w:rsidRPr="004E6880">
        <w:rPr>
          <w:bCs/>
        </w:rPr>
        <w:t>ver-</w:t>
      </w:r>
      <w:r>
        <w:rPr>
          <w:bCs/>
        </w:rPr>
        <w:t>r</w:t>
      </w:r>
      <w:r w:rsidRPr="004E6880">
        <w:rPr>
          <w:bCs/>
        </w:rPr>
        <w:t>ecovery</w:t>
      </w:r>
      <w:r>
        <w:rPr>
          <w:bCs/>
        </w:rPr>
        <w:t xml:space="preserve"> of $35,821,098, with its 2020 actual and estimated fuel over-recovery of </w:t>
      </w:r>
      <w:r w:rsidRPr="00B639EE">
        <w:rPr>
          <w:bCs/>
        </w:rPr>
        <w:t>$94,867,488</w:t>
      </w:r>
      <w:r>
        <w:rPr>
          <w:bCs/>
        </w:rPr>
        <w:t xml:space="preserve">, resulting in an estimated total over-recovery of </w:t>
      </w:r>
      <w:r w:rsidRPr="00B639EE">
        <w:rPr>
          <w:bCs/>
        </w:rPr>
        <w:t>$130,688,586</w:t>
      </w:r>
      <w:r w:rsidR="00D61BE0">
        <w:rPr>
          <w:bCs/>
        </w:rPr>
        <w:t>. This is the total</w:t>
      </w:r>
      <w:r>
        <w:rPr>
          <w:bCs/>
        </w:rPr>
        <w:t xml:space="preserve"> amount requested be returned to customers in 2020. The </w:t>
      </w:r>
      <w:r>
        <w:t xml:space="preserve">fuel mid-course correction position following the calculation methodology in </w:t>
      </w:r>
      <w:r w:rsidRPr="00B300C0">
        <w:t>Rule 25-6.0424</w:t>
      </w:r>
      <w:r>
        <w:t>(1</w:t>
      </w:r>
      <w:proofErr w:type="gramStart"/>
      <w:r>
        <w:t>)(</w:t>
      </w:r>
      <w:proofErr w:type="gramEnd"/>
      <w:r>
        <w:t>a)</w:t>
      </w:r>
      <w:r w:rsidRPr="00B300C0">
        <w:t>, F.A.C.</w:t>
      </w:r>
      <w:r>
        <w:t>, is 22.3 percent.</w:t>
      </w:r>
    </w:p>
    <w:p w14:paraId="1BE2F407" w14:textId="77777777" w:rsidR="003B04BF" w:rsidRDefault="003B04BF" w:rsidP="003B04BF">
      <w:pPr>
        <w:jc w:val="both"/>
      </w:pPr>
    </w:p>
    <w:p w14:paraId="6CB86990" w14:textId="5CACBD0F" w:rsidR="003B04BF" w:rsidRDefault="003B04BF" w:rsidP="003B04BF">
      <w:pPr>
        <w:jc w:val="both"/>
      </w:pPr>
      <w:r w:rsidRPr="008F0944">
        <w:rPr>
          <w:bCs/>
        </w:rPr>
        <w:lastRenderedPageBreak/>
        <w:t>The projected 2020 over-recovery of fuel charges is specifically associated with</w:t>
      </w:r>
      <w:r w:rsidR="000042A2">
        <w:rPr>
          <w:bCs/>
        </w:rPr>
        <w:t xml:space="preserve"> a decline in</w:t>
      </w:r>
      <w:r w:rsidRPr="008F0944">
        <w:rPr>
          <w:bCs/>
        </w:rPr>
        <w:t xml:space="preserve"> actual and </w:t>
      </w:r>
      <w:r>
        <w:rPr>
          <w:bCs/>
        </w:rPr>
        <w:t>re-</w:t>
      </w:r>
      <w:r w:rsidRPr="008F0944">
        <w:rPr>
          <w:bCs/>
        </w:rPr>
        <w:t>projected fuel costs</w:t>
      </w:r>
      <w:r>
        <w:rPr>
          <w:bCs/>
        </w:rPr>
        <w:t xml:space="preserve">. </w:t>
      </w:r>
      <w:r>
        <w:t xml:space="preserve">Tampa Electric’s original </w:t>
      </w:r>
      <w:r w:rsidR="009D5F12">
        <w:t>estimation</w:t>
      </w:r>
      <w:r>
        <w:t xml:space="preserve"> of natural gas costs for 2020 were formulate</w:t>
      </w:r>
      <w:r w:rsidR="00F24253">
        <w:t>d based on May 2019 futures</w:t>
      </w:r>
      <w:r w:rsidR="009D5F12">
        <w:t xml:space="preserve"> data</w:t>
      </w:r>
      <w:r>
        <w:t xml:space="preserve">. At that time, Tampa Electric projected the average delivered cost of natural gas to be $3.68 per </w:t>
      </w:r>
      <w:r w:rsidRPr="004336D0">
        <w:t xml:space="preserve">MMBtu. </w:t>
      </w:r>
      <w:r>
        <w:t xml:space="preserve">Tampa Electric now projects, based on March 2020 data, the average 2020 cost of natural gas will be $3.16 per MMBtu (reduction of 14 percent).  </w:t>
      </w:r>
      <w:r w:rsidRPr="00415E47">
        <w:t xml:space="preserve"> </w:t>
      </w:r>
    </w:p>
    <w:p w14:paraId="79B69BEA" w14:textId="77777777" w:rsidR="003B04BF" w:rsidRDefault="003B04BF" w:rsidP="003B04BF">
      <w:pPr>
        <w:jc w:val="both"/>
        <w:rPr>
          <w:bCs/>
        </w:rPr>
      </w:pPr>
    </w:p>
    <w:p w14:paraId="6D8861B5" w14:textId="77777777" w:rsidR="003B04BF" w:rsidRDefault="003B04BF" w:rsidP="003B04BF">
      <w:pPr>
        <w:jc w:val="both"/>
        <w:rPr>
          <w:rFonts w:ascii="Arial" w:hAnsi="Arial" w:cs="Arial"/>
          <w:b/>
          <w:bCs/>
          <w:i/>
          <w:iCs/>
        </w:rPr>
      </w:pPr>
      <w:r>
        <w:rPr>
          <w:rFonts w:ascii="Arial" w:hAnsi="Arial" w:cs="Arial"/>
          <w:b/>
          <w:bCs/>
          <w:i/>
          <w:iCs/>
        </w:rPr>
        <w:t xml:space="preserve">Mid-Course Correction - </w:t>
      </w:r>
      <w:r w:rsidRPr="005C6F2E">
        <w:rPr>
          <w:rFonts w:ascii="Arial" w:hAnsi="Arial" w:cs="Arial"/>
          <w:b/>
          <w:bCs/>
          <w:i/>
          <w:iCs/>
        </w:rPr>
        <w:t>Capacity</w:t>
      </w:r>
    </w:p>
    <w:p w14:paraId="241946C8" w14:textId="7D854B50" w:rsidR="003B04BF" w:rsidRDefault="003B04BF" w:rsidP="003B04BF">
      <w:pPr>
        <w:jc w:val="both"/>
        <w:rPr>
          <w:rFonts w:ascii="TimesNewRoman" w:hAnsi="TimesNewRoman" w:cs="TimesNewRoman"/>
        </w:rPr>
      </w:pPr>
      <w:r>
        <w:rPr>
          <w:bCs/>
        </w:rPr>
        <w:t xml:space="preserve">As part of its request, </w:t>
      </w:r>
      <w:r w:rsidRPr="00E44C6D">
        <w:rPr>
          <w:bCs/>
        </w:rPr>
        <w:t>Tampa Electric</w:t>
      </w:r>
      <w:r>
        <w:rPr>
          <w:bCs/>
        </w:rPr>
        <w:t xml:space="preserve"> is proposing to </w:t>
      </w:r>
      <w:r w:rsidR="00122C8D">
        <w:rPr>
          <w:bCs/>
        </w:rPr>
        <w:t>reduce</w:t>
      </w:r>
      <w:r>
        <w:rPr>
          <w:bCs/>
        </w:rPr>
        <w:t xml:space="preserve"> its 2020 capacity cost recovery factors by a projected 2020 over-recovery of $2,885,599. </w:t>
      </w:r>
      <w:r w:rsidRPr="003217CE">
        <w:rPr>
          <w:bCs/>
        </w:rPr>
        <w:t>T</w:t>
      </w:r>
      <w:r>
        <w:rPr>
          <w:bCs/>
        </w:rPr>
        <w:t>ampa Electric’s capacity</w:t>
      </w:r>
      <w:r w:rsidRPr="003217CE">
        <w:rPr>
          <w:bCs/>
        </w:rPr>
        <w:t xml:space="preserve"> mid-course correction position following the calculation methodology in Rule 25-6.0424(1</w:t>
      </w:r>
      <w:proofErr w:type="gramStart"/>
      <w:r w:rsidRPr="003217CE">
        <w:rPr>
          <w:bCs/>
        </w:rPr>
        <w:t>)(</w:t>
      </w:r>
      <w:proofErr w:type="gramEnd"/>
      <w:r w:rsidRPr="003217CE">
        <w:rPr>
          <w:bCs/>
        </w:rPr>
        <w:t xml:space="preserve">a), F.A.C., is </w:t>
      </w:r>
      <w:r>
        <w:rPr>
          <w:bCs/>
        </w:rPr>
        <w:t>182</w:t>
      </w:r>
      <w:r w:rsidRPr="003217CE">
        <w:rPr>
          <w:bCs/>
        </w:rPr>
        <w:t xml:space="preserve"> percent. </w:t>
      </w:r>
      <w:r w:rsidRPr="00E44C6D">
        <w:rPr>
          <w:bCs/>
        </w:rPr>
        <w:t>Tampa Electric</w:t>
      </w:r>
      <w:r>
        <w:rPr>
          <w:bCs/>
        </w:rPr>
        <w:t xml:space="preserve"> stated </w:t>
      </w:r>
      <w:r>
        <w:rPr>
          <w:rFonts w:ascii="TimesNewRoman" w:hAnsi="TimesNewRoman" w:cs="TimesNewRoman"/>
        </w:rPr>
        <w:t>the projected over-recovery was caused by the inclusion of two Solar Base Rate Adjustment (</w:t>
      </w:r>
      <w:proofErr w:type="spellStart"/>
      <w:r>
        <w:rPr>
          <w:rFonts w:ascii="TimesNewRoman" w:hAnsi="TimesNewRoman" w:cs="TimesNewRoman"/>
        </w:rPr>
        <w:t>SoBRA</w:t>
      </w:r>
      <w:proofErr w:type="spellEnd"/>
      <w:r>
        <w:rPr>
          <w:rFonts w:ascii="TimesNewRoman" w:hAnsi="TimesNewRoman" w:cs="TimesNewRoman"/>
        </w:rPr>
        <w:t xml:space="preserve">) true ups and additional firm power purchase agreements (netted against the </w:t>
      </w:r>
      <w:proofErr w:type="spellStart"/>
      <w:r>
        <w:rPr>
          <w:rFonts w:ascii="TimesNewRoman" w:hAnsi="TimesNewRoman" w:cs="TimesNewRoman"/>
        </w:rPr>
        <w:t>SoBRA</w:t>
      </w:r>
      <w:proofErr w:type="spellEnd"/>
      <w:r>
        <w:rPr>
          <w:rFonts w:ascii="TimesNewRoman" w:hAnsi="TimesNewRoman" w:cs="TimesNewRoman"/>
        </w:rPr>
        <w:t xml:space="preserve"> true ups) in its revised capacity cost estimate for 2020.</w:t>
      </w:r>
      <w:r>
        <w:rPr>
          <w:rStyle w:val="FootnoteReference"/>
          <w:rFonts w:ascii="TimesNewRoman" w:hAnsi="TimesNewRoman" w:cs="TimesNewRoman"/>
        </w:rPr>
        <w:footnoteReference w:id="12"/>
      </w:r>
    </w:p>
    <w:p w14:paraId="78BD1B07" w14:textId="77777777" w:rsidR="003B04BF" w:rsidRDefault="003B04BF" w:rsidP="003B04BF">
      <w:pPr>
        <w:jc w:val="both"/>
        <w:rPr>
          <w:rFonts w:ascii="TimesNewRoman" w:hAnsi="TimesNewRoman" w:cs="TimesNewRoman"/>
        </w:rPr>
      </w:pPr>
    </w:p>
    <w:p w14:paraId="09C2DA7A" w14:textId="257EE5DF" w:rsidR="003B04BF" w:rsidRPr="00FE1700" w:rsidRDefault="003B04BF" w:rsidP="003B04BF">
      <w:pPr>
        <w:jc w:val="both"/>
        <w:rPr>
          <w:bCs/>
        </w:rPr>
      </w:pPr>
      <w:r w:rsidRPr="00847F63">
        <w:rPr>
          <w:bCs/>
        </w:rPr>
        <w:t>Tampa Electric</w:t>
      </w:r>
      <w:r w:rsidR="00DE6DF6" w:rsidRPr="00847F63">
        <w:rPr>
          <w:bCs/>
        </w:rPr>
        <w:t>, unlike with its fuel reduction</w:t>
      </w:r>
      <w:r w:rsidRPr="00847F63">
        <w:rPr>
          <w:bCs/>
        </w:rPr>
        <w:t>, did not incorporate a final 2019 capacity over-recovery of $111,228 in the mid-course adjustment as it believes the amount is “</w:t>
      </w:r>
      <w:r w:rsidRPr="00847F63">
        <w:rPr>
          <w:bCs/>
          <w:i/>
          <w:iCs/>
        </w:rPr>
        <w:t xml:space="preserve">de </w:t>
      </w:r>
      <w:proofErr w:type="spellStart"/>
      <w:r w:rsidRPr="00847F63">
        <w:rPr>
          <w:bCs/>
          <w:i/>
          <w:iCs/>
        </w:rPr>
        <w:t>minimus</w:t>
      </w:r>
      <w:proofErr w:type="spellEnd"/>
      <w:r w:rsidRPr="00847F63">
        <w:rPr>
          <w:bCs/>
        </w:rPr>
        <w:t xml:space="preserve">” to the overall request. Tampa Electric claimed it will return the $111,228 to customers in 2021, or through the </w:t>
      </w:r>
      <w:r w:rsidR="009D5F12" w:rsidRPr="00847F63">
        <w:rPr>
          <w:bCs/>
        </w:rPr>
        <w:t>normal course of action during this</w:t>
      </w:r>
      <w:r w:rsidRPr="00847F63">
        <w:rPr>
          <w:bCs/>
        </w:rPr>
        <w:t xml:space="preserve"> fuel clause cycle. </w:t>
      </w:r>
      <w:r w:rsidR="00FE1700" w:rsidRPr="00847F63">
        <w:rPr>
          <w:bCs/>
        </w:rPr>
        <w:t xml:space="preserve">As proposed, the mid-course correction related to capacity will be distributed over the June through December time period. </w:t>
      </w:r>
      <w:r w:rsidRPr="00847F63">
        <w:rPr>
          <w:bCs/>
        </w:rPr>
        <w:t>Staff agrees with this assessment concerning the relative size of the 2019 capacity over-recovery as compared to the total mid-course adjustment and believes Tampa Electric’s proposed treatment is reasonable.</w:t>
      </w:r>
    </w:p>
    <w:p w14:paraId="13442269" w14:textId="77777777" w:rsidR="003B04BF" w:rsidRDefault="003B04BF" w:rsidP="003B04BF">
      <w:pPr>
        <w:jc w:val="both"/>
        <w:rPr>
          <w:bCs/>
        </w:rPr>
      </w:pPr>
    </w:p>
    <w:p w14:paraId="541DE1C3" w14:textId="77777777" w:rsidR="003B04BF" w:rsidRPr="00067942" w:rsidRDefault="003B04BF" w:rsidP="003B04BF">
      <w:pPr>
        <w:jc w:val="both"/>
        <w:rPr>
          <w:rFonts w:ascii="Arial" w:hAnsi="Arial" w:cs="Arial"/>
          <w:b/>
          <w:bCs/>
          <w:i/>
          <w:iCs/>
        </w:rPr>
      </w:pPr>
      <w:r>
        <w:rPr>
          <w:rFonts w:ascii="Arial" w:hAnsi="Arial" w:cs="Arial"/>
          <w:b/>
          <w:bCs/>
          <w:i/>
          <w:iCs/>
        </w:rPr>
        <w:t>Bill Impacts</w:t>
      </w:r>
    </w:p>
    <w:p w14:paraId="196AE629" w14:textId="616D498E" w:rsidR="003B04BF" w:rsidRDefault="00E63519" w:rsidP="003B04BF">
      <w:pPr>
        <w:jc w:val="both"/>
      </w:pPr>
      <w:r>
        <w:t xml:space="preserve">Table 1-1 below </w:t>
      </w:r>
      <w:r w:rsidR="003B04BF">
        <w:t>displays</w:t>
      </w:r>
      <w:r w:rsidR="003B04BF" w:rsidRPr="00415E47">
        <w:t xml:space="preserve"> the </w:t>
      </w:r>
      <w:r w:rsidR="003B04BF">
        <w:t>bill</w:t>
      </w:r>
      <w:r w:rsidR="003B04BF" w:rsidRPr="00415E47">
        <w:t xml:space="preserve"> impact</w:t>
      </w:r>
      <w:r w:rsidR="003B04BF">
        <w:t xml:space="preserve"> </w:t>
      </w:r>
      <w:r w:rsidR="003B04BF" w:rsidRPr="00415E47">
        <w:t>to a residential customer using</w:t>
      </w:r>
      <w:r w:rsidR="003B04BF">
        <w:t xml:space="preserve"> 1,000 </w:t>
      </w:r>
      <w:r w:rsidR="003B04BF" w:rsidRPr="008E7F8F">
        <w:t>kilowatt-hour</w:t>
      </w:r>
      <w:r w:rsidR="003B04BF">
        <w:t xml:space="preserve">s (kWh) of electricity a month </w:t>
      </w:r>
      <w:r w:rsidR="003B04BF" w:rsidRPr="00415E47">
        <w:t xml:space="preserve">and </w:t>
      </w:r>
      <w:r w:rsidR="003B04BF">
        <w:t xml:space="preserve">further </w:t>
      </w:r>
      <w:r w:rsidR="003B04BF" w:rsidRPr="00415E47">
        <w:t xml:space="preserve">discusses </w:t>
      </w:r>
      <w:r w:rsidR="003B04BF">
        <w:t xml:space="preserve">the effects of Tampa Electric’s request. </w:t>
      </w:r>
    </w:p>
    <w:p w14:paraId="350C7116" w14:textId="77777777" w:rsidR="003B04BF" w:rsidRDefault="003B04BF" w:rsidP="003B04BF">
      <w:pPr>
        <w:pStyle w:val="FootnoteText"/>
        <w:rPr>
          <w:sz w:val="24"/>
          <w:szCs w:val="24"/>
        </w:rPr>
      </w:pPr>
    </w:p>
    <w:p w14:paraId="395B29B1" w14:textId="77777777" w:rsidR="00097A7D" w:rsidRDefault="00097A7D" w:rsidP="003B04BF">
      <w:pPr>
        <w:pStyle w:val="FootnoteText"/>
        <w:rPr>
          <w:sz w:val="24"/>
          <w:szCs w:val="24"/>
        </w:rPr>
      </w:pPr>
    </w:p>
    <w:p w14:paraId="795B36D3" w14:textId="77777777" w:rsidR="003B04BF" w:rsidRDefault="003B04BF" w:rsidP="003B04BF">
      <w:pPr>
        <w:pStyle w:val="FootnoteText"/>
        <w:rPr>
          <w:sz w:val="24"/>
          <w:szCs w:val="24"/>
        </w:rPr>
      </w:pPr>
      <w:r>
        <w:rPr>
          <w:sz w:val="24"/>
          <w:szCs w:val="24"/>
        </w:rPr>
        <w:t xml:space="preserve"> </w:t>
      </w:r>
    </w:p>
    <w:tbl>
      <w:tblPr>
        <w:tblStyle w:val="TableGrid"/>
        <w:tblW w:w="9360" w:type="dxa"/>
        <w:jc w:val="center"/>
        <w:tblLayout w:type="fixed"/>
        <w:tblLook w:val="04A0" w:firstRow="1" w:lastRow="0" w:firstColumn="1" w:lastColumn="0" w:noHBand="0" w:noVBand="1"/>
      </w:tblPr>
      <w:tblGrid>
        <w:gridCol w:w="2250"/>
        <w:gridCol w:w="1980"/>
        <w:gridCol w:w="1800"/>
        <w:gridCol w:w="1715"/>
        <w:gridCol w:w="1615"/>
      </w:tblGrid>
      <w:tr w:rsidR="003B04BF" w:rsidRPr="00614FFF" w14:paraId="03DC691A" w14:textId="77777777" w:rsidTr="00970794">
        <w:trPr>
          <w:tblHeader/>
          <w:jc w:val="center"/>
        </w:trPr>
        <w:tc>
          <w:tcPr>
            <w:tcW w:w="9360" w:type="dxa"/>
            <w:gridSpan w:val="5"/>
            <w:tcBorders>
              <w:top w:val="nil"/>
              <w:left w:val="nil"/>
              <w:bottom w:val="nil"/>
              <w:right w:val="nil"/>
            </w:tcBorders>
            <w:vAlign w:val="bottom"/>
          </w:tcPr>
          <w:p w14:paraId="3B534074" w14:textId="77777777" w:rsidR="003B04BF" w:rsidRPr="002E0EFB" w:rsidRDefault="003B04BF" w:rsidP="00970794">
            <w:pPr>
              <w:pStyle w:val="FootnoteText"/>
              <w:jc w:val="center"/>
              <w:rPr>
                <w:color w:val="000000"/>
                <w:sz w:val="24"/>
                <w:szCs w:val="24"/>
              </w:rPr>
            </w:pPr>
            <w:r w:rsidRPr="002E0EFB">
              <w:rPr>
                <w:rFonts w:ascii="Arial" w:hAnsi="Arial" w:cs="Arial"/>
                <w:b/>
                <w:bCs/>
                <w:color w:val="000000"/>
                <w:sz w:val="24"/>
                <w:szCs w:val="24"/>
              </w:rPr>
              <w:t>Table 1-1</w:t>
            </w:r>
          </w:p>
        </w:tc>
      </w:tr>
      <w:tr w:rsidR="003B04BF" w:rsidRPr="00614FFF" w14:paraId="7F6EF77F" w14:textId="77777777" w:rsidTr="00970794">
        <w:trPr>
          <w:tblHeader/>
          <w:jc w:val="center"/>
        </w:trPr>
        <w:tc>
          <w:tcPr>
            <w:tcW w:w="9360" w:type="dxa"/>
            <w:gridSpan w:val="5"/>
            <w:tcBorders>
              <w:top w:val="nil"/>
              <w:left w:val="nil"/>
              <w:right w:val="nil"/>
            </w:tcBorders>
            <w:vAlign w:val="bottom"/>
          </w:tcPr>
          <w:p w14:paraId="39B8BE72" w14:textId="77777777" w:rsidR="003B04BF" w:rsidRPr="002E0EFB" w:rsidRDefault="003B04BF" w:rsidP="00970794">
            <w:pPr>
              <w:pStyle w:val="FootnoteText"/>
              <w:jc w:val="center"/>
              <w:rPr>
                <w:color w:val="000000"/>
                <w:sz w:val="24"/>
                <w:szCs w:val="24"/>
              </w:rPr>
            </w:pPr>
            <w:r w:rsidRPr="002E0EFB">
              <w:rPr>
                <w:rFonts w:ascii="Arial" w:hAnsi="Arial" w:cs="Arial"/>
                <w:b/>
                <w:bCs/>
                <w:color w:val="000000"/>
                <w:sz w:val="24"/>
                <w:szCs w:val="24"/>
              </w:rPr>
              <w:t>Monthly Residential Billing Detail at 1,000 kWh</w:t>
            </w:r>
          </w:p>
        </w:tc>
      </w:tr>
      <w:tr w:rsidR="003B04BF" w:rsidRPr="00614FFF" w14:paraId="67ADFE94" w14:textId="77777777" w:rsidTr="00970794">
        <w:trPr>
          <w:tblHeader/>
          <w:jc w:val="center"/>
        </w:trPr>
        <w:tc>
          <w:tcPr>
            <w:tcW w:w="2250" w:type="dxa"/>
            <w:vAlign w:val="bottom"/>
          </w:tcPr>
          <w:p w14:paraId="5F19CC67" w14:textId="77777777" w:rsidR="003B04BF" w:rsidRPr="00285746" w:rsidRDefault="003B04BF" w:rsidP="00970794">
            <w:pPr>
              <w:pStyle w:val="FootnoteText"/>
              <w:jc w:val="center"/>
              <w:rPr>
                <w:b/>
                <w:bCs/>
                <w:sz w:val="22"/>
                <w:szCs w:val="22"/>
              </w:rPr>
            </w:pPr>
            <w:r w:rsidRPr="00285746">
              <w:rPr>
                <w:b/>
                <w:bCs/>
                <w:color w:val="000000"/>
                <w:sz w:val="22"/>
                <w:szCs w:val="22"/>
              </w:rPr>
              <w:t>Invoice Component</w:t>
            </w:r>
          </w:p>
        </w:tc>
        <w:tc>
          <w:tcPr>
            <w:tcW w:w="1980" w:type="dxa"/>
            <w:vAlign w:val="bottom"/>
          </w:tcPr>
          <w:p w14:paraId="7BC382A0" w14:textId="77777777" w:rsidR="003B04BF" w:rsidRPr="00285746" w:rsidRDefault="003B04BF" w:rsidP="00970794">
            <w:pPr>
              <w:pStyle w:val="FootnoteText"/>
              <w:jc w:val="center"/>
              <w:rPr>
                <w:b/>
                <w:bCs/>
                <w:color w:val="000000"/>
                <w:sz w:val="22"/>
                <w:szCs w:val="22"/>
              </w:rPr>
            </w:pPr>
            <w:r w:rsidRPr="00285746">
              <w:rPr>
                <w:b/>
                <w:bCs/>
                <w:color w:val="000000"/>
                <w:sz w:val="22"/>
                <w:szCs w:val="22"/>
              </w:rPr>
              <w:t>Currently-Approved 2020 Charges</w:t>
            </w:r>
            <w:r w:rsidRPr="00285746">
              <w:rPr>
                <w:rStyle w:val="FootnoteReference"/>
                <w:b/>
                <w:bCs/>
                <w:color w:val="000000"/>
                <w:sz w:val="22"/>
                <w:szCs w:val="22"/>
              </w:rPr>
              <w:footnoteReference w:id="13"/>
            </w:r>
          </w:p>
        </w:tc>
        <w:tc>
          <w:tcPr>
            <w:tcW w:w="1800" w:type="dxa"/>
            <w:vAlign w:val="bottom"/>
          </w:tcPr>
          <w:p w14:paraId="167733F5" w14:textId="77777777" w:rsidR="003B04BF" w:rsidRPr="00285746" w:rsidRDefault="003B04BF" w:rsidP="00970794">
            <w:pPr>
              <w:pStyle w:val="FootnoteText"/>
              <w:jc w:val="center"/>
              <w:rPr>
                <w:b/>
                <w:bCs/>
                <w:sz w:val="22"/>
                <w:szCs w:val="22"/>
              </w:rPr>
            </w:pPr>
            <w:r w:rsidRPr="00285746">
              <w:rPr>
                <w:b/>
                <w:bCs/>
                <w:color w:val="000000"/>
                <w:sz w:val="22"/>
                <w:szCs w:val="22"/>
              </w:rPr>
              <w:t>Proposed Charges June-Aug. 2020</w:t>
            </w:r>
          </w:p>
        </w:tc>
        <w:tc>
          <w:tcPr>
            <w:tcW w:w="1715" w:type="dxa"/>
            <w:vAlign w:val="bottom"/>
          </w:tcPr>
          <w:p w14:paraId="7610ECFB" w14:textId="77777777" w:rsidR="003B04BF" w:rsidRPr="00285746" w:rsidRDefault="003B04BF" w:rsidP="00970794">
            <w:pPr>
              <w:pStyle w:val="FootnoteText"/>
              <w:jc w:val="center"/>
              <w:rPr>
                <w:b/>
                <w:bCs/>
                <w:color w:val="000000"/>
                <w:sz w:val="22"/>
                <w:szCs w:val="22"/>
              </w:rPr>
            </w:pPr>
            <w:r w:rsidRPr="00285746">
              <w:rPr>
                <w:b/>
                <w:bCs/>
                <w:color w:val="000000"/>
                <w:sz w:val="22"/>
                <w:szCs w:val="22"/>
              </w:rPr>
              <w:t>Approved to Proposed</w:t>
            </w:r>
          </w:p>
          <w:p w14:paraId="0260551E" w14:textId="77777777" w:rsidR="003B04BF" w:rsidRPr="00285746" w:rsidRDefault="003B04BF" w:rsidP="00970794">
            <w:pPr>
              <w:pStyle w:val="FootnoteText"/>
              <w:jc w:val="center"/>
              <w:rPr>
                <w:b/>
                <w:bCs/>
                <w:color w:val="000000"/>
                <w:sz w:val="22"/>
                <w:szCs w:val="22"/>
              </w:rPr>
            </w:pPr>
            <w:r w:rsidRPr="00285746">
              <w:rPr>
                <w:b/>
                <w:bCs/>
                <w:color w:val="000000"/>
                <w:sz w:val="22"/>
                <w:szCs w:val="22"/>
              </w:rPr>
              <w:t xml:space="preserve"> Difference</w:t>
            </w:r>
          </w:p>
        </w:tc>
        <w:tc>
          <w:tcPr>
            <w:tcW w:w="1615" w:type="dxa"/>
            <w:vAlign w:val="bottom"/>
          </w:tcPr>
          <w:p w14:paraId="44AE2428" w14:textId="77777777" w:rsidR="003B04BF" w:rsidRPr="00285746" w:rsidRDefault="003B04BF" w:rsidP="00970794">
            <w:pPr>
              <w:pStyle w:val="FootnoteText"/>
              <w:jc w:val="center"/>
              <w:rPr>
                <w:b/>
                <w:bCs/>
                <w:sz w:val="22"/>
                <w:szCs w:val="22"/>
              </w:rPr>
            </w:pPr>
            <w:r w:rsidRPr="00285746">
              <w:rPr>
                <w:b/>
                <w:bCs/>
                <w:color w:val="000000"/>
                <w:sz w:val="22"/>
                <w:szCs w:val="22"/>
              </w:rPr>
              <w:t>Proposed Charges Sept.-Dec. 2020</w:t>
            </w:r>
          </w:p>
        </w:tc>
      </w:tr>
      <w:tr w:rsidR="003B04BF" w:rsidRPr="00614FFF" w14:paraId="448BEF55" w14:textId="77777777" w:rsidTr="00970794">
        <w:trPr>
          <w:jc w:val="center"/>
        </w:trPr>
        <w:tc>
          <w:tcPr>
            <w:tcW w:w="2250" w:type="dxa"/>
            <w:vAlign w:val="bottom"/>
          </w:tcPr>
          <w:p w14:paraId="190C61C3" w14:textId="77777777" w:rsidR="003B04BF" w:rsidRPr="00AF6E1E" w:rsidRDefault="003B04BF" w:rsidP="00970794">
            <w:pPr>
              <w:pStyle w:val="FootnoteText"/>
              <w:rPr>
                <w:sz w:val="22"/>
                <w:szCs w:val="22"/>
              </w:rPr>
            </w:pPr>
            <w:r w:rsidRPr="00AF6E1E">
              <w:rPr>
                <w:color w:val="000000"/>
                <w:sz w:val="22"/>
                <w:szCs w:val="22"/>
              </w:rPr>
              <w:t>Base Charge</w:t>
            </w:r>
          </w:p>
        </w:tc>
        <w:tc>
          <w:tcPr>
            <w:tcW w:w="1980" w:type="dxa"/>
          </w:tcPr>
          <w:p w14:paraId="0B0F4232" w14:textId="77777777" w:rsidR="003B04BF" w:rsidRPr="00AF6E1E" w:rsidRDefault="003B04BF" w:rsidP="00970794">
            <w:pPr>
              <w:pStyle w:val="FootnoteText"/>
              <w:jc w:val="right"/>
              <w:rPr>
                <w:sz w:val="22"/>
                <w:szCs w:val="22"/>
                <w:highlight w:val="yellow"/>
              </w:rPr>
            </w:pPr>
            <w:r w:rsidRPr="00AF6E1E">
              <w:rPr>
                <w:sz w:val="22"/>
                <w:szCs w:val="22"/>
              </w:rPr>
              <w:t>$67.76</w:t>
            </w:r>
          </w:p>
        </w:tc>
        <w:tc>
          <w:tcPr>
            <w:tcW w:w="1800" w:type="dxa"/>
          </w:tcPr>
          <w:p w14:paraId="636B2F29" w14:textId="77777777" w:rsidR="003B04BF" w:rsidRPr="00AF6E1E" w:rsidRDefault="003B04BF" w:rsidP="00970794">
            <w:pPr>
              <w:pStyle w:val="FootnoteText"/>
              <w:jc w:val="right"/>
              <w:rPr>
                <w:sz w:val="22"/>
                <w:szCs w:val="22"/>
              </w:rPr>
            </w:pPr>
            <w:r w:rsidRPr="00AF6E1E">
              <w:rPr>
                <w:sz w:val="22"/>
                <w:szCs w:val="22"/>
              </w:rPr>
              <w:t>$67.76</w:t>
            </w:r>
          </w:p>
        </w:tc>
        <w:tc>
          <w:tcPr>
            <w:tcW w:w="1715" w:type="dxa"/>
          </w:tcPr>
          <w:p w14:paraId="21FD1E2C" w14:textId="77777777" w:rsidR="003B04BF" w:rsidRPr="00AF6E1E" w:rsidRDefault="003B04BF" w:rsidP="00970794">
            <w:pPr>
              <w:pStyle w:val="FootnoteText"/>
              <w:jc w:val="right"/>
              <w:rPr>
                <w:sz w:val="22"/>
                <w:szCs w:val="22"/>
              </w:rPr>
            </w:pPr>
            <w:r>
              <w:rPr>
                <w:sz w:val="22"/>
                <w:szCs w:val="22"/>
              </w:rPr>
              <w:t>$</w:t>
            </w:r>
            <w:r w:rsidRPr="00AF6E1E">
              <w:rPr>
                <w:sz w:val="22"/>
                <w:szCs w:val="22"/>
              </w:rPr>
              <w:t>0.00</w:t>
            </w:r>
          </w:p>
        </w:tc>
        <w:tc>
          <w:tcPr>
            <w:tcW w:w="1615" w:type="dxa"/>
          </w:tcPr>
          <w:p w14:paraId="067B5581" w14:textId="77777777" w:rsidR="003B04BF" w:rsidRPr="00AF6E1E" w:rsidRDefault="003B04BF" w:rsidP="00970794">
            <w:pPr>
              <w:pStyle w:val="FootnoteText"/>
              <w:jc w:val="right"/>
              <w:rPr>
                <w:sz w:val="22"/>
                <w:szCs w:val="22"/>
              </w:rPr>
            </w:pPr>
            <w:r w:rsidRPr="00AF6E1E">
              <w:rPr>
                <w:sz w:val="22"/>
                <w:szCs w:val="22"/>
              </w:rPr>
              <w:t>$67.76</w:t>
            </w:r>
          </w:p>
        </w:tc>
      </w:tr>
      <w:tr w:rsidR="003B04BF" w:rsidRPr="00614FFF" w14:paraId="0FC28E40" w14:textId="77777777" w:rsidTr="00970794">
        <w:trPr>
          <w:jc w:val="center"/>
        </w:trPr>
        <w:tc>
          <w:tcPr>
            <w:tcW w:w="2250" w:type="dxa"/>
            <w:vAlign w:val="bottom"/>
          </w:tcPr>
          <w:p w14:paraId="476975EE" w14:textId="35BC99E2" w:rsidR="003B04BF" w:rsidRPr="00847F63" w:rsidRDefault="00256658" w:rsidP="00970794">
            <w:pPr>
              <w:pStyle w:val="FootnoteText"/>
              <w:rPr>
                <w:sz w:val="22"/>
                <w:szCs w:val="22"/>
              </w:rPr>
            </w:pPr>
            <w:r w:rsidRPr="00847F63">
              <w:rPr>
                <w:color w:val="000000"/>
                <w:sz w:val="22"/>
                <w:szCs w:val="22"/>
              </w:rPr>
              <w:t>Fuel Charge</w:t>
            </w:r>
          </w:p>
        </w:tc>
        <w:tc>
          <w:tcPr>
            <w:tcW w:w="1980" w:type="dxa"/>
          </w:tcPr>
          <w:p w14:paraId="33DE1470" w14:textId="77777777" w:rsidR="003B04BF" w:rsidRPr="00847F63" w:rsidRDefault="003B04BF" w:rsidP="00970794">
            <w:pPr>
              <w:pStyle w:val="FootnoteText"/>
              <w:jc w:val="right"/>
              <w:rPr>
                <w:sz w:val="22"/>
                <w:szCs w:val="22"/>
              </w:rPr>
            </w:pPr>
            <w:r w:rsidRPr="00847F63">
              <w:rPr>
                <w:sz w:val="22"/>
                <w:szCs w:val="22"/>
              </w:rPr>
              <w:t>27.02</w:t>
            </w:r>
          </w:p>
        </w:tc>
        <w:tc>
          <w:tcPr>
            <w:tcW w:w="1800" w:type="dxa"/>
          </w:tcPr>
          <w:p w14:paraId="69C2D285" w14:textId="5AD6BE65" w:rsidR="003B04BF" w:rsidRPr="00847F63" w:rsidRDefault="00256658" w:rsidP="00970794">
            <w:pPr>
              <w:pStyle w:val="FootnoteText"/>
              <w:jc w:val="right"/>
              <w:rPr>
                <w:sz w:val="22"/>
                <w:szCs w:val="22"/>
              </w:rPr>
            </w:pPr>
            <w:r w:rsidRPr="00847F63">
              <w:rPr>
                <w:sz w:val="22"/>
                <w:szCs w:val="22"/>
              </w:rPr>
              <w:t>22.85</w:t>
            </w:r>
          </w:p>
        </w:tc>
        <w:tc>
          <w:tcPr>
            <w:tcW w:w="1715" w:type="dxa"/>
          </w:tcPr>
          <w:p w14:paraId="72131D3E" w14:textId="6BD90A7C" w:rsidR="003B04BF" w:rsidRPr="00847F63" w:rsidRDefault="00256658" w:rsidP="00970794">
            <w:pPr>
              <w:pStyle w:val="FootnoteText"/>
              <w:jc w:val="right"/>
              <w:rPr>
                <w:sz w:val="22"/>
                <w:szCs w:val="22"/>
              </w:rPr>
            </w:pPr>
            <w:r w:rsidRPr="00847F63">
              <w:rPr>
                <w:sz w:val="22"/>
                <w:szCs w:val="22"/>
              </w:rPr>
              <w:t>(4.17)</w:t>
            </w:r>
          </w:p>
        </w:tc>
        <w:tc>
          <w:tcPr>
            <w:tcW w:w="1615" w:type="dxa"/>
          </w:tcPr>
          <w:p w14:paraId="6255C710" w14:textId="77777777" w:rsidR="003B04BF" w:rsidRPr="00847F63" w:rsidRDefault="003B04BF" w:rsidP="00970794">
            <w:pPr>
              <w:pStyle w:val="FootnoteText"/>
              <w:jc w:val="right"/>
              <w:rPr>
                <w:sz w:val="22"/>
                <w:szCs w:val="22"/>
              </w:rPr>
            </w:pPr>
            <w:r w:rsidRPr="00847F63">
              <w:rPr>
                <w:sz w:val="22"/>
                <w:szCs w:val="22"/>
              </w:rPr>
              <w:t>22.85</w:t>
            </w:r>
          </w:p>
        </w:tc>
      </w:tr>
      <w:tr w:rsidR="00D70705" w:rsidRPr="00614FFF" w14:paraId="6239D49F" w14:textId="77777777" w:rsidTr="00970794">
        <w:trPr>
          <w:jc w:val="center"/>
        </w:trPr>
        <w:tc>
          <w:tcPr>
            <w:tcW w:w="2250" w:type="dxa"/>
            <w:vAlign w:val="bottom"/>
          </w:tcPr>
          <w:p w14:paraId="4715D5DF" w14:textId="7CC11A32" w:rsidR="00D70705" w:rsidRPr="00847F63" w:rsidRDefault="00256658" w:rsidP="00970794">
            <w:pPr>
              <w:pStyle w:val="FootnoteText"/>
              <w:rPr>
                <w:color w:val="000000"/>
                <w:sz w:val="22"/>
                <w:szCs w:val="22"/>
              </w:rPr>
            </w:pPr>
            <w:r w:rsidRPr="00847F63">
              <w:rPr>
                <w:color w:val="000000"/>
                <w:sz w:val="22"/>
                <w:szCs w:val="22"/>
              </w:rPr>
              <w:t>Fuel Credit</w:t>
            </w:r>
          </w:p>
        </w:tc>
        <w:tc>
          <w:tcPr>
            <w:tcW w:w="1980" w:type="dxa"/>
          </w:tcPr>
          <w:p w14:paraId="2BBA9871" w14:textId="222C3EE6" w:rsidR="00D70705" w:rsidRPr="00847F63" w:rsidRDefault="00256658" w:rsidP="00970794">
            <w:pPr>
              <w:pStyle w:val="FootnoteText"/>
              <w:jc w:val="right"/>
              <w:rPr>
                <w:sz w:val="22"/>
                <w:szCs w:val="22"/>
              </w:rPr>
            </w:pPr>
            <w:r w:rsidRPr="00847F63">
              <w:rPr>
                <w:sz w:val="22"/>
                <w:szCs w:val="22"/>
              </w:rPr>
              <w:t>0.00</w:t>
            </w:r>
          </w:p>
        </w:tc>
        <w:tc>
          <w:tcPr>
            <w:tcW w:w="1800" w:type="dxa"/>
          </w:tcPr>
          <w:p w14:paraId="3076E505" w14:textId="1716EA26" w:rsidR="00D70705" w:rsidRPr="00847F63" w:rsidRDefault="00256658" w:rsidP="00970794">
            <w:pPr>
              <w:pStyle w:val="FootnoteText"/>
              <w:jc w:val="right"/>
              <w:rPr>
                <w:sz w:val="22"/>
                <w:szCs w:val="22"/>
              </w:rPr>
            </w:pPr>
            <w:r w:rsidRPr="00847F63">
              <w:rPr>
                <w:sz w:val="22"/>
                <w:szCs w:val="22"/>
              </w:rPr>
              <w:t>(18.40)</w:t>
            </w:r>
          </w:p>
        </w:tc>
        <w:tc>
          <w:tcPr>
            <w:tcW w:w="1715" w:type="dxa"/>
          </w:tcPr>
          <w:p w14:paraId="5C3CAC9C" w14:textId="00742E69" w:rsidR="00D70705" w:rsidRPr="00847F63" w:rsidRDefault="00256658" w:rsidP="00970794">
            <w:pPr>
              <w:pStyle w:val="FootnoteText"/>
              <w:jc w:val="right"/>
              <w:rPr>
                <w:sz w:val="22"/>
                <w:szCs w:val="22"/>
              </w:rPr>
            </w:pPr>
            <w:r w:rsidRPr="00847F63">
              <w:rPr>
                <w:sz w:val="22"/>
                <w:szCs w:val="22"/>
              </w:rPr>
              <w:t>(18.40)</w:t>
            </w:r>
          </w:p>
        </w:tc>
        <w:tc>
          <w:tcPr>
            <w:tcW w:w="1615" w:type="dxa"/>
          </w:tcPr>
          <w:p w14:paraId="1EB6B491" w14:textId="1675CD52" w:rsidR="00D70705" w:rsidRPr="00847F63" w:rsidRDefault="00256658" w:rsidP="00970794">
            <w:pPr>
              <w:pStyle w:val="FootnoteText"/>
              <w:jc w:val="right"/>
              <w:rPr>
                <w:sz w:val="22"/>
                <w:szCs w:val="22"/>
              </w:rPr>
            </w:pPr>
            <w:r w:rsidRPr="00847F63">
              <w:rPr>
                <w:sz w:val="22"/>
                <w:szCs w:val="22"/>
              </w:rPr>
              <w:t>0.00</w:t>
            </w:r>
          </w:p>
        </w:tc>
      </w:tr>
      <w:tr w:rsidR="003B04BF" w:rsidRPr="00614FFF" w14:paraId="772149F7" w14:textId="77777777" w:rsidTr="00970794">
        <w:trPr>
          <w:jc w:val="center"/>
        </w:trPr>
        <w:tc>
          <w:tcPr>
            <w:tcW w:w="2250" w:type="dxa"/>
            <w:vAlign w:val="bottom"/>
          </w:tcPr>
          <w:p w14:paraId="35D7F422" w14:textId="77777777" w:rsidR="003B04BF" w:rsidRPr="00AF6E1E" w:rsidRDefault="003B04BF" w:rsidP="00970794">
            <w:pPr>
              <w:pStyle w:val="FootnoteText"/>
              <w:rPr>
                <w:sz w:val="22"/>
                <w:szCs w:val="22"/>
              </w:rPr>
            </w:pPr>
            <w:r w:rsidRPr="00AF6E1E">
              <w:rPr>
                <w:color w:val="000000"/>
                <w:sz w:val="22"/>
                <w:szCs w:val="22"/>
              </w:rPr>
              <w:t>Conservation Charge</w:t>
            </w:r>
          </w:p>
        </w:tc>
        <w:tc>
          <w:tcPr>
            <w:tcW w:w="1980" w:type="dxa"/>
          </w:tcPr>
          <w:p w14:paraId="38BD8FBF" w14:textId="77777777" w:rsidR="003B04BF" w:rsidRPr="00AF6E1E" w:rsidRDefault="003B04BF" w:rsidP="00970794">
            <w:pPr>
              <w:pStyle w:val="FootnoteText"/>
              <w:jc w:val="right"/>
              <w:rPr>
                <w:sz w:val="22"/>
                <w:szCs w:val="22"/>
                <w:highlight w:val="yellow"/>
              </w:rPr>
            </w:pPr>
            <w:r w:rsidRPr="00AF6E1E">
              <w:rPr>
                <w:sz w:val="22"/>
                <w:szCs w:val="22"/>
              </w:rPr>
              <w:t>2.32</w:t>
            </w:r>
          </w:p>
        </w:tc>
        <w:tc>
          <w:tcPr>
            <w:tcW w:w="1800" w:type="dxa"/>
          </w:tcPr>
          <w:p w14:paraId="5B407298" w14:textId="77777777" w:rsidR="003B04BF" w:rsidRPr="00AF6E1E" w:rsidRDefault="003B04BF" w:rsidP="00970794">
            <w:pPr>
              <w:pStyle w:val="FootnoteText"/>
              <w:jc w:val="right"/>
              <w:rPr>
                <w:sz w:val="22"/>
                <w:szCs w:val="22"/>
              </w:rPr>
            </w:pPr>
            <w:r w:rsidRPr="00AF6E1E">
              <w:rPr>
                <w:sz w:val="22"/>
                <w:szCs w:val="22"/>
              </w:rPr>
              <w:t>2.32</w:t>
            </w:r>
          </w:p>
        </w:tc>
        <w:tc>
          <w:tcPr>
            <w:tcW w:w="1715" w:type="dxa"/>
          </w:tcPr>
          <w:p w14:paraId="527913C0" w14:textId="77777777" w:rsidR="003B04BF" w:rsidRPr="00AF6E1E" w:rsidRDefault="003B04BF" w:rsidP="00970794">
            <w:pPr>
              <w:pStyle w:val="FootnoteText"/>
              <w:jc w:val="right"/>
              <w:rPr>
                <w:sz w:val="22"/>
                <w:szCs w:val="22"/>
              </w:rPr>
            </w:pPr>
            <w:r w:rsidRPr="00AF6E1E">
              <w:rPr>
                <w:sz w:val="22"/>
                <w:szCs w:val="22"/>
              </w:rPr>
              <w:t>0.00</w:t>
            </w:r>
          </w:p>
        </w:tc>
        <w:tc>
          <w:tcPr>
            <w:tcW w:w="1615" w:type="dxa"/>
          </w:tcPr>
          <w:p w14:paraId="09F7811F" w14:textId="77777777" w:rsidR="003B04BF" w:rsidRPr="00AF6E1E" w:rsidRDefault="003B04BF" w:rsidP="00970794">
            <w:pPr>
              <w:pStyle w:val="FootnoteText"/>
              <w:jc w:val="right"/>
              <w:rPr>
                <w:sz w:val="22"/>
                <w:szCs w:val="22"/>
              </w:rPr>
            </w:pPr>
            <w:r w:rsidRPr="00AF6E1E">
              <w:rPr>
                <w:sz w:val="22"/>
                <w:szCs w:val="22"/>
              </w:rPr>
              <w:t>2.32</w:t>
            </w:r>
          </w:p>
        </w:tc>
      </w:tr>
      <w:tr w:rsidR="003B04BF" w:rsidRPr="00614FFF" w14:paraId="7D5B552F" w14:textId="77777777" w:rsidTr="00970794">
        <w:trPr>
          <w:jc w:val="center"/>
        </w:trPr>
        <w:tc>
          <w:tcPr>
            <w:tcW w:w="2250" w:type="dxa"/>
            <w:vAlign w:val="bottom"/>
          </w:tcPr>
          <w:p w14:paraId="531F826A" w14:textId="77777777" w:rsidR="003B04BF" w:rsidRPr="00AF6E1E" w:rsidRDefault="003B04BF" w:rsidP="00970794">
            <w:pPr>
              <w:pStyle w:val="FootnoteText"/>
              <w:rPr>
                <w:sz w:val="22"/>
                <w:szCs w:val="22"/>
              </w:rPr>
            </w:pPr>
            <w:r w:rsidRPr="00AF6E1E">
              <w:rPr>
                <w:color w:val="000000"/>
                <w:sz w:val="22"/>
                <w:szCs w:val="22"/>
              </w:rPr>
              <w:t>Capacity Charge</w:t>
            </w:r>
          </w:p>
        </w:tc>
        <w:tc>
          <w:tcPr>
            <w:tcW w:w="1980" w:type="dxa"/>
          </w:tcPr>
          <w:p w14:paraId="7ADAF5BF" w14:textId="77777777" w:rsidR="003B04BF" w:rsidRPr="00AF6E1E" w:rsidRDefault="003B04BF" w:rsidP="00970794">
            <w:pPr>
              <w:pStyle w:val="FootnoteText"/>
              <w:jc w:val="right"/>
              <w:rPr>
                <w:sz w:val="22"/>
                <w:szCs w:val="22"/>
                <w:highlight w:val="yellow"/>
              </w:rPr>
            </w:pPr>
            <w:r w:rsidRPr="00AF6E1E">
              <w:rPr>
                <w:sz w:val="22"/>
                <w:szCs w:val="22"/>
              </w:rPr>
              <w:t>0.10</w:t>
            </w:r>
          </w:p>
        </w:tc>
        <w:tc>
          <w:tcPr>
            <w:tcW w:w="1800" w:type="dxa"/>
          </w:tcPr>
          <w:p w14:paraId="3D12870A" w14:textId="77777777" w:rsidR="003B04BF" w:rsidRPr="00AF6E1E" w:rsidRDefault="003B04BF" w:rsidP="00970794">
            <w:pPr>
              <w:pStyle w:val="FootnoteText"/>
              <w:jc w:val="right"/>
              <w:rPr>
                <w:sz w:val="22"/>
                <w:szCs w:val="22"/>
              </w:rPr>
            </w:pPr>
            <w:r w:rsidRPr="00AF6E1E">
              <w:rPr>
                <w:sz w:val="22"/>
                <w:szCs w:val="22"/>
              </w:rPr>
              <w:t>(0.12)</w:t>
            </w:r>
          </w:p>
        </w:tc>
        <w:tc>
          <w:tcPr>
            <w:tcW w:w="1715" w:type="dxa"/>
          </w:tcPr>
          <w:p w14:paraId="0AD35EC8" w14:textId="77777777" w:rsidR="003B04BF" w:rsidRPr="00AF6E1E" w:rsidRDefault="003B04BF" w:rsidP="00970794">
            <w:pPr>
              <w:pStyle w:val="FootnoteText"/>
              <w:jc w:val="right"/>
              <w:rPr>
                <w:sz w:val="22"/>
                <w:szCs w:val="22"/>
              </w:rPr>
            </w:pPr>
            <w:r>
              <w:rPr>
                <w:sz w:val="22"/>
                <w:szCs w:val="22"/>
              </w:rPr>
              <w:t>(</w:t>
            </w:r>
            <w:r w:rsidRPr="00AF6E1E">
              <w:rPr>
                <w:sz w:val="22"/>
                <w:szCs w:val="22"/>
              </w:rPr>
              <w:t>0.22</w:t>
            </w:r>
            <w:r>
              <w:rPr>
                <w:sz w:val="22"/>
                <w:szCs w:val="22"/>
              </w:rPr>
              <w:t>)</w:t>
            </w:r>
          </w:p>
        </w:tc>
        <w:tc>
          <w:tcPr>
            <w:tcW w:w="1615" w:type="dxa"/>
          </w:tcPr>
          <w:p w14:paraId="69E7D175" w14:textId="77777777" w:rsidR="003B04BF" w:rsidRPr="00AF6E1E" w:rsidRDefault="003B04BF" w:rsidP="00970794">
            <w:pPr>
              <w:pStyle w:val="FootnoteText"/>
              <w:jc w:val="right"/>
              <w:rPr>
                <w:sz w:val="22"/>
                <w:szCs w:val="22"/>
              </w:rPr>
            </w:pPr>
            <w:r w:rsidRPr="00AF6E1E">
              <w:rPr>
                <w:sz w:val="22"/>
                <w:szCs w:val="22"/>
              </w:rPr>
              <w:t>(0.12)</w:t>
            </w:r>
          </w:p>
        </w:tc>
      </w:tr>
      <w:tr w:rsidR="003B04BF" w:rsidRPr="00614FFF" w14:paraId="733FD3E2" w14:textId="77777777" w:rsidTr="00970794">
        <w:trPr>
          <w:jc w:val="center"/>
        </w:trPr>
        <w:tc>
          <w:tcPr>
            <w:tcW w:w="2250" w:type="dxa"/>
            <w:vAlign w:val="bottom"/>
          </w:tcPr>
          <w:p w14:paraId="33DFEA8E" w14:textId="77777777" w:rsidR="003B04BF" w:rsidRPr="00AF6E1E" w:rsidRDefault="003B04BF" w:rsidP="00970794">
            <w:pPr>
              <w:pStyle w:val="FootnoteText"/>
              <w:rPr>
                <w:sz w:val="22"/>
                <w:szCs w:val="22"/>
              </w:rPr>
            </w:pPr>
            <w:r w:rsidRPr="00AF6E1E">
              <w:rPr>
                <w:color w:val="000000"/>
                <w:sz w:val="22"/>
                <w:szCs w:val="22"/>
              </w:rPr>
              <w:t>Environmental Charge</w:t>
            </w:r>
          </w:p>
        </w:tc>
        <w:tc>
          <w:tcPr>
            <w:tcW w:w="1980" w:type="dxa"/>
          </w:tcPr>
          <w:p w14:paraId="30361471" w14:textId="77777777" w:rsidR="003B04BF" w:rsidRPr="00472C67" w:rsidRDefault="003B04BF" w:rsidP="00970794">
            <w:pPr>
              <w:pStyle w:val="FootnoteText"/>
              <w:jc w:val="right"/>
              <w:rPr>
                <w:sz w:val="22"/>
                <w:szCs w:val="22"/>
                <w:highlight w:val="yellow"/>
                <w:u w:val="single"/>
              </w:rPr>
            </w:pPr>
            <w:r w:rsidRPr="00472C67">
              <w:rPr>
                <w:sz w:val="22"/>
                <w:szCs w:val="22"/>
                <w:u w:val="single"/>
              </w:rPr>
              <w:t>2.44</w:t>
            </w:r>
          </w:p>
        </w:tc>
        <w:tc>
          <w:tcPr>
            <w:tcW w:w="1800" w:type="dxa"/>
          </w:tcPr>
          <w:p w14:paraId="25BAF823" w14:textId="77777777" w:rsidR="003B04BF" w:rsidRPr="00472C67" w:rsidRDefault="003B04BF" w:rsidP="00970794">
            <w:pPr>
              <w:pStyle w:val="FootnoteText"/>
              <w:jc w:val="right"/>
              <w:rPr>
                <w:sz w:val="22"/>
                <w:szCs w:val="22"/>
                <w:u w:val="single"/>
              </w:rPr>
            </w:pPr>
            <w:r w:rsidRPr="00472C67">
              <w:rPr>
                <w:sz w:val="22"/>
                <w:szCs w:val="22"/>
                <w:u w:val="single"/>
              </w:rPr>
              <w:t>2.44</w:t>
            </w:r>
          </w:p>
        </w:tc>
        <w:tc>
          <w:tcPr>
            <w:tcW w:w="1715" w:type="dxa"/>
          </w:tcPr>
          <w:p w14:paraId="10CE1C54" w14:textId="77777777" w:rsidR="003B04BF" w:rsidRPr="00472C67" w:rsidRDefault="003B04BF" w:rsidP="00970794">
            <w:pPr>
              <w:pStyle w:val="FootnoteText"/>
              <w:jc w:val="right"/>
              <w:rPr>
                <w:sz w:val="22"/>
                <w:szCs w:val="22"/>
                <w:u w:val="single"/>
              </w:rPr>
            </w:pPr>
            <w:r w:rsidRPr="00472C67">
              <w:rPr>
                <w:sz w:val="22"/>
                <w:szCs w:val="22"/>
                <w:u w:val="single"/>
              </w:rPr>
              <w:t>0.00</w:t>
            </w:r>
          </w:p>
        </w:tc>
        <w:tc>
          <w:tcPr>
            <w:tcW w:w="1615" w:type="dxa"/>
          </w:tcPr>
          <w:p w14:paraId="4E216C2D" w14:textId="77777777" w:rsidR="003B04BF" w:rsidRPr="00472C67" w:rsidRDefault="003B04BF" w:rsidP="00970794">
            <w:pPr>
              <w:pStyle w:val="FootnoteText"/>
              <w:jc w:val="right"/>
              <w:rPr>
                <w:sz w:val="22"/>
                <w:szCs w:val="22"/>
                <w:u w:val="single"/>
              </w:rPr>
            </w:pPr>
            <w:r w:rsidRPr="00472C67">
              <w:rPr>
                <w:sz w:val="22"/>
                <w:szCs w:val="22"/>
                <w:u w:val="single"/>
              </w:rPr>
              <w:t>2.44</w:t>
            </w:r>
          </w:p>
        </w:tc>
      </w:tr>
      <w:tr w:rsidR="003B04BF" w:rsidRPr="00614FFF" w14:paraId="58E72925" w14:textId="77777777" w:rsidTr="00970794">
        <w:trPr>
          <w:jc w:val="center"/>
        </w:trPr>
        <w:tc>
          <w:tcPr>
            <w:tcW w:w="2250" w:type="dxa"/>
            <w:vAlign w:val="bottom"/>
          </w:tcPr>
          <w:p w14:paraId="72B087A0" w14:textId="77777777" w:rsidR="003B04BF" w:rsidRPr="00AF6E1E" w:rsidRDefault="003B04BF" w:rsidP="00970794">
            <w:pPr>
              <w:pStyle w:val="FootnoteText"/>
              <w:rPr>
                <w:sz w:val="22"/>
                <w:szCs w:val="22"/>
              </w:rPr>
            </w:pPr>
            <w:r w:rsidRPr="00AF6E1E">
              <w:rPr>
                <w:color w:val="000000"/>
                <w:sz w:val="22"/>
                <w:szCs w:val="22"/>
              </w:rPr>
              <w:t>Gross Receipts Tax</w:t>
            </w:r>
          </w:p>
        </w:tc>
        <w:tc>
          <w:tcPr>
            <w:tcW w:w="1980" w:type="dxa"/>
          </w:tcPr>
          <w:p w14:paraId="794FEF25" w14:textId="77777777" w:rsidR="003B04BF" w:rsidRPr="00542E36" w:rsidRDefault="003B04BF" w:rsidP="00970794">
            <w:pPr>
              <w:pStyle w:val="FootnoteText"/>
              <w:jc w:val="right"/>
              <w:rPr>
                <w:sz w:val="22"/>
                <w:szCs w:val="22"/>
                <w:u w:val="single"/>
              </w:rPr>
            </w:pPr>
            <w:r w:rsidRPr="00542E36">
              <w:rPr>
                <w:sz w:val="22"/>
                <w:szCs w:val="22"/>
                <w:u w:val="single"/>
              </w:rPr>
              <w:t>2.55</w:t>
            </w:r>
          </w:p>
        </w:tc>
        <w:tc>
          <w:tcPr>
            <w:tcW w:w="1800" w:type="dxa"/>
          </w:tcPr>
          <w:p w14:paraId="0A965F8C" w14:textId="77777777" w:rsidR="003B04BF" w:rsidRPr="00542E36" w:rsidRDefault="003B04BF" w:rsidP="00970794">
            <w:pPr>
              <w:pStyle w:val="FootnoteText"/>
              <w:jc w:val="right"/>
              <w:rPr>
                <w:sz w:val="22"/>
                <w:szCs w:val="22"/>
                <w:u w:val="single"/>
              </w:rPr>
            </w:pPr>
            <w:r w:rsidRPr="00542E36">
              <w:rPr>
                <w:sz w:val="22"/>
                <w:szCs w:val="22"/>
                <w:u w:val="single"/>
              </w:rPr>
              <w:t>1.97</w:t>
            </w:r>
          </w:p>
        </w:tc>
        <w:tc>
          <w:tcPr>
            <w:tcW w:w="1715" w:type="dxa"/>
          </w:tcPr>
          <w:p w14:paraId="45DC3023" w14:textId="77777777" w:rsidR="003B04BF" w:rsidRPr="00542E36" w:rsidRDefault="003B04BF" w:rsidP="00970794">
            <w:pPr>
              <w:pStyle w:val="FootnoteText"/>
              <w:jc w:val="right"/>
              <w:rPr>
                <w:sz w:val="22"/>
                <w:szCs w:val="22"/>
                <w:u w:val="single"/>
              </w:rPr>
            </w:pPr>
            <w:r w:rsidRPr="00542E36">
              <w:rPr>
                <w:sz w:val="22"/>
                <w:szCs w:val="22"/>
                <w:u w:val="single"/>
              </w:rPr>
              <w:t>(0.58)</w:t>
            </w:r>
          </w:p>
        </w:tc>
        <w:tc>
          <w:tcPr>
            <w:tcW w:w="1615" w:type="dxa"/>
          </w:tcPr>
          <w:p w14:paraId="2B2F83FC" w14:textId="77777777" w:rsidR="003B04BF" w:rsidRPr="00542E36" w:rsidRDefault="003B04BF" w:rsidP="00970794">
            <w:pPr>
              <w:pStyle w:val="FootnoteText"/>
              <w:jc w:val="right"/>
              <w:rPr>
                <w:sz w:val="22"/>
                <w:szCs w:val="22"/>
                <w:u w:val="single"/>
              </w:rPr>
            </w:pPr>
            <w:r w:rsidRPr="00542E36">
              <w:rPr>
                <w:sz w:val="22"/>
                <w:szCs w:val="22"/>
                <w:u w:val="single"/>
              </w:rPr>
              <w:t>2.44</w:t>
            </w:r>
          </w:p>
        </w:tc>
      </w:tr>
      <w:tr w:rsidR="003B04BF" w:rsidRPr="00614FFF" w14:paraId="323DFEBF" w14:textId="77777777" w:rsidTr="00970794">
        <w:trPr>
          <w:jc w:val="center"/>
        </w:trPr>
        <w:tc>
          <w:tcPr>
            <w:tcW w:w="2250" w:type="dxa"/>
            <w:vAlign w:val="bottom"/>
          </w:tcPr>
          <w:p w14:paraId="37225F09" w14:textId="77777777" w:rsidR="003B04BF" w:rsidRPr="00285746" w:rsidRDefault="003B04BF" w:rsidP="00970794">
            <w:pPr>
              <w:pStyle w:val="FootnoteText"/>
              <w:jc w:val="left"/>
              <w:rPr>
                <w:b/>
                <w:bCs/>
                <w:sz w:val="22"/>
                <w:szCs w:val="22"/>
              </w:rPr>
            </w:pPr>
            <w:r w:rsidRPr="00285746">
              <w:rPr>
                <w:b/>
                <w:bCs/>
                <w:color w:val="000000"/>
                <w:sz w:val="22"/>
                <w:szCs w:val="22"/>
              </w:rPr>
              <w:t>Total</w:t>
            </w:r>
          </w:p>
        </w:tc>
        <w:tc>
          <w:tcPr>
            <w:tcW w:w="1980" w:type="dxa"/>
          </w:tcPr>
          <w:p w14:paraId="3CA4BA01" w14:textId="77777777" w:rsidR="003B04BF" w:rsidRPr="00AF6E1E" w:rsidRDefault="003B04BF" w:rsidP="00970794">
            <w:pPr>
              <w:pStyle w:val="FootnoteText"/>
              <w:jc w:val="right"/>
              <w:rPr>
                <w:sz w:val="22"/>
                <w:szCs w:val="22"/>
                <w:u w:val="double"/>
              </w:rPr>
            </w:pPr>
            <w:r w:rsidRPr="00AF6E1E">
              <w:rPr>
                <w:sz w:val="22"/>
                <w:szCs w:val="22"/>
                <w:u w:val="double"/>
              </w:rPr>
              <w:t xml:space="preserve">$102.19 </w:t>
            </w:r>
          </w:p>
        </w:tc>
        <w:tc>
          <w:tcPr>
            <w:tcW w:w="1800" w:type="dxa"/>
          </w:tcPr>
          <w:p w14:paraId="16809B1F" w14:textId="77777777" w:rsidR="003B04BF" w:rsidRPr="00AF6E1E" w:rsidRDefault="003B04BF" w:rsidP="00970794">
            <w:pPr>
              <w:pStyle w:val="FootnoteText"/>
              <w:jc w:val="right"/>
              <w:rPr>
                <w:sz w:val="22"/>
                <w:szCs w:val="22"/>
                <w:u w:val="double"/>
              </w:rPr>
            </w:pPr>
            <w:r w:rsidRPr="00AF6E1E">
              <w:rPr>
                <w:sz w:val="22"/>
                <w:szCs w:val="22"/>
                <w:u w:val="double"/>
              </w:rPr>
              <w:t xml:space="preserve">$78.82 </w:t>
            </w:r>
          </w:p>
        </w:tc>
        <w:tc>
          <w:tcPr>
            <w:tcW w:w="1715" w:type="dxa"/>
          </w:tcPr>
          <w:p w14:paraId="5ECBB72C" w14:textId="77777777" w:rsidR="003B04BF" w:rsidRPr="00542E36" w:rsidRDefault="003B04BF" w:rsidP="00970794">
            <w:pPr>
              <w:pStyle w:val="FootnoteText"/>
              <w:jc w:val="right"/>
              <w:rPr>
                <w:sz w:val="22"/>
                <w:szCs w:val="22"/>
                <w:u w:val="double"/>
              </w:rPr>
            </w:pPr>
            <w:r w:rsidRPr="00542E36">
              <w:rPr>
                <w:sz w:val="22"/>
                <w:szCs w:val="22"/>
                <w:u w:val="double"/>
              </w:rPr>
              <w:t>($23.37)</w:t>
            </w:r>
          </w:p>
        </w:tc>
        <w:tc>
          <w:tcPr>
            <w:tcW w:w="1615" w:type="dxa"/>
          </w:tcPr>
          <w:p w14:paraId="483EF4B1" w14:textId="77777777" w:rsidR="003B04BF" w:rsidRPr="00AF6E1E" w:rsidRDefault="003B04BF" w:rsidP="00970794">
            <w:pPr>
              <w:pStyle w:val="FootnoteText"/>
              <w:jc w:val="right"/>
              <w:rPr>
                <w:sz w:val="22"/>
                <w:szCs w:val="22"/>
                <w:u w:val="double"/>
              </w:rPr>
            </w:pPr>
            <w:r w:rsidRPr="00AF6E1E">
              <w:rPr>
                <w:sz w:val="22"/>
                <w:szCs w:val="22"/>
                <w:u w:val="double"/>
              </w:rPr>
              <w:t xml:space="preserve">$97.69 </w:t>
            </w:r>
          </w:p>
        </w:tc>
      </w:tr>
    </w:tbl>
    <w:p w14:paraId="0F62B411" w14:textId="1832BE4F" w:rsidR="003B04BF" w:rsidRPr="0098485F" w:rsidRDefault="004C0858" w:rsidP="003B04BF">
      <w:pPr>
        <w:pStyle w:val="FootnoteText"/>
      </w:pPr>
      <w:r>
        <w:t>Source: Tampa Electric</w:t>
      </w:r>
      <w:r w:rsidR="003B04BF" w:rsidRPr="0098485F">
        <w:t xml:space="preserve"> Petition, Schedule E-10.</w:t>
      </w:r>
    </w:p>
    <w:p w14:paraId="70D4E1B4" w14:textId="77777777" w:rsidR="003B04BF" w:rsidRDefault="003B04BF" w:rsidP="003B04BF">
      <w:pPr>
        <w:jc w:val="both"/>
      </w:pPr>
    </w:p>
    <w:p w14:paraId="31E39986" w14:textId="77777777" w:rsidR="00097A7D" w:rsidRDefault="00097A7D" w:rsidP="003B04BF">
      <w:pPr>
        <w:jc w:val="both"/>
      </w:pPr>
    </w:p>
    <w:p w14:paraId="442B67C9" w14:textId="299CC47C" w:rsidR="003B04BF" w:rsidRPr="00A3390B" w:rsidRDefault="003B04BF" w:rsidP="003B04BF">
      <w:pPr>
        <w:jc w:val="both"/>
      </w:pPr>
      <w:r w:rsidRPr="00402761">
        <w:t>Tampa Electric’s curren</w:t>
      </w:r>
      <w:r w:rsidR="00D61BE0">
        <w:t>t total residential charge for</w:t>
      </w:r>
      <w:r w:rsidRPr="00402761">
        <w:t xml:space="preserve"> 1,000 kWh of usage is $102.19. Effective </w:t>
      </w:r>
      <w:r w:rsidRPr="00A105C5">
        <w:t>with the June 2020 billing cycle and continuing through August, the proposed charge will be $78.82, or a decrease of $23.37 (22.9 percent). The proposed June through August line item bill credit is $18.40. Effective with the September 2020 billing cycle and continuing through December, the bill will be $97.69. The June through December portion (i.e.</w:t>
      </w:r>
      <w:r w:rsidR="00D36C1B">
        <w:t>,</w:t>
      </w:r>
      <w:r w:rsidRPr="00A105C5">
        <w:t xml:space="preserve"> amount not included in the monthly credits) of the fuel mid-course correction reflects a reduction of $4.17 per 1,000 </w:t>
      </w:r>
      <w:r w:rsidR="00530BF9">
        <w:t xml:space="preserve">kWh. </w:t>
      </w:r>
      <w:r w:rsidR="002833AA">
        <w:t>Concerning the non-residential classes</w:t>
      </w:r>
      <w:r w:rsidR="00530BF9">
        <w:t>,</w:t>
      </w:r>
      <w:r w:rsidR="00530BF9" w:rsidRPr="00530BF9">
        <w:t xml:space="preserve"> commercial</w:t>
      </w:r>
      <w:r w:rsidR="00D36C1B">
        <w:t>,</w:t>
      </w:r>
      <w:r w:rsidR="00530BF9" w:rsidRPr="00530BF9">
        <w:t xml:space="preserve"> and industrial customers can expect a reduction of 14 to 20 percent, depending on usage</w:t>
      </w:r>
      <w:r w:rsidR="002833AA">
        <w:t>.</w:t>
      </w:r>
      <w:r w:rsidR="00630EBD">
        <w:t xml:space="preserve"> </w:t>
      </w:r>
      <w:r w:rsidRPr="00A105C5">
        <w:t>Tampa</w:t>
      </w:r>
      <w:r w:rsidRPr="00402761">
        <w:t xml:space="preserve"> Electric stated that it will provide </w:t>
      </w:r>
      <w:r w:rsidRPr="0072091C">
        <w:t>customers notice of the changes with its June bills an</w:t>
      </w:r>
      <w:r w:rsidR="000042A2" w:rsidRPr="0072091C">
        <w:t xml:space="preserve">d on its website. </w:t>
      </w:r>
      <w:r w:rsidR="00764F0A" w:rsidRPr="0072091C">
        <w:t>The Company also filed the tariff (First Revised 6.023) for after the credit concludes post-August 2020. Staff requests administrative authority to approve the First Revised Tariff Sheet No. 6.023, effective September 2020.</w:t>
      </w:r>
      <w:r w:rsidR="00764F0A">
        <w:t xml:space="preserve"> </w:t>
      </w:r>
      <w:r w:rsidR="000042A2">
        <w:t xml:space="preserve">Further, </w:t>
      </w:r>
      <w:r w:rsidR="00B6507B">
        <w:t>Tampa Electric</w:t>
      </w:r>
      <w:r w:rsidRPr="00402761">
        <w:t xml:space="preserve"> indic</w:t>
      </w:r>
      <w:r w:rsidR="004C0858">
        <w:t>ated in pa</w:t>
      </w:r>
      <w:r w:rsidR="00E63519">
        <w:t>ragraph 20 of</w:t>
      </w:r>
      <w:r w:rsidR="00B6507B">
        <w:t xml:space="preserve"> its p</w:t>
      </w:r>
      <w:r w:rsidRPr="00402761">
        <w:t>etition that it con</w:t>
      </w:r>
      <w:r w:rsidR="00C54E43">
        <w:t>sulted with the O</w:t>
      </w:r>
      <w:r w:rsidR="00F24253">
        <w:t xml:space="preserve">ffice of </w:t>
      </w:r>
      <w:r w:rsidR="00C54E43">
        <w:t>P</w:t>
      </w:r>
      <w:r w:rsidR="00F24253">
        <w:t xml:space="preserve">ublic </w:t>
      </w:r>
      <w:r w:rsidR="00C54E43">
        <w:t>C</w:t>
      </w:r>
      <w:r w:rsidR="00F24253">
        <w:t>ounsel (OPC)</w:t>
      </w:r>
      <w:r>
        <w:t xml:space="preserve"> about its primary prop</w:t>
      </w:r>
      <w:r w:rsidRPr="00FE569D">
        <w:t>osal (factors shown on Attachment A)</w:t>
      </w:r>
      <w:r>
        <w:t xml:space="preserve"> and that the OPC is in support of the proposal.</w:t>
      </w:r>
    </w:p>
    <w:p w14:paraId="50396DD3" w14:textId="77777777" w:rsidR="003B04BF" w:rsidRPr="00A3390B" w:rsidRDefault="003B04BF" w:rsidP="003B04BF">
      <w:pPr>
        <w:jc w:val="both"/>
      </w:pPr>
    </w:p>
    <w:p w14:paraId="46370F65" w14:textId="77777777" w:rsidR="003B04BF" w:rsidRDefault="003B04BF" w:rsidP="00472C67">
      <w:pPr>
        <w:ind w:firstLine="720"/>
        <w:jc w:val="both"/>
        <w:rPr>
          <w:rFonts w:ascii="Arial" w:hAnsi="Arial" w:cs="Arial"/>
          <w:b/>
          <w:bCs/>
          <w:i/>
          <w:iCs/>
        </w:rPr>
      </w:pPr>
      <w:r>
        <w:rPr>
          <w:rFonts w:ascii="Arial" w:hAnsi="Arial" w:cs="Arial"/>
          <w:b/>
          <w:bCs/>
          <w:i/>
          <w:iCs/>
        </w:rPr>
        <w:t>Alternative Treatment</w:t>
      </w:r>
    </w:p>
    <w:p w14:paraId="49566411" w14:textId="3CBFE3CB" w:rsidR="003B04BF" w:rsidRPr="009D3BD2" w:rsidRDefault="003B04BF" w:rsidP="003B04BF">
      <w:pPr>
        <w:jc w:val="both"/>
      </w:pPr>
      <w:r>
        <w:rPr>
          <w:bCs/>
        </w:rPr>
        <w:t xml:space="preserve">If the Commission is not inclined to authorize the issuance of bill credits for </w:t>
      </w:r>
      <w:r>
        <w:t>the months of June, J</w:t>
      </w:r>
      <w:r w:rsidR="000042A2">
        <w:t>uly, and August</w:t>
      </w:r>
      <w:r w:rsidR="00BD69B2">
        <w:t xml:space="preserve"> 2020, Tampa E</w:t>
      </w:r>
      <w:r>
        <w:t xml:space="preserve">lectric has filed information detailing the return of the 2020 mid-course correction amount through the normal </w:t>
      </w:r>
      <w:proofErr w:type="spellStart"/>
      <w:r>
        <w:t>level</w:t>
      </w:r>
      <w:r w:rsidR="00DE6DF6">
        <w:t>ized</w:t>
      </w:r>
      <w:proofErr w:type="spellEnd"/>
      <w:r w:rsidR="00DE6DF6">
        <w:t xml:space="preserve"> rate approach over the</w:t>
      </w:r>
      <w:r>
        <w:t xml:space="preserve"> June through December 2020 period. The associated tariff is not attached to this recommendation, but has been filed and</w:t>
      </w:r>
      <w:r w:rsidRPr="00DF60F9">
        <w:t xml:space="preserve"> </w:t>
      </w:r>
      <w:r w:rsidR="004B7091">
        <w:t>can</w:t>
      </w:r>
      <w:r>
        <w:t xml:space="preserve"> readily</w:t>
      </w:r>
      <w:r w:rsidR="004B7091">
        <w:t xml:space="preserve"> be</w:t>
      </w:r>
      <w:r>
        <w:t xml:space="preserve"> administered if the Commission so desires.</w:t>
      </w:r>
      <w:r>
        <w:rPr>
          <w:rStyle w:val="FootnoteReference"/>
        </w:rPr>
        <w:footnoteReference w:id="14"/>
      </w:r>
      <w:r>
        <w:t xml:space="preserve">  </w:t>
      </w:r>
    </w:p>
    <w:p w14:paraId="1249B9DE" w14:textId="77777777" w:rsidR="003B04BF" w:rsidRPr="004D741D" w:rsidRDefault="003B04BF" w:rsidP="003B04BF">
      <w:pPr>
        <w:jc w:val="both"/>
      </w:pPr>
    </w:p>
    <w:p w14:paraId="316C3D63" w14:textId="77777777" w:rsidR="003B04BF" w:rsidRPr="00A3390B" w:rsidRDefault="003B04BF" w:rsidP="003B04BF">
      <w:pPr>
        <w:jc w:val="both"/>
        <w:rPr>
          <w:rFonts w:ascii="Arial" w:hAnsi="Arial" w:cs="Arial"/>
          <w:b/>
          <w:bCs/>
        </w:rPr>
      </w:pPr>
      <w:r w:rsidRPr="00A3390B">
        <w:rPr>
          <w:rFonts w:ascii="Arial" w:hAnsi="Arial" w:cs="Arial"/>
          <w:b/>
          <w:bCs/>
        </w:rPr>
        <w:t>Conclusion</w:t>
      </w:r>
    </w:p>
    <w:p w14:paraId="207BBA3C" w14:textId="18CD2D09" w:rsidR="003B04BF" w:rsidRDefault="003B04BF" w:rsidP="003B04BF">
      <w:pPr>
        <w:jc w:val="both"/>
        <w:rPr>
          <w:bCs/>
        </w:rPr>
      </w:pPr>
      <w:r w:rsidRPr="00A3390B">
        <w:rPr>
          <w:bCs/>
        </w:rPr>
        <w:t xml:space="preserve">Staff recommends the Commission approve </w:t>
      </w:r>
      <w:r w:rsidRPr="00E44C6D">
        <w:rPr>
          <w:bCs/>
        </w:rPr>
        <w:t>Tampa Electric</w:t>
      </w:r>
      <w:r w:rsidRPr="00A3390B">
        <w:rPr>
          <w:bCs/>
        </w:rPr>
        <w:t xml:space="preserve">’s petition to </w:t>
      </w:r>
      <w:r w:rsidR="00122C8D">
        <w:rPr>
          <w:bCs/>
        </w:rPr>
        <w:t xml:space="preserve">reduce </w:t>
      </w:r>
      <w:r w:rsidRPr="00A3390B">
        <w:rPr>
          <w:bCs/>
        </w:rPr>
        <w:t xml:space="preserve">its currently-approved 2020 fuel and capacity cost recovery </w:t>
      </w:r>
      <w:r>
        <w:rPr>
          <w:bCs/>
        </w:rPr>
        <w:t>factors</w:t>
      </w:r>
      <w:r w:rsidR="00DE6DF6">
        <w:rPr>
          <w:bCs/>
        </w:rPr>
        <w:t xml:space="preserve"> for </w:t>
      </w:r>
      <w:r w:rsidRPr="00A3390B">
        <w:rPr>
          <w:bCs/>
        </w:rPr>
        <w:t xml:space="preserve">purposes of </w:t>
      </w:r>
      <w:r>
        <w:rPr>
          <w:bCs/>
        </w:rPr>
        <w:t>flowing</w:t>
      </w:r>
      <w:r w:rsidRPr="00A3390B">
        <w:rPr>
          <w:bCs/>
        </w:rPr>
        <w:t xml:space="preserve"> to customers a projected over-recovery of fuel and capacity charges during the period of June through December 2020</w:t>
      </w:r>
      <w:r>
        <w:rPr>
          <w:bCs/>
        </w:rPr>
        <w:t>, and issue fuel-related bill credits in the months of June, July, and August 2020.</w:t>
      </w:r>
      <w:r w:rsidR="003E5B20">
        <w:rPr>
          <w:bCs/>
        </w:rPr>
        <w:t xml:space="preserve"> </w:t>
      </w:r>
      <w:r w:rsidR="00075558" w:rsidRPr="00BC4040">
        <w:t>The t</w:t>
      </w:r>
      <w:r w:rsidR="00E63519">
        <w:t>ariffs as shown on Attachment A</w:t>
      </w:r>
      <w:r w:rsidR="0072091C" w:rsidRPr="00BC4040">
        <w:t xml:space="preserve"> </w:t>
      </w:r>
      <w:r w:rsidR="00075558" w:rsidRPr="00BC4040">
        <w:t>should be approved effective June 1, 2020.</w:t>
      </w:r>
      <w:r w:rsidR="0072091C" w:rsidRPr="00BC4040">
        <w:t xml:space="preserve"> </w:t>
      </w:r>
      <w:r w:rsidR="00E35A7A" w:rsidRPr="00BC4040">
        <w:t>Staff should be given administrative authority to approve the First Revised Tariff Sheet No. 6.023, effective September 2020.</w:t>
      </w:r>
    </w:p>
    <w:p w14:paraId="45A45D46" w14:textId="718DAF9E" w:rsidR="00751205" w:rsidRDefault="00751205" w:rsidP="00751205">
      <w:pPr>
        <w:jc w:val="both"/>
      </w:pPr>
      <w:r w:rsidRPr="004C3641">
        <w:br w:type="page"/>
      </w:r>
      <w:r w:rsidRPr="0064413A">
        <w:rPr>
          <w:rStyle w:val="IssueHeadingChar"/>
        </w:rPr>
        <w:lastRenderedPageBreak/>
        <w:t xml:space="preserve">Issue </w:t>
      </w:r>
      <w:r w:rsidRPr="0064413A">
        <w:rPr>
          <w:rStyle w:val="IssueHeadingChar"/>
        </w:rPr>
        <w:fldChar w:fldCharType="begin"/>
      </w:r>
      <w:r w:rsidRPr="0064413A">
        <w:rPr>
          <w:rStyle w:val="IssueHeadingChar"/>
        </w:rPr>
        <w:instrText xml:space="preserve"> SEQ Issue \* MERGEFORMAT </w:instrText>
      </w:r>
      <w:r w:rsidRPr="0064413A">
        <w:rPr>
          <w:rStyle w:val="IssueHeadingChar"/>
        </w:rPr>
        <w:fldChar w:fldCharType="separate"/>
      </w:r>
      <w:r w:rsidR="00EE200A" w:rsidRPr="0064413A">
        <w:rPr>
          <w:rStyle w:val="IssueHeadingChar"/>
        </w:rPr>
        <w:t>2</w:t>
      </w:r>
      <w:r w:rsidRPr="0064413A">
        <w:rPr>
          <w:rStyle w:val="IssueHeadingChar"/>
        </w:rPr>
        <w:fldChar w:fldCharType="end"/>
      </w:r>
      <w:r w:rsidRPr="0064413A">
        <w:rPr>
          <w:rStyle w:val="IssueHeadingChar"/>
        </w:rPr>
        <w:t>:</w:t>
      </w:r>
      <w:r>
        <w:fldChar w:fldCharType="begin"/>
      </w:r>
      <w:r>
        <w:instrText xml:space="preserve"> TC "</w:instrText>
      </w:r>
      <w:r>
        <w:fldChar w:fldCharType="begin"/>
      </w:r>
      <w:r>
        <w:instrText xml:space="preserve"> SEQ issue \c </w:instrText>
      </w:r>
      <w:r>
        <w:fldChar w:fldCharType="separate"/>
      </w:r>
      <w:r w:rsidR="00EE200A">
        <w:rPr>
          <w:noProof/>
        </w:rPr>
        <w:instrText>2</w:instrText>
      </w:r>
      <w:r>
        <w:fldChar w:fldCharType="end"/>
      </w:r>
      <w:r>
        <w:tab/>
        <w:instrText xml:space="preserve">(Higgins, Draper)" \l 1 </w:instrText>
      </w:r>
      <w:r>
        <w:fldChar w:fldCharType="end"/>
      </w:r>
      <w:r>
        <w:t xml:space="preserve"> Should the Commission approve FPL’s petition to </w:t>
      </w:r>
      <w:r w:rsidR="00122C8D">
        <w:t>reduce</w:t>
      </w:r>
      <w:r>
        <w:t>, for one mo</w:t>
      </w:r>
      <w:r w:rsidR="002B18FB">
        <w:t xml:space="preserve">nth, its currently-approved </w:t>
      </w:r>
      <w:r>
        <w:t>2020 fu</w:t>
      </w:r>
      <w:r w:rsidR="00E63519">
        <w:t>el cost recovery factors for</w:t>
      </w:r>
      <w:r>
        <w:t xml:space="preserve"> purposes of flowing to customers a projected over-recovery of 2020 fuel charges in the month of May 2020?</w:t>
      </w:r>
    </w:p>
    <w:p w14:paraId="4D9B193A" w14:textId="77777777" w:rsidR="00751205" w:rsidRDefault="00751205" w:rsidP="00751205">
      <w:pPr>
        <w:jc w:val="both"/>
      </w:pPr>
    </w:p>
    <w:p w14:paraId="522394E5" w14:textId="77777777" w:rsidR="00751205" w:rsidRPr="004C3641" w:rsidRDefault="00751205">
      <w:pPr>
        <w:pStyle w:val="IssueSubsectionHeading"/>
        <w:rPr>
          <w:vanish/>
          <w:specVanish/>
        </w:rPr>
      </w:pPr>
      <w:r w:rsidRPr="004C3641">
        <w:t>Recommendation: </w:t>
      </w:r>
    </w:p>
    <w:p w14:paraId="3A13F254" w14:textId="58C11906" w:rsidR="00751205" w:rsidRDefault="00751205" w:rsidP="00DE6DF6">
      <w:pPr>
        <w:jc w:val="both"/>
      </w:pPr>
      <w:r>
        <w:t> </w:t>
      </w:r>
      <w:bookmarkStart w:id="19" w:name="_Hlk37085454"/>
      <w:r w:rsidRPr="00914DB9">
        <w:t>Yes.</w:t>
      </w:r>
      <w:r>
        <w:t xml:space="preserve"> Staff </w:t>
      </w:r>
      <w:bookmarkEnd w:id="19"/>
      <w:r>
        <w:t xml:space="preserve">recommends </w:t>
      </w:r>
      <w:r w:rsidRPr="0087607A">
        <w:t>the Commission approve FPL</w:t>
      </w:r>
      <w:r w:rsidR="002B18FB">
        <w:t>’s petition to reduce</w:t>
      </w:r>
      <w:r w:rsidRPr="0087607A">
        <w:t>, for on</w:t>
      </w:r>
      <w:r w:rsidR="00DE6DF6">
        <w:t xml:space="preserve">e month, its currently-approved </w:t>
      </w:r>
      <w:r w:rsidRPr="0087607A">
        <w:t xml:space="preserve">2020 fuel cost recovery </w:t>
      </w:r>
      <w:r>
        <w:t>factors</w:t>
      </w:r>
      <w:r w:rsidR="00DE6DF6">
        <w:t xml:space="preserve"> </w:t>
      </w:r>
      <w:r w:rsidR="00480772">
        <w:t>for</w:t>
      </w:r>
      <w:r w:rsidRPr="0087607A">
        <w:t xml:space="preserve"> purposes of </w:t>
      </w:r>
      <w:r>
        <w:t>flowing</w:t>
      </w:r>
      <w:r w:rsidRPr="0087607A">
        <w:t xml:space="preserve"> to customers a projected over-recovery of </w:t>
      </w:r>
      <w:r>
        <w:t xml:space="preserve">2020 </w:t>
      </w:r>
      <w:r w:rsidRPr="0087607A">
        <w:t xml:space="preserve">fuel charges </w:t>
      </w:r>
      <w:r>
        <w:t>in</w:t>
      </w:r>
      <w:r w:rsidR="00DE6DF6">
        <w:t xml:space="preserve"> the </w:t>
      </w:r>
      <w:r w:rsidRPr="0087607A">
        <w:t>month of May 2020</w:t>
      </w:r>
      <w:r w:rsidR="00E22436">
        <w:t>.</w:t>
      </w:r>
      <w:r w:rsidR="0083055F">
        <w:t xml:space="preserve"> </w:t>
      </w:r>
      <w:r w:rsidR="003E5B20" w:rsidRPr="0072091C">
        <w:t xml:space="preserve">The tariffs as shown on Attachment B should be approved effective May 1, 2020. Staff should be given administrative authority to approve tariffs effective June 1, 2020, as these reflect the fuel factors approved in Order No. </w:t>
      </w:r>
      <w:proofErr w:type="gramStart"/>
      <w:r w:rsidR="003E5B20" w:rsidRPr="0072091C">
        <w:t>PSC-2019-0484-</w:t>
      </w:r>
      <w:proofErr w:type="spellStart"/>
      <w:r w:rsidR="003E5B20" w:rsidRPr="0072091C">
        <w:t>FOF</w:t>
      </w:r>
      <w:proofErr w:type="spellEnd"/>
      <w:r w:rsidR="003E5B20" w:rsidRPr="0072091C">
        <w:t>-EI.</w:t>
      </w:r>
      <w:proofErr w:type="gramEnd"/>
      <w:r w:rsidR="003E5B20" w:rsidRPr="0072091C">
        <w:t xml:space="preserve"> </w:t>
      </w:r>
      <w:r w:rsidRPr="0072091C">
        <w:t>(H</w:t>
      </w:r>
      <w:r>
        <w:t>iggins, Draper)</w:t>
      </w:r>
    </w:p>
    <w:p w14:paraId="2A4451E4" w14:textId="77777777" w:rsidR="00751205" w:rsidRDefault="00751205" w:rsidP="00751205"/>
    <w:p w14:paraId="1A065559" w14:textId="77777777" w:rsidR="00751205" w:rsidRPr="004C3641" w:rsidRDefault="00751205">
      <w:pPr>
        <w:pStyle w:val="IssueSubsectionHeading"/>
        <w:rPr>
          <w:vanish/>
          <w:specVanish/>
        </w:rPr>
      </w:pPr>
      <w:r w:rsidRPr="004C3641">
        <w:t>Staff Analysis: </w:t>
      </w:r>
    </w:p>
    <w:p w14:paraId="0004EFAF" w14:textId="63973D3A" w:rsidR="00751205" w:rsidRDefault="00751205" w:rsidP="00751205">
      <w:pPr>
        <w:pStyle w:val="FootnoteText"/>
        <w:rPr>
          <w:sz w:val="24"/>
          <w:szCs w:val="24"/>
        </w:rPr>
      </w:pPr>
      <w:r>
        <w:t> </w:t>
      </w:r>
      <w:r>
        <w:rPr>
          <w:sz w:val="24"/>
          <w:szCs w:val="24"/>
        </w:rPr>
        <w:t>FPL participated in the Commission</w:t>
      </w:r>
      <w:r w:rsidR="00DE6DF6">
        <w:rPr>
          <w:sz w:val="24"/>
          <w:szCs w:val="24"/>
        </w:rPr>
        <w:t>’</w:t>
      </w:r>
      <w:r>
        <w:rPr>
          <w:sz w:val="24"/>
          <w:szCs w:val="24"/>
        </w:rPr>
        <w:t>s most-recent fuel hearing which took</w:t>
      </w:r>
      <w:r w:rsidRPr="00A04FF0">
        <w:rPr>
          <w:sz w:val="24"/>
          <w:szCs w:val="24"/>
        </w:rPr>
        <w:t xml:space="preserve"> place on November 5, 201</w:t>
      </w:r>
      <w:r>
        <w:rPr>
          <w:sz w:val="24"/>
          <w:szCs w:val="24"/>
        </w:rPr>
        <w:t>9. The Fuel Order issued from the 2019</w:t>
      </w:r>
      <w:r w:rsidRPr="00A04FF0">
        <w:rPr>
          <w:sz w:val="24"/>
          <w:szCs w:val="24"/>
        </w:rPr>
        <w:t xml:space="preserve"> hearing set</w:t>
      </w:r>
      <w:r>
        <w:rPr>
          <w:sz w:val="24"/>
          <w:szCs w:val="24"/>
        </w:rPr>
        <w:t xml:space="preserve"> forth FPL’s fuel, purchase</w:t>
      </w:r>
      <w:r w:rsidR="002B18FB">
        <w:rPr>
          <w:sz w:val="24"/>
          <w:szCs w:val="24"/>
        </w:rPr>
        <w:t>d</w:t>
      </w:r>
      <w:r>
        <w:rPr>
          <w:sz w:val="24"/>
          <w:szCs w:val="24"/>
        </w:rPr>
        <w:t xml:space="preserve"> power, and capacity-related cost recovery factors effective with the first billing cycle of </w:t>
      </w:r>
      <w:r w:rsidR="00E63519">
        <w:rPr>
          <w:sz w:val="24"/>
          <w:szCs w:val="24"/>
        </w:rPr>
        <w:t xml:space="preserve">January </w:t>
      </w:r>
      <w:r>
        <w:rPr>
          <w:sz w:val="24"/>
          <w:szCs w:val="24"/>
        </w:rPr>
        <w:t>2020.</w:t>
      </w:r>
      <w:r>
        <w:rPr>
          <w:rStyle w:val="FootnoteReference"/>
          <w:sz w:val="24"/>
          <w:szCs w:val="24"/>
        </w:rPr>
        <w:footnoteReference w:id="15"/>
      </w:r>
    </w:p>
    <w:p w14:paraId="586BB077" w14:textId="77777777" w:rsidR="00751205" w:rsidRDefault="00751205" w:rsidP="00751205">
      <w:pPr>
        <w:jc w:val="both"/>
      </w:pPr>
    </w:p>
    <w:p w14:paraId="365D9F4C" w14:textId="77777777" w:rsidR="00751205" w:rsidRPr="00F126AA" w:rsidRDefault="00751205" w:rsidP="00751205">
      <w:pPr>
        <w:jc w:val="both"/>
        <w:rPr>
          <w:rFonts w:ascii="Arial" w:hAnsi="Arial" w:cs="Arial"/>
          <w:b/>
          <w:bCs/>
          <w:i/>
          <w:iCs/>
        </w:rPr>
      </w:pPr>
      <w:r>
        <w:rPr>
          <w:rFonts w:ascii="Arial" w:hAnsi="Arial" w:cs="Arial"/>
          <w:b/>
          <w:bCs/>
          <w:i/>
          <w:iCs/>
        </w:rPr>
        <w:t>Mid-Course Correction</w:t>
      </w:r>
    </w:p>
    <w:p w14:paraId="40B4F4AF" w14:textId="6C4F2AF2" w:rsidR="00751205" w:rsidRDefault="00751205" w:rsidP="00751205">
      <w:pPr>
        <w:jc w:val="both"/>
      </w:pPr>
      <w:r>
        <w:t>FPL</w:t>
      </w:r>
      <w:r w:rsidRPr="00415E47">
        <w:t xml:space="preserve"> has proposed to </w:t>
      </w:r>
      <w:r w:rsidR="00ED123E">
        <w:t>address</w:t>
      </w:r>
      <w:r w:rsidRPr="00415E47">
        <w:t xml:space="preserve"> </w:t>
      </w:r>
      <w:r>
        <w:t>a</w:t>
      </w:r>
      <w:r w:rsidRPr="00415E47">
        <w:t xml:space="preserve"> projected 2020 </w:t>
      </w:r>
      <w:r>
        <w:t xml:space="preserve">fuel </w:t>
      </w:r>
      <w:r w:rsidRPr="00415E47">
        <w:t xml:space="preserve">over-recovery of $206,083,515 </w:t>
      </w:r>
      <w:r>
        <w:t>by reducing its fuel fa</w:t>
      </w:r>
      <w:r w:rsidR="0083055F">
        <w:t>ctors in</w:t>
      </w:r>
      <w:r w:rsidRPr="009F00FB">
        <w:t xml:space="preserve"> the month of May 2020. The projected 2020 over-recovery o</w:t>
      </w:r>
      <w:r>
        <w:t>f fuel charges</w:t>
      </w:r>
      <w:r w:rsidRPr="009F00FB">
        <w:t xml:space="preserve"> is</w:t>
      </w:r>
      <w:r>
        <w:t xml:space="preserve"> </w:t>
      </w:r>
      <w:r w:rsidRPr="00415E47">
        <w:t xml:space="preserve">specifically associated with </w:t>
      </w:r>
      <w:r w:rsidR="002B18FB">
        <w:t xml:space="preserve">a decline in </w:t>
      </w:r>
      <w:r>
        <w:t>projected</w:t>
      </w:r>
      <w:r w:rsidRPr="00415E47">
        <w:t xml:space="preserve"> fuel</w:t>
      </w:r>
      <w:r>
        <w:t xml:space="preserve"> costs</w:t>
      </w:r>
      <w:r w:rsidRPr="00415E47">
        <w:t>.</w:t>
      </w:r>
      <w:r>
        <w:t xml:space="preserve"> However, as mentioned in the Case Background section of this recommendation, FPL’s fuel mid-course correction position following the calculation methodology in </w:t>
      </w:r>
      <w:r w:rsidRPr="00B300C0">
        <w:t>Rule 25-6.0424</w:t>
      </w:r>
      <w:r>
        <w:t>(1)(a)</w:t>
      </w:r>
      <w:r w:rsidRPr="00B300C0">
        <w:t>, F.A.C.</w:t>
      </w:r>
      <w:r>
        <w:t>, is 6.3 percent, which is</w:t>
      </w:r>
      <w:r w:rsidRPr="00A45F75">
        <w:t xml:space="preserve"> </w:t>
      </w:r>
      <w:r>
        <w:t xml:space="preserve">under </w:t>
      </w:r>
      <w:r w:rsidRPr="00A45F75">
        <w:t xml:space="preserve">the </w:t>
      </w:r>
      <w:r>
        <w:t xml:space="preserve">10 </w:t>
      </w:r>
      <w:r w:rsidRPr="00A45F75">
        <w:t xml:space="preserve">percent threshold </w:t>
      </w:r>
      <w:r w:rsidRPr="00A0787E">
        <w:t xml:space="preserve">prompting a </w:t>
      </w:r>
      <w:r>
        <w:t xml:space="preserve">noticing requirement </w:t>
      </w:r>
      <w:r w:rsidRPr="00A45F75">
        <w:t xml:space="preserve">pursuant to </w:t>
      </w:r>
      <w:r>
        <w:t>the same rule</w:t>
      </w:r>
      <w:r w:rsidRPr="00A45F75">
        <w:t>.</w:t>
      </w:r>
      <w:r w:rsidRPr="00415E47">
        <w:t xml:space="preserve"> </w:t>
      </w:r>
      <w:r>
        <w:t>FPL’s original projection of</w:t>
      </w:r>
      <w:r w:rsidR="00DE6DF6">
        <w:t xml:space="preserve"> natural gas costs for 2020 was</w:t>
      </w:r>
      <w:r>
        <w:t xml:space="preserve"> formulated near the end of July 2019. At that time, FPL projected the average delivered cost of natural gas to be $4.06 per </w:t>
      </w:r>
      <w:r w:rsidRPr="004336D0">
        <w:t>MMBtu. FPL</w:t>
      </w:r>
      <w:r>
        <w:t xml:space="preserve"> now projects, based on March 2020 data, the average 2020 cost of natural gas will be $3.53 per MMBtu (reduction of 13 percent). </w:t>
      </w:r>
    </w:p>
    <w:p w14:paraId="791BC1C0" w14:textId="77777777" w:rsidR="00751205" w:rsidRDefault="00751205" w:rsidP="00751205">
      <w:pPr>
        <w:jc w:val="both"/>
      </w:pPr>
    </w:p>
    <w:p w14:paraId="38E4DD55" w14:textId="3E384049" w:rsidR="00751205" w:rsidRDefault="00751205" w:rsidP="00751205">
      <w:pPr>
        <w:jc w:val="both"/>
      </w:pPr>
      <w:r>
        <w:t>As noted, FPL’s re-projection of 2020 fuel costs returns an estimated over-recovery of $206.1 million. Typically, at this point in a fuel clause cycle a utility would incorporate any over- or under-recovery from the prior period (prior calendar year) into its mid-course correction request. However, FPL has proposed to address its final prior period true up</w:t>
      </w:r>
      <w:r w:rsidR="002B18FB">
        <w:t xml:space="preserve"> amount</w:t>
      </w:r>
      <w:r>
        <w:t>, which is a net under-recovery of $51.6 million, as part of its 2021 fuel cost recovery request. In support of the requested treatment, FPL contends that by excluding the 2019 true up</w:t>
      </w:r>
      <w:r w:rsidR="002B18FB">
        <w:t xml:space="preserve"> amount</w:t>
      </w:r>
      <w:r>
        <w:t xml:space="preserve">, it is maximizing the effect of the May 2020 rate reduction. FPL’s requested approach is, in principle, similar to Tampa Electric’s </w:t>
      </w:r>
      <w:r w:rsidR="002B18FB">
        <w:t xml:space="preserve">proposal </w:t>
      </w:r>
      <w:r>
        <w:t>relating to its 2019 capacity cost over-recovery discussed in Issue 1 (i.e. not incorporating a prior period true up</w:t>
      </w:r>
      <w:r w:rsidR="002B18FB">
        <w:t xml:space="preserve"> amount</w:t>
      </w:r>
      <w:r>
        <w:t xml:space="preserve">). </w:t>
      </w:r>
      <w:r w:rsidRPr="005A61C1">
        <w:t xml:space="preserve">Further, FPL </w:t>
      </w:r>
      <w:r>
        <w:t xml:space="preserve">cited Order No. </w:t>
      </w:r>
      <w:proofErr w:type="gramStart"/>
      <w:r>
        <w:t>PSC-2019-0109-</w:t>
      </w:r>
      <w:proofErr w:type="spellStart"/>
      <w:r>
        <w:t>PCO</w:t>
      </w:r>
      <w:proofErr w:type="spellEnd"/>
      <w:r>
        <w:t>-EI</w:t>
      </w:r>
      <w:r w:rsidR="002B18FB">
        <w:t xml:space="preserve"> as precedent wherein</w:t>
      </w:r>
      <w:r>
        <w:t xml:space="preserve"> the Commission </w:t>
      </w:r>
      <w:r w:rsidRPr="009F6AEB">
        <w:t>authoriz</w:t>
      </w:r>
      <w:r>
        <w:t>ed an</w:t>
      </w:r>
      <w:r w:rsidRPr="009F6AEB">
        <w:t xml:space="preserve"> electric utility to implement </w:t>
      </w:r>
      <w:r>
        <w:t xml:space="preserve">a </w:t>
      </w:r>
      <w:r w:rsidRPr="009F6AEB">
        <w:t>mid</w:t>
      </w:r>
      <w:r>
        <w:t>-</w:t>
      </w:r>
      <w:r w:rsidRPr="009F6AEB">
        <w:t xml:space="preserve">course correction that excluded </w:t>
      </w:r>
      <w:r>
        <w:t xml:space="preserve">the prior year’s </w:t>
      </w:r>
      <w:r w:rsidRPr="009F6AEB">
        <w:t>under-recovery</w:t>
      </w:r>
      <w:r w:rsidR="002B18FB">
        <w:t xml:space="preserve"> amount</w:t>
      </w:r>
      <w:r w:rsidRPr="009F6AEB">
        <w:t>.</w:t>
      </w:r>
      <w:proofErr w:type="gramEnd"/>
      <w:r>
        <w:rPr>
          <w:rStyle w:val="FootnoteReference"/>
        </w:rPr>
        <w:footnoteReference w:id="16"/>
      </w:r>
    </w:p>
    <w:p w14:paraId="3F0BE603" w14:textId="77777777" w:rsidR="00751205" w:rsidRDefault="00751205" w:rsidP="00751205">
      <w:pPr>
        <w:jc w:val="both"/>
      </w:pPr>
    </w:p>
    <w:p w14:paraId="4683DCA7" w14:textId="77777777" w:rsidR="00751205" w:rsidRPr="002E71EB" w:rsidRDefault="00751205" w:rsidP="00751205">
      <w:pPr>
        <w:jc w:val="both"/>
      </w:pPr>
      <w:r w:rsidRPr="00295A69">
        <w:t xml:space="preserve">As part of the mid-course correction filing, </w:t>
      </w:r>
      <w:r>
        <w:t>FPL</w:t>
      </w:r>
      <w:r w:rsidRPr="00295A69">
        <w:t xml:space="preserve"> updated its projections for purchased power</w:t>
      </w:r>
      <w:r>
        <w:t xml:space="preserve">, qualifying facilities, </w:t>
      </w:r>
      <w:r w:rsidRPr="00295A69">
        <w:t xml:space="preserve">and economy purchases due to the updated fuel pricing and input </w:t>
      </w:r>
      <w:r w:rsidRPr="00295A69">
        <w:lastRenderedPageBreak/>
        <w:t xml:space="preserve">assumptions. Regarding capacity cost recovery, </w:t>
      </w:r>
      <w:r>
        <w:t>FPL</w:t>
      </w:r>
      <w:r w:rsidRPr="00295A69">
        <w:t xml:space="preserve"> did not propose a</w:t>
      </w:r>
      <w:r>
        <w:t>ny</w:t>
      </w:r>
      <w:r w:rsidRPr="00295A69">
        <w:t xml:space="preserve"> change</w:t>
      </w:r>
      <w:r>
        <w:t>s</w:t>
      </w:r>
      <w:r w:rsidRPr="00295A69">
        <w:t xml:space="preserve"> to its currently-approved </w:t>
      </w:r>
      <w:r>
        <w:t>factors</w:t>
      </w:r>
      <w:r w:rsidRPr="00295A69">
        <w:t xml:space="preserve">. </w:t>
      </w:r>
    </w:p>
    <w:p w14:paraId="4BB4CB28" w14:textId="77777777" w:rsidR="00751205" w:rsidRDefault="00751205" w:rsidP="00751205">
      <w:pPr>
        <w:jc w:val="both"/>
      </w:pPr>
    </w:p>
    <w:p w14:paraId="71E2AB39" w14:textId="77777777" w:rsidR="00751205" w:rsidRPr="00D53A90" w:rsidRDefault="00751205" w:rsidP="00751205">
      <w:pPr>
        <w:jc w:val="both"/>
        <w:rPr>
          <w:rFonts w:ascii="Arial" w:hAnsi="Arial" w:cs="Arial"/>
          <w:b/>
          <w:bCs/>
          <w:i/>
          <w:iCs/>
        </w:rPr>
      </w:pPr>
      <w:r>
        <w:rPr>
          <w:rFonts w:ascii="Arial" w:hAnsi="Arial" w:cs="Arial"/>
          <w:b/>
          <w:bCs/>
          <w:i/>
          <w:iCs/>
        </w:rPr>
        <w:t>Bill Impacts</w:t>
      </w:r>
    </w:p>
    <w:p w14:paraId="1FCFA6EA" w14:textId="59182C12" w:rsidR="00751205" w:rsidRDefault="00ED123E" w:rsidP="00751205">
      <w:pPr>
        <w:jc w:val="both"/>
      </w:pPr>
      <w:r>
        <w:t>Table 2-1 below</w:t>
      </w:r>
      <w:r w:rsidR="00751205" w:rsidRPr="00415E47">
        <w:t xml:space="preserve"> </w:t>
      </w:r>
      <w:r w:rsidR="00751205">
        <w:t>displays</w:t>
      </w:r>
      <w:r w:rsidR="00751205" w:rsidRPr="00415E47">
        <w:t xml:space="preserve"> the </w:t>
      </w:r>
      <w:r w:rsidR="00751205">
        <w:t>bill</w:t>
      </w:r>
      <w:r w:rsidR="00751205" w:rsidRPr="00415E47">
        <w:t xml:space="preserve"> impact</w:t>
      </w:r>
      <w:r w:rsidR="00751205">
        <w:t xml:space="preserve"> </w:t>
      </w:r>
      <w:r w:rsidR="00751205" w:rsidRPr="00415E47">
        <w:t xml:space="preserve">to a residential customer using 1,000 kWh </w:t>
      </w:r>
      <w:r w:rsidR="00751205">
        <w:t xml:space="preserve">of electricity </w:t>
      </w:r>
      <w:r w:rsidR="00751205" w:rsidRPr="00415E47">
        <w:t xml:space="preserve">a month and </w:t>
      </w:r>
      <w:r w:rsidR="00751205">
        <w:t xml:space="preserve">further </w:t>
      </w:r>
      <w:r w:rsidR="00751205" w:rsidRPr="00415E47">
        <w:t xml:space="preserve">discusses </w:t>
      </w:r>
      <w:r w:rsidR="00751205">
        <w:t xml:space="preserve">the effects of FPL’s </w:t>
      </w:r>
      <w:r w:rsidR="00751205" w:rsidRPr="00415E47">
        <w:t>request.</w:t>
      </w:r>
    </w:p>
    <w:p w14:paraId="7C432690" w14:textId="77777777" w:rsidR="00751205" w:rsidRDefault="00751205" w:rsidP="00751205">
      <w:pPr>
        <w:jc w:val="both"/>
      </w:pPr>
    </w:p>
    <w:p w14:paraId="372B4E0F" w14:textId="77777777" w:rsidR="00751205" w:rsidRDefault="00751205" w:rsidP="00751205">
      <w:pPr>
        <w:jc w:val="both"/>
      </w:pPr>
    </w:p>
    <w:tbl>
      <w:tblPr>
        <w:tblStyle w:val="TableGrid"/>
        <w:tblW w:w="9360" w:type="dxa"/>
        <w:tblInd w:w="-10" w:type="dxa"/>
        <w:tblLook w:val="04A0" w:firstRow="1" w:lastRow="0" w:firstColumn="1" w:lastColumn="0" w:noHBand="0" w:noVBand="1"/>
      </w:tblPr>
      <w:tblGrid>
        <w:gridCol w:w="2278"/>
        <w:gridCol w:w="1440"/>
        <w:gridCol w:w="1422"/>
        <w:gridCol w:w="1351"/>
        <w:gridCol w:w="1439"/>
        <w:gridCol w:w="1430"/>
      </w:tblGrid>
      <w:tr w:rsidR="00751205" w:rsidRPr="006912C5" w14:paraId="2A0B2E1B" w14:textId="77777777" w:rsidTr="00970794">
        <w:trPr>
          <w:tblHeader/>
        </w:trPr>
        <w:tc>
          <w:tcPr>
            <w:tcW w:w="9360" w:type="dxa"/>
            <w:gridSpan w:val="6"/>
            <w:tcBorders>
              <w:top w:val="nil"/>
              <w:left w:val="nil"/>
              <w:bottom w:val="nil"/>
              <w:right w:val="nil"/>
            </w:tcBorders>
            <w:vAlign w:val="bottom"/>
          </w:tcPr>
          <w:p w14:paraId="135E7715" w14:textId="77777777" w:rsidR="00751205" w:rsidRPr="002C54A6" w:rsidRDefault="00751205" w:rsidP="00970794">
            <w:pPr>
              <w:pStyle w:val="FootnoteText"/>
              <w:jc w:val="center"/>
              <w:rPr>
                <w:color w:val="000000"/>
                <w:sz w:val="24"/>
                <w:szCs w:val="24"/>
              </w:rPr>
            </w:pPr>
            <w:r w:rsidRPr="002C54A6">
              <w:rPr>
                <w:rFonts w:ascii="Arial" w:hAnsi="Arial" w:cs="Arial"/>
                <w:b/>
                <w:bCs/>
                <w:color w:val="000000"/>
                <w:sz w:val="24"/>
                <w:szCs w:val="24"/>
              </w:rPr>
              <w:t>Table 2-1</w:t>
            </w:r>
          </w:p>
        </w:tc>
      </w:tr>
      <w:tr w:rsidR="00751205" w:rsidRPr="006912C5" w14:paraId="06F5CD23" w14:textId="77777777" w:rsidTr="00970794">
        <w:trPr>
          <w:tblHeader/>
        </w:trPr>
        <w:tc>
          <w:tcPr>
            <w:tcW w:w="9360" w:type="dxa"/>
            <w:gridSpan w:val="6"/>
            <w:tcBorders>
              <w:top w:val="nil"/>
              <w:left w:val="nil"/>
              <w:right w:val="nil"/>
            </w:tcBorders>
            <w:vAlign w:val="bottom"/>
          </w:tcPr>
          <w:p w14:paraId="09F4949C" w14:textId="77777777" w:rsidR="00751205" w:rsidRPr="002C54A6" w:rsidRDefault="00751205" w:rsidP="00970794">
            <w:pPr>
              <w:pStyle w:val="FootnoteText"/>
              <w:jc w:val="center"/>
              <w:rPr>
                <w:color w:val="000000"/>
                <w:sz w:val="24"/>
                <w:szCs w:val="24"/>
              </w:rPr>
            </w:pPr>
            <w:r w:rsidRPr="002C54A6">
              <w:rPr>
                <w:rFonts w:ascii="Arial" w:hAnsi="Arial" w:cs="Arial"/>
                <w:b/>
                <w:bCs/>
                <w:color w:val="000000"/>
                <w:sz w:val="24"/>
                <w:szCs w:val="24"/>
              </w:rPr>
              <w:t>Monthly Residential Billing Detail at 1,000 kWh</w:t>
            </w:r>
          </w:p>
        </w:tc>
      </w:tr>
      <w:tr w:rsidR="00751205" w:rsidRPr="006912C5" w14:paraId="5C1AA707" w14:textId="77777777" w:rsidTr="00BB3957">
        <w:trPr>
          <w:tblHeader/>
        </w:trPr>
        <w:tc>
          <w:tcPr>
            <w:tcW w:w="2278" w:type="dxa"/>
            <w:vAlign w:val="bottom"/>
          </w:tcPr>
          <w:p w14:paraId="1ECB6E7D" w14:textId="77777777" w:rsidR="00751205" w:rsidRPr="00316F06" w:rsidRDefault="00751205" w:rsidP="00970794">
            <w:pPr>
              <w:pStyle w:val="FootnoteText"/>
              <w:jc w:val="center"/>
              <w:rPr>
                <w:b/>
                <w:bCs/>
                <w:sz w:val="22"/>
                <w:szCs w:val="22"/>
              </w:rPr>
            </w:pPr>
            <w:r w:rsidRPr="00316F06">
              <w:rPr>
                <w:b/>
                <w:bCs/>
                <w:color w:val="000000"/>
                <w:sz w:val="22"/>
                <w:szCs w:val="22"/>
              </w:rPr>
              <w:t>Invoice Component</w:t>
            </w:r>
          </w:p>
        </w:tc>
        <w:tc>
          <w:tcPr>
            <w:tcW w:w="1440" w:type="dxa"/>
            <w:vAlign w:val="bottom"/>
          </w:tcPr>
          <w:p w14:paraId="7D5A82C7" w14:textId="77777777" w:rsidR="00751205" w:rsidRPr="00316F06" w:rsidRDefault="00751205" w:rsidP="00970794">
            <w:pPr>
              <w:pStyle w:val="FootnoteText"/>
              <w:jc w:val="center"/>
              <w:rPr>
                <w:b/>
                <w:bCs/>
                <w:sz w:val="22"/>
                <w:szCs w:val="22"/>
              </w:rPr>
            </w:pPr>
            <w:r w:rsidRPr="00316F06">
              <w:rPr>
                <w:b/>
                <w:bCs/>
                <w:color w:val="000000"/>
                <w:sz w:val="22"/>
                <w:szCs w:val="22"/>
              </w:rPr>
              <w:t>Currently-Approved Charges for April 2020</w:t>
            </w:r>
            <w:r w:rsidRPr="00316F06">
              <w:rPr>
                <w:rStyle w:val="FootnoteReference"/>
                <w:b/>
                <w:bCs/>
                <w:color w:val="000000"/>
                <w:sz w:val="22"/>
                <w:szCs w:val="22"/>
              </w:rPr>
              <w:footnoteReference w:id="17"/>
            </w:r>
          </w:p>
        </w:tc>
        <w:tc>
          <w:tcPr>
            <w:tcW w:w="1422" w:type="dxa"/>
            <w:vAlign w:val="bottom"/>
          </w:tcPr>
          <w:p w14:paraId="1458168A" w14:textId="77777777" w:rsidR="00751205" w:rsidRPr="00316F06" w:rsidRDefault="00751205" w:rsidP="00970794">
            <w:pPr>
              <w:pStyle w:val="FootnoteText"/>
              <w:jc w:val="center"/>
              <w:rPr>
                <w:b/>
                <w:bCs/>
                <w:sz w:val="22"/>
                <w:szCs w:val="22"/>
              </w:rPr>
            </w:pPr>
            <w:r w:rsidRPr="00316F06">
              <w:rPr>
                <w:b/>
                <w:bCs/>
                <w:color w:val="000000"/>
                <w:sz w:val="22"/>
                <w:szCs w:val="22"/>
              </w:rPr>
              <w:t>Currently-Approved Charges for May 2020</w:t>
            </w:r>
            <w:r w:rsidRPr="00316F06">
              <w:rPr>
                <w:rStyle w:val="FootnoteReference"/>
                <w:b/>
                <w:bCs/>
                <w:color w:val="000000"/>
                <w:sz w:val="22"/>
                <w:szCs w:val="22"/>
              </w:rPr>
              <w:footnoteReference w:id="18"/>
            </w:r>
          </w:p>
        </w:tc>
        <w:tc>
          <w:tcPr>
            <w:tcW w:w="1351" w:type="dxa"/>
            <w:vAlign w:val="bottom"/>
          </w:tcPr>
          <w:p w14:paraId="1265648F" w14:textId="77777777" w:rsidR="00751205" w:rsidRPr="00316F06" w:rsidRDefault="00751205" w:rsidP="00970794">
            <w:pPr>
              <w:pStyle w:val="FootnoteText"/>
              <w:jc w:val="center"/>
              <w:rPr>
                <w:b/>
                <w:bCs/>
                <w:sz w:val="22"/>
                <w:szCs w:val="22"/>
              </w:rPr>
            </w:pPr>
            <w:r w:rsidRPr="00316F06">
              <w:rPr>
                <w:b/>
                <w:bCs/>
                <w:color w:val="000000"/>
                <w:sz w:val="22"/>
                <w:szCs w:val="22"/>
              </w:rPr>
              <w:t>Proposed Charges for May 2020</w:t>
            </w:r>
          </w:p>
        </w:tc>
        <w:tc>
          <w:tcPr>
            <w:tcW w:w="1439" w:type="dxa"/>
          </w:tcPr>
          <w:p w14:paraId="56CF6CCF" w14:textId="484F3B9C" w:rsidR="00751205" w:rsidRPr="00316F06" w:rsidRDefault="00D71B0F" w:rsidP="00970794">
            <w:pPr>
              <w:pStyle w:val="FootnoteText"/>
              <w:jc w:val="center"/>
              <w:rPr>
                <w:b/>
                <w:bCs/>
                <w:color w:val="000000"/>
                <w:sz w:val="22"/>
                <w:szCs w:val="22"/>
              </w:rPr>
            </w:pPr>
            <w:r>
              <w:rPr>
                <w:b/>
                <w:bCs/>
                <w:color w:val="000000"/>
                <w:sz w:val="22"/>
                <w:szCs w:val="22"/>
              </w:rPr>
              <w:t>Approved to P</w:t>
            </w:r>
            <w:r w:rsidR="00751205" w:rsidRPr="00316F06">
              <w:rPr>
                <w:b/>
                <w:bCs/>
                <w:color w:val="000000"/>
                <w:sz w:val="22"/>
                <w:szCs w:val="22"/>
              </w:rPr>
              <w:t>roposed May 2020 Difference</w:t>
            </w:r>
          </w:p>
        </w:tc>
        <w:tc>
          <w:tcPr>
            <w:tcW w:w="1430" w:type="dxa"/>
            <w:vAlign w:val="bottom"/>
          </w:tcPr>
          <w:p w14:paraId="6E8E1724" w14:textId="77777777" w:rsidR="00751205" w:rsidRPr="00316F06" w:rsidRDefault="00751205" w:rsidP="00970794">
            <w:pPr>
              <w:pStyle w:val="FootnoteText"/>
              <w:jc w:val="center"/>
              <w:rPr>
                <w:b/>
                <w:bCs/>
                <w:sz w:val="22"/>
                <w:szCs w:val="22"/>
              </w:rPr>
            </w:pPr>
            <w:r w:rsidRPr="00316F06">
              <w:rPr>
                <w:b/>
                <w:bCs/>
                <w:color w:val="000000"/>
                <w:sz w:val="22"/>
                <w:szCs w:val="22"/>
              </w:rPr>
              <w:t>Approved Charges June-Dec. 2020</w:t>
            </w:r>
          </w:p>
        </w:tc>
      </w:tr>
      <w:tr w:rsidR="00751205" w:rsidRPr="006912C5" w14:paraId="7BFF08AF" w14:textId="77777777" w:rsidTr="00BB3957">
        <w:tc>
          <w:tcPr>
            <w:tcW w:w="2278" w:type="dxa"/>
            <w:vAlign w:val="bottom"/>
          </w:tcPr>
          <w:p w14:paraId="0586A791" w14:textId="77777777" w:rsidR="00751205" w:rsidRPr="00316F06" w:rsidRDefault="00751205" w:rsidP="00970794">
            <w:pPr>
              <w:pStyle w:val="FootnoteText"/>
              <w:rPr>
                <w:sz w:val="22"/>
                <w:szCs w:val="22"/>
              </w:rPr>
            </w:pPr>
            <w:r w:rsidRPr="00316F06">
              <w:rPr>
                <w:color w:val="000000"/>
                <w:sz w:val="22"/>
                <w:szCs w:val="22"/>
              </w:rPr>
              <w:t>Base Charge</w:t>
            </w:r>
          </w:p>
        </w:tc>
        <w:tc>
          <w:tcPr>
            <w:tcW w:w="1440" w:type="dxa"/>
            <w:vAlign w:val="bottom"/>
          </w:tcPr>
          <w:p w14:paraId="19D707FF" w14:textId="77777777" w:rsidR="00751205" w:rsidRPr="00316F06" w:rsidRDefault="00751205" w:rsidP="00970794">
            <w:pPr>
              <w:pStyle w:val="FootnoteText"/>
              <w:jc w:val="right"/>
              <w:rPr>
                <w:sz w:val="22"/>
                <w:szCs w:val="22"/>
              </w:rPr>
            </w:pPr>
            <w:r w:rsidRPr="00316F06">
              <w:rPr>
                <w:color w:val="000000"/>
                <w:sz w:val="22"/>
                <w:szCs w:val="22"/>
              </w:rPr>
              <w:t xml:space="preserve">$69.43 </w:t>
            </w:r>
          </w:p>
        </w:tc>
        <w:tc>
          <w:tcPr>
            <w:tcW w:w="1422" w:type="dxa"/>
            <w:vAlign w:val="bottom"/>
          </w:tcPr>
          <w:p w14:paraId="695A7C74" w14:textId="77777777" w:rsidR="00751205" w:rsidRPr="00316F06" w:rsidRDefault="00751205" w:rsidP="00970794">
            <w:pPr>
              <w:pStyle w:val="FootnoteText"/>
              <w:jc w:val="right"/>
              <w:rPr>
                <w:sz w:val="22"/>
                <w:szCs w:val="22"/>
              </w:rPr>
            </w:pPr>
            <w:r w:rsidRPr="00316F06">
              <w:rPr>
                <w:color w:val="000000"/>
                <w:sz w:val="22"/>
                <w:szCs w:val="22"/>
              </w:rPr>
              <w:t xml:space="preserve">$69.94 </w:t>
            </w:r>
          </w:p>
        </w:tc>
        <w:tc>
          <w:tcPr>
            <w:tcW w:w="1351" w:type="dxa"/>
            <w:vAlign w:val="bottom"/>
          </w:tcPr>
          <w:p w14:paraId="4F655E88" w14:textId="77777777" w:rsidR="00751205" w:rsidRPr="00316F06" w:rsidRDefault="00751205" w:rsidP="00970794">
            <w:pPr>
              <w:pStyle w:val="FootnoteText"/>
              <w:jc w:val="right"/>
              <w:rPr>
                <w:sz w:val="22"/>
                <w:szCs w:val="22"/>
              </w:rPr>
            </w:pPr>
            <w:r w:rsidRPr="00316F06">
              <w:rPr>
                <w:color w:val="000000"/>
                <w:sz w:val="22"/>
                <w:szCs w:val="22"/>
              </w:rPr>
              <w:t xml:space="preserve">$69.94 </w:t>
            </w:r>
          </w:p>
        </w:tc>
        <w:tc>
          <w:tcPr>
            <w:tcW w:w="1439" w:type="dxa"/>
          </w:tcPr>
          <w:p w14:paraId="7EE872ED" w14:textId="77777777" w:rsidR="00751205" w:rsidRPr="00316F06" w:rsidRDefault="00751205" w:rsidP="00970794">
            <w:pPr>
              <w:pStyle w:val="FootnoteText"/>
              <w:jc w:val="right"/>
              <w:rPr>
                <w:color w:val="000000"/>
                <w:sz w:val="22"/>
                <w:szCs w:val="22"/>
              </w:rPr>
            </w:pPr>
            <w:r w:rsidRPr="00316F06">
              <w:rPr>
                <w:sz w:val="22"/>
                <w:szCs w:val="22"/>
              </w:rPr>
              <w:t>$0.00</w:t>
            </w:r>
          </w:p>
        </w:tc>
        <w:tc>
          <w:tcPr>
            <w:tcW w:w="1430" w:type="dxa"/>
            <w:vAlign w:val="bottom"/>
          </w:tcPr>
          <w:p w14:paraId="368DE10A" w14:textId="77777777" w:rsidR="00751205" w:rsidRPr="00316F06" w:rsidRDefault="00751205" w:rsidP="00970794">
            <w:pPr>
              <w:pStyle w:val="FootnoteText"/>
              <w:jc w:val="right"/>
              <w:rPr>
                <w:sz w:val="22"/>
                <w:szCs w:val="22"/>
              </w:rPr>
            </w:pPr>
            <w:r w:rsidRPr="00316F06">
              <w:rPr>
                <w:color w:val="000000"/>
                <w:sz w:val="22"/>
                <w:szCs w:val="22"/>
              </w:rPr>
              <w:t xml:space="preserve">$69.94 </w:t>
            </w:r>
          </w:p>
        </w:tc>
      </w:tr>
      <w:tr w:rsidR="00751205" w:rsidRPr="006912C5" w14:paraId="6D5BA67C" w14:textId="77777777" w:rsidTr="00BB3957">
        <w:tc>
          <w:tcPr>
            <w:tcW w:w="2278" w:type="dxa"/>
            <w:vAlign w:val="bottom"/>
          </w:tcPr>
          <w:p w14:paraId="01FD096E" w14:textId="77777777" w:rsidR="00751205" w:rsidRPr="00316F06" w:rsidRDefault="00751205" w:rsidP="00970794">
            <w:pPr>
              <w:pStyle w:val="FootnoteText"/>
              <w:rPr>
                <w:sz w:val="22"/>
                <w:szCs w:val="22"/>
              </w:rPr>
            </w:pPr>
            <w:r w:rsidRPr="00316F06">
              <w:rPr>
                <w:color w:val="000000"/>
                <w:sz w:val="22"/>
                <w:szCs w:val="22"/>
              </w:rPr>
              <w:t>Fuel Charge</w:t>
            </w:r>
          </w:p>
        </w:tc>
        <w:tc>
          <w:tcPr>
            <w:tcW w:w="1440" w:type="dxa"/>
            <w:vAlign w:val="bottom"/>
          </w:tcPr>
          <w:p w14:paraId="635F6B25" w14:textId="77777777" w:rsidR="00751205" w:rsidRPr="00316F06" w:rsidRDefault="00751205" w:rsidP="00970794">
            <w:pPr>
              <w:pStyle w:val="FootnoteText"/>
              <w:jc w:val="right"/>
              <w:rPr>
                <w:sz w:val="22"/>
                <w:szCs w:val="22"/>
              </w:rPr>
            </w:pPr>
            <w:r w:rsidRPr="00316F06">
              <w:rPr>
                <w:color w:val="000000"/>
                <w:sz w:val="22"/>
                <w:szCs w:val="22"/>
              </w:rPr>
              <w:t xml:space="preserve">18.97 </w:t>
            </w:r>
          </w:p>
        </w:tc>
        <w:tc>
          <w:tcPr>
            <w:tcW w:w="1422" w:type="dxa"/>
            <w:vAlign w:val="bottom"/>
          </w:tcPr>
          <w:p w14:paraId="5E9E4E66" w14:textId="77777777" w:rsidR="00751205" w:rsidRPr="00316F06" w:rsidRDefault="00751205" w:rsidP="00970794">
            <w:pPr>
              <w:pStyle w:val="FootnoteText"/>
              <w:jc w:val="right"/>
              <w:rPr>
                <w:sz w:val="22"/>
                <w:szCs w:val="22"/>
              </w:rPr>
            </w:pPr>
            <w:r w:rsidRPr="00316F06">
              <w:rPr>
                <w:color w:val="000000"/>
                <w:sz w:val="22"/>
                <w:szCs w:val="22"/>
              </w:rPr>
              <w:t xml:space="preserve">18.84 </w:t>
            </w:r>
          </w:p>
        </w:tc>
        <w:tc>
          <w:tcPr>
            <w:tcW w:w="1351" w:type="dxa"/>
            <w:vAlign w:val="bottom"/>
          </w:tcPr>
          <w:p w14:paraId="7A32755E" w14:textId="77777777" w:rsidR="00751205" w:rsidRPr="00316F06" w:rsidRDefault="00751205" w:rsidP="00970794">
            <w:pPr>
              <w:pStyle w:val="FootnoteText"/>
              <w:jc w:val="right"/>
              <w:rPr>
                <w:sz w:val="22"/>
                <w:szCs w:val="22"/>
              </w:rPr>
            </w:pPr>
            <w:r w:rsidRPr="00316F06">
              <w:rPr>
                <w:sz w:val="22"/>
                <w:szCs w:val="22"/>
              </w:rPr>
              <w:t>(3.65)</w:t>
            </w:r>
          </w:p>
        </w:tc>
        <w:tc>
          <w:tcPr>
            <w:tcW w:w="1439" w:type="dxa"/>
          </w:tcPr>
          <w:p w14:paraId="7CCDA0F0" w14:textId="77777777" w:rsidR="00751205" w:rsidRPr="00316F06" w:rsidRDefault="00751205" w:rsidP="00970794">
            <w:pPr>
              <w:pStyle w:val="FootnoteText"/>
              <w:jc w:val="right"/>
              <w:rPr>
                <w:color w:val="000000"/>
                <w:sz w:val="22"/>
                <w:szCs w:val="22"/>
              </w:rPr>
            </w:pPr>
            <w:r w:rsidRPr="00316F06">
              <w:rPr>
                <w:sz w:val="22"/>
                <w:szCs w:val="22"/>
              </w:rPr>
              <w:t>(22.49)</w:t>
            </w:r>
          </w:p>
        </w:tc>
        <w:tc>
          <w:tcPr>
            <w:tcW w:w="1430" w:type="dxa"/>
            <w:vAlign w:val="bottom"/>
          </w:tcPr>
          <w:p w14:paraId="77A418E3" w14:textId="77777777" w:rsidR="00751205" w:rsidRPr="00316F06" w:rsidRDefault="00751205" w:rsidP="00970794">
            <w:pPr>
              <w:pStyle w:val="FootnoteText"/>
              <w:jc w:val="right"/>
              <w:rPr>
                <w:sz w:val="22"/>
                <w:szCs w:val="22"/>
              </w:rPr>
            </w:pPr>
            <w:r w:rsidRPr="00316F06">
              <w:rPr>
                <w:color w:val="000000"/>
                <w:sz w:val="22"/>
                <w:szCs w:val="22"/>
              </w:rPr>
              <w:t xml:space="preserve">18.84 </w:t>
            </w:r>
          </w:p>
        </w:tc>
      </w:tr>
      <w:tr w:rsidR="00751205" w:rsidRPr="006912C5" w14:paraId="5A2B55A0" w14:textId="77777777" w:rsidTr="00BB3957">
        <w:tc>
          <w:tcPr>
            <w:tcW w:w="2278" w:type="dxa"/>
            <w:vAlign w:val="bottom"/>
          </w:tcPr>
          <w:p w14:paraId="700EE425" w14:textId="77777777" w:rsidR="00751205" w:rsidRPr="00316F06" w:rsidRDefault="00751205" w:rsidP="00970794">
            <w:pPr>
              <w:pStyle w:val="FootnoteText"/>
              <w:rPr>
                <w:sz w:val="22"/>
                <w:szCs w:val="22"/>
              </w:rPr>
            </w:pPr>
            <w:r w:rsidRPr="00316F06">
              <w:rPr>
                <w:color w:val="000000"/>
                <w:sz w:val="22"/>
                <w:szCs w:val="22"/>
              </w:rPr>
              <w:t>Conservation Charge</w:t>
            </w:r>
          </w:p>
        </w:tc>
        <w:tc>
          <w:tcPr>
            <w:tcW w:w="1440" w:type="dxa"/>
            <w:vAlign w:val="bottom"/>
          </w:tcPr>
          <w:p w14:paraId="06535E73" w14:textId="77777777" w:rsidR="00751205" w:rsidRPr="00316F06" w:rsidRDefault="00751205" w:rsidP="00970794">
            <w:pPr>
              <w:pStyle w:val="FootnoteText"/>
              <w:jc w:val="right"/>
              <w:rPr>
                <w:sz w:val="22"/>
                <w:szCs w:val="22"/>
              </w:rPr>
            </w:pPr>
            <w:r w:rsidRPr="00316F06">
              <w:rPr>
                <w:color w:val="000000"/>
                <w:sz w:val="22"/>
                <w:szCs w:val="22"/>
              </w:rPr>
              <w:t xml:space="preserve">1.39 </w:t>
            </w:r>
          </w:p>
        </w:tc>
        <w:tc>
          <w:tcPr>
            <w:tcW w:w="1422" w:type="dxa"/>
            <w:vAlign w:val="bottom"/>
          </w:tcPr>
          <w:p w14:paraId="475B10C2" w14:textId="77777777" w:rsidR="00751205" w:rsidRPr="00316F06" w:rsidRDefault="00751205" w:rsidP="00970794">
            <w:pPr>
              <w:pStyle w:val="FootnoteText"/>
              <w:jc w:val="right"/>
              <w:rPr>
                <w:sz w:val="22"/>
                <w:szCs w:val="22"/>
              </w:rPr>
            </w:pPr>
            <w:r w:rsidRPr="00316F06">
              <w:rPr>
                <w:color w:val="000000"/>
                <w:sz w:val="22"/>
                <w:szCs w:val="22"/>
              </w:rPr>
              <w:t xml:space="preserve">1.39 </w:t>
            </w:r>
          </w:p>
        </w:tc>
        <w:tc>
          <w:tcPr>
            <w:tcW w:w="1351" w:type="dxa"/>
            <w:vAlign w:val="bottom"/>
          </w:tcPr>
          <w:p w14:paraId="0B9EB80C" w14:textId="77777777" w:rsidR="00751205" w:rsidRPr="00316F06" w:rsidRDefault="00751205" w:rsidP="00970794">
            <w:pPr>
              <w:pStyle w:val="FootnoteText"/>
              <w:jc w:val="right"/>
              <w:rPr>
                <w:sz w:val="22"/>
                <w:szCs w:val="22"/>
              </w:rPr>
            </w:pPr>
            <w:r w:rsidRPr="00316F06">
              <w:rPr>
                <w:color w:val="000000"/>
                <w:sz w:val="22"/>
                <w:szCs w:val="22"/>
              </w:rPr>
              <w:t xml:space="preserve">1.39 </w:t>
            </w:r>
          </w:p>
        </w:tc>
        <w:tc>
          <w:tcPr>
            <w:tcW w:w="1439" w:type="dxa"/>
          </w:tcPr>
          <w:p w14:paraId="63076878" w14:textId="77777777" w:rsidR="00751205" w:rsidRPr="00316F06" w:rsidRDefault="00751205" w:rsidP="00970794">
            <w:pPr>
              <w:pStyle w:val="FootnoteText"/>
              <w:jc w:val="right"/>
              <w:rPr>
                <w:color w:val="000000"/>
                <w:sz w:val="22"/>
                <w:szCs w:val="22"/>
              </w:rPr>
            </w:pPr>
            <w:r w:rsidRPr="00316F06">
              <w:rPr>
                <w:sz w:val="22"/>
                <w:szCs w:val="22"/>
              </w:rPr>
              <w:t>0.00</w:t>
            </w:r>
          </w:p>
        </w:tc>
        <w:tc>
          <w:tcPr>
            <w:tcW w:w="1430" w:type="dxa"/>
            <w:vAlign w:val="bottom"/>
          </w:tcPr>
          <w:p w14:paraId="2E3FA1B5" w14:textId="77777777" w:rsidR="00751205" w:rsidRPr="00316F06" w:rsidRDefault="00751205" w:rsidP="00970794">
            <w:pPr>
              <w:pStyle w:val="FootnoteText"/>
              <w:jc w:val="right"/>
              <w:rPr>
                <w:sz w:val="22"/>
                <w:szCs w:val="22"/>
              </w:rPr>
            </w:pPr>
            <w:r w:rsidRPr="00316F06">
              <w:rPr>
                <w:color w:val="000000"/>
                <w:sz w:val="22"/>
                <w:szCs w:val="22"/>
              </w:rPr>
              <w:t xml:space="preserve">1.39 </w:t>
            </w:r>
          </w:p>
        </w:tc>
      </w:tr>
      <w:tr w:rsidR="00751205" w:rsidRPr="006912C5" w14:paraId="4A2899B5" w14:textId="77777777" w:rsidTr="00BB3957">
        <w:tc>
          <w:tcPr>
            <w:tcW w:w="2278" w:type="dxa"/>
            <w:vAlign w:val="bottom"/>
          </w:tcPr>
          <w:p w14:paraId="4B80AFCB" w14:textId="77777777" w:rsidR="00751205" w:rsidRPr="00316F06" w:rsidRDefault="00751205" w:rsidP="00970794">
            <w:pPr>
              <w:pStyle w:val="FootnoteText"/>
              <w:rPr>
                <w:sz w:val="22"/>
                <w:szCs w:val="22"/>
              </w:rPr>
            </w:pPr>
            <w:r w:rsidRPr="00316F06">
              <w:rPr>
                <w:color w:val="000000"/>
                <w:sz w:val="22"/>
                <w:szCs w:val="22"/>
              </w:rPr>
              <w:t>Capacity Charge</w:t>
            </w:r>
          </w:p>
        </w:tc>
        <w:tc>
          <w:tcPr>
            <w:tcW w:w="1440" w:type="dxa"/>
            <w:vAlign w:val="bottom"/>
          </w:tcPr>
          <w:p w14:paraId="22E4E254" w14:textId="77777777" w:rsidR="00751205" w:rsidRPr="00316F06" w:rsidRDefault="00751205" w:rsidP="00970794">
            <w:pPr>
              <w:pStyle w:val="FootnoteText"/>
              <w:jc w:val="right"/>
              <w:rPr>
                <w:sz w:val="22"/>
                <w:szCs w:val="22"/>
              </w:rPr>
            </w:pPr>
            <w:r w:rsidRPr="00316F06">
              <w:rPr>
                <w:color w:val="000000"/>
                <w:sz w:val="22"/>
                <w:szCs w:val="22"/>
              </w:rPr>
              <w:t xml:space="preserve">2.30 </w:t>
            </w:r>
          </w:p>
        </w:tc>
        <w:tc>
          <w:tcPr>
            <w:tcW w:w="1422" w:type="dxa"/>
            <w:vAlign w:val="bottom"/>
          </w:tcPr>
          <w:p w14:paraId="41CB735A" w14:textId="77777777" w:rsidR="00751205" w:rsidRPr="00316F06" w:rsidRDefault="00751205" w:rsidP="00970794">
            <w:pPr>
              <w:pStyle w:val="FootnoteText"/>
              <w:jc w:val="right"/>
              <w:rPr>
                <w:sz w:val="22"/>
                <w:szCs w:val="22"/>
              </w:rPr>
            </w:pPr>
            <w:r w:rsidRPr="00316F06">
              <w:rPr>
                <w:color w:val="000000"/>
                <w:sz w:val="22"/>
                <w:szCs w:val="22"/>
              </w:rPr>
              <w:t xml:space="preserve">2.30 </w:t>
            </w:r>
          </w:p>
        </w:tc>
        <w:tc>
          <w:tcPr>
            <w:tcW w:w="1351" w:type="dxa"/>
            <w:vAlign w:val="bottom"/>
          </w:tcPr>
          <w:p w14:paraId="35151E6F" w14:textId="77777777" w:rsidR="00751205" w:rsidRPr="00316F06" w:rsidRDefault="00751205" w:rsidP="00970794">
            <w:pPr>
              <w:pStyle w:val="FootnoteText"/>
              <w:jc w:val="right"/>
              <w:rPr>
                <w:sz w:val="22"/>
                <w:szCs w:val="22"/>
              </w:rPr>
            </w:pPr>
            <w:r w:rsidRPr="00316F06">
              <w:rPr>
                <w:color w:val="000000"/>
                <w:sz w:val="22"/>
                <w:szCs w:val="22"/>
              </w:rPr>
              <w:t xml:space="preserve">2.30 </w:t>
            </w:r>
          </w:p>
        </w:tc>
        <w:tc>
          <w:tcPr>
            <w:tcW w:w="1439" w:type="dxa"/>
          </w:tcPr>
          <w:p w14:paraId="063D60E5" w14:textId="77777777" w:rsidR="00751205" w:rsidRPr="00316F06" w:rsidRDefault="00751205" w:rsidP="00970794">
            <w:pPr>
              <w:pStyle w:val="FootnoteText"/>
              <w:jc w:val="right"/>
              <w:rPr>
                <w:color w:val="000000"/>
                <w:sz w:val="22"/>
                <w:szCs w:val="22"/>
              </w:rPr>
            </w:pPr>
            <w:r w:rsidRPr="00316F06">
              <w:rPr>
                <w:sz w:val="22"/>
                <w:szCs w:val="22"/>
              </w:rPr>
              <w:t>0.00</w:t>
            </w:r>
          </w:p>
        </w:tc>
        <w:tc>
          <w:tcPr>
            <w:tcW w:w="1430" w:type="dxa"/>
            <w:vAlign w:val="bottom"/>
          </w:tcPr>
          <w:p w14:paraId="7BBAD920" w14:textId="77777777" w:rsidR="00751205" w:rsidRPr="00316F06" w:rsidRDefault="00751205" w:rsidP="00970794">
            <w:pPr>
              <w:pStyle w:val="FootnoteText"/>
              <w:jc w:val="right"/>
              <w:rPr>
                <w:sz w:val="22"/>
                <w:szCs w:val="22"/>
              </w:rPr>
            </w:pPr>
            <w:r w:rsidRPr="00316F06">
              <w:rPr>
                <w:color w:val="000000"/>
                <w:sz w:val="22"/>
                <w:szCs w:val="22"/>
              </w:rPr>
              <w:t xml:space="preserve">2.30 </w:t>
            </w:r>
          </w:p>
        </w:tc>
      </w:tr>
      <w:tr w:rsidR="00751205" w:rsidRPr="006912C5" w14:paraId="7C187EF8" w14:textId="77777777" w:rsidTr="00BB3957">
        <w:tc>
          <w:tcPr>
            <w:tcW w:w="2278" w:type="dxa"/>
            <w:vAlign w:val="bottom"/>
          </w:tcPr>
          <w:p w14:paraId="129DA2FA" w14:textId="77777777" w:rsidR="00751205" w:rsidRPr="00316F06" w:rsidRDefault="00751205" w:rsidP="00970794">
            <w:pPr>
              <w:pStyle w:val="FootnoteText"/>
              <w:rPr>
                <w:sz w:val="22"/>
                <w:szCs w:val="22"/>
              </w:rPr>
            </w:pPr>
            <w:r w:rsidRPr="00316F06">
              <w:rPr>
                <w:color w:val="000000"/>
                <w:sz w:val="22"/>
                <w:szCs w:val="22"/>
              </w:rPr>
              <w:t>Environmental Charge</w:t>
            </w:r>
          </w:p>
        </w:tc>
        <w:tc>
          <w:tcPr>
            <w:tcW w:w="1440" w:type="dxa"/>
            <w:vAlign w:val="bottom"/>
          </w:tcPr>
          <w:p w14:paraId="44820BB7" w14:textId="77777777" w:rsidR="00751205" w:rsidRPr="00316F06" w:rsidRDefault="00751205" w:rsidP="00970794">
            <w:pPr>
              <w:pStyle w:val="FootnoteText"/>
              <w:jc w:val="right"/>
              <w:rPr>
                <w:sz w:val="22"/>
                <w:szCs w:val="22"/>
                <w:u w:val="single"/>
              </w:rPr>
            </w:pPr>
            <w:r w:rsidRPr="00316F06">
              <w:rPr>
                <w:color w:val="000000"/>
                <w:sz w:val="22"/>
                <w:szCs w:val="22"/>
                <w:u w:val="single"/>
              </w:rPr>
              <w:t xml:space="preserve">1.55 </w:t>
            </w:r>
          </w:p>
        </w:tc>
        <w:tc>
          <w:tcPr>
            <w:tcW w:w="1422" w:type="dxa"/>
            <w:vAlign w:val="bottom"/>
          </w:tcPr>
          <w:p w14:paraId="4C083C7A" w14:textId="77777777" w:rsidR="00751205" w:rsidRPr="00316F06" w:rsidRDefault="00751205" w:rsidP="00970794">
            <w:pPr>
              <w:pStyle w:val="FootnoteText"/>
              <w:jc w:val="right"/>
              <w:rPr>
                <w:sz w:val="22"/>
                <w:szCs w:val="22"/>
                <w:u w:val="single"/>
              </w:rPr>
            </w:pPr>
            <w:r w:rsidRPr="00316F06">
              <w:rPr>
                <w:color w:val="000000"/>
                <w:sz w:val="22"/>
                <w:szCs w:val="22"/>
                <w:u w:val="single"/>
              </w:rPr>
              <w:t xml:space="preserve">1.55 </w:t>
            </w:r>
          </w:p>
        </w:tc>
        <w:tc>
          <w:tcPr>
            <w:tcW w:w="1351" w:type="dxa"/>
            <w:vAlign w:val="bottom"/>
          </w:tcPr>
          <w:p w14:paraId="7304FBB8" w14:textId="77777777" w:rsidR="00751205" w:rsidRPr="00316F06" w:rsidRDefault="00751205" w:rsidP="00970794">
            <w:pPr>
              <w:pStyle w:val="FootnoteText"/>
              <w:jc w:val="right"/>
              <w:rPr>
                <w:sz w:val="22"/>
                <w:szCs w:val="22"/>
                <w:u w:val="single"/>
              </w:rPr>
            </w:pPr>
            <w:r w:rsidRPr="00316F06">
              <w:rPr>
                <w:color w:val="000000"/>
                <w:sz w:val="22"/>
                <w:szCs w:val="22"/>
                <w:u w:val="single"/>
              </w:rPr>
              <w:t xml:space="preserve">1.55 </w:t>
            </w:r>
          </w:p>
        </w:tc>
        <w:tc>
          <w:tcPr>
            <w:tcW w:w="1439" w:type="dxa"/>
            <w:vAlign w:val="bottom"/>
          </w:tcPr>
          <w:p w14:paraId="2139B529" w14:textId="77777777" w:rsidR="00751205" w:rsidRPr="00316F06" w:rsidRDefault="00751205" w:rsidP="00970794">
            <w:pPr>
              <w:pStyle w:val="FootnoteText"/>
              <w:jc w:val="right"/>
              <w:rPr>
                <w:color w:val="000000"/>
                <w:sz w:val="22"/>
                <w:szCs w:val="22"/>
                <w:u w:val="single"/>
              </w:rPr>
            </w:pPr>
            <w:r w:rsidRPr="00316F06">
              <w:rPr>
                <w:sz w:val="22"/>
                <w:szCs w:val="22"/>
                <w:u w:val="single"/>
              </w:rPr>
              <w:t>0.00</w:t>
            </w:r>
          </w:p>
        </w:tc>
        <w:tc>
          <w:tcPr>
            <w:tcW w:w="1430" w:type="dxa"/>
            <w:vAlign w:val="bottom"/>
          </w:tcPr>
          <w:p w14:paraId="3DE7AE5A" w14:textId="77777777" w:rsidR="00751205" w:rsidRPr="00316F06" w:rsidRDefault="00751205" w:rsidP="00970794">
            <w:pPr>
              <w:pStyle w:val="FootnoteText"/>
              <w:jc w:val="right"/>
              <w:rPr>
                <w:sz w:val="22"/>
                <w:szCs w:val="22"/>
                <w:u w:val="single"/>
              </w:rPr>
            </w:pPr>
            <w:r w:rsidRPr="00316F06">
              <w:rPr>
                <w:color w:val="000000"/>
                <w:sz w:val="22"/>
                <w:szCs w:val="22"/>
                <w:u w:val="single"/>
              </w:rPr>
              <w:t xml:space="preserve">1.55 </w:t>
            </w:r>
          </w:p>
        </w:tc>
      </w:tr>
      <w:tr w:rsidR="00751205" w:rsidRPr="006912C5" w14:paraId="0722FB79" w14:textId="77777777" w:rsidTr="00BB3957">
        <w:tc>
          <w:tcPr>
            <w:tcW w:w="2278" w:type="dxa"/>
            <w:vAlign w:val="bottom"/>
          </w:tcPr>
          <w:p w14:paraId="52CBECD9" w14:textId="77777777" w:rsidR="00751205" w:rsidRPr="00316F06" w:rsidRDefault="00751205" w:rsidP="00970794">
            <w:pPr>
              <w:pStyle w:val="FootnoteText"/>
              <w:rPr>
                <w:sz w:val="22"/>
                <w:szCs w:val="22"/>
              </w:rPr>
            </w:pPr>
            <w:r w:rsidRPr="00316F06">
              <w:rPr>
                <w:color w:val="000000"/>
                <w:sz w:val="22"/>
                <w:szCs w:val="22"/>
              </w:rPr>
              <w:t>Gross Receipts Tax</w:t>
            </w:r>
          </w:p>
        </w:tc>
        <w:tc>
          <w:tcPr>
            <w:tcW w:w="1440" w:type="dxa"/>
            <w:vAlign w:val="bottom"/>
          </w:tcPr>
          <w:p w14:paraId="744A2B4D" w14:textId="77777777" w:rsidR="00751205" w:rsidRPr="00316F06" w:rsidRDefault="00751205" w:rsidP="00970794">
            <w:pPr>
              <w:pStyle w:val="FootnoteText"/>
              <w:jc w:val="right"/>
              <w:rPr>
                <w:sz w:val="22"/>
                <w:szCs w:val="22"/>
                <w:u w:val="single"/>
              </w:rPr>
            </w:pPr>
            <w:r w:rsidRPr="00316F06">
              <w:rPr>
                <w:color w:val="000000"/>
                <w:sz w:val="22"/>
                <w:szCs w:val="22"/>
                <w:u w:val="single"/>
              </w:rPr>
              <w:t xml:space="preserve">2.40 </w:t>
            </w:r>
          </w:p>
        </w:tc>
        <w:tc>
          <w:tcPr>
            <w:tcW w:w="1422" w:type="dxa"/>
            <w:vAlign w:val="bottom"/>
          </w:tcPr>
          <w:p w14:paraId="5C6C2D72" w14:textId="77777777" w:rsidR="00751205" w:rsidRPr="00316F06" w:rsidRDefault="00751205" w:rsidP="00970794">
            <w:pPr>
              <w:pStyle w:val="FootnoteText"/>
              <w:jc w:val="right"/>
              <w:rPr>
                <w:sz w:val="22"/>
                <w:szCs w:val="22"/>
                <w:u w:val="single"/>
              </w:rPr>
            </w:pPr>
            <w:r w:rsidRPr="00316F06">
              <w:rPr>
                <w:color w:val="000000"/>
                <w:sz w:val="22"/>
                <w:szCs w:val="22"/>
                <w:u w:val="single"/>
              </w:rPr>
              <w:t xml:space="preserve">2.41 </w:t>
            </w:r>
          </w:p>
        </w:tc>
        <w:tc>
          <w:tcPr>
            <w:tcW w:w="1351" w:type="dxa"/>
            <w:vAlign w:val="bottom"/>
          </w:tcPr>
          <w:p w14:paraId="3D184DA6" w14:textId="77777777" w:rsidR="00751205" w:rsidRPr="00316F06" w:rsidRDefault="00751205" w:rsidP="00970794">
            <w:pPr>
              <w:pStyle w:val="FootnoteText"/>
              <w:jc w:val="right"/>
              <w:rPr>
                <w:sz w:val="22"/>
                <w:szCs w:val="22"/>
                <w:u w:val="single"/>
              </w:rPr>
            </w:pPr>
            <w:r w:rsidRPr="00316F06">
              <w:rPr>
                <w:color w:val="000000"/>
                <w:sz w:val="22"/>
                <w:szCs w:val="22"/>
                <w:u w:val="single"/>
              </w:rPr>
              <w:t xml:space="preserve">1.83 </w:t>
            </w:r>
          </w:p>
        </w:tc>
        <w:tc>
          <w:tcPr>
            <w:tcW w:w="1439" w:type="dxa"/>
          </w:tcPr>
          <w:p w14:paraId="6867ADF9" w14:textId="77777777" w:rsidR="00751205" w:rsidRPr="00316F06" w:rsidRDefault="00751205" w:rsidP="00970794">
            <w:pPr>
              <w:pStyle w:val="FootnoteText"/>
              <w:jc w:val="right"/>
              <w:rPr>
                <w:color w:val="000000"/>
                <w:sz w:val="22"/>
                <w:szCs w:val="22"/>
                <w:u w:val="single"/>
              </w:rPr>
            </w:pPr>
            <w:r w:rsidRPr="00316F06">
              <w:rPr>
                <w:sz w:val="22"/>
                <w:szCs w:val="22"/>
                <w:u w:val="single"/>
              </w:rPr>
              <w:t>(0.58)</w:t>
            </w:r>
          </w:p>
        </w:tc>
        <w:tc>
          <w:tcPr>
            <w:tcW w:w="1430" w:type="dxa"/>
            <w:vAlign w:val="bottom"/>
          </w:tcPr>
          <w:p w14:paraId="6C8A0D09" w14:textId="77777777" w:rsidR="00751205" w:rsidRPr="00316F06" w:rsidRDefault="00751205" w:rsidP="00970794">
            <w:pPr>
              <w:pStyle w:val="FootnoteText"/>
              <w:jc w:val="right"/>
              <w:rPr>
                <w:sz w:val="22"/>
                <w:szCs w:val="22"/>
                <w:u w:val="single"/>
              </w:rPr>
            </w:pPr>
            <w:r w:rsidRPr="00316F06">
              <w:rPr>
                <w:color w:val="000000"/>
                <w:sz w:val="22"/>
                <w:szCs w:val="22"/>
                <w:u w:val="single"/>
              </w:rPr>
              <w:t xml:space="preserve">2.41 </w:t>
            </w:r>
          </w:p>
        </w:tc>
      </w:tr>
      <w:tr w:rsidR="00751205" w:rsidRPr="006912C5" w14:paraId="5C37B470" w14:textId="77777777" w:rsidTr="00BB3957">
        <w:trPr>
          <w:trHeight w:val="278"/>
        </w:trPr>
        <w:tc>
          <w:tcPr>
            <w:tcW w:w="2278" w:type="dxa"/>
            <w:vAlign w:val="bottom"/>
          </w:tcPr>
          <w:p w14:paraId="64160554" w14:textId="77777777" w:rsidR="00751205" w:rsidRPr="00316F06" w:rsidRDefault="00751205" w:rsidP="00970794">
            <w:pPr>
              <w:pStyle w:val="FootnoteText"/>
              <w:rPr>
                <w:b/>
                <w:bCs/>
                <w:sz w:val="22"/>
                <w:szCs w:val="22"/>
              </w:rPr>
            </w:pPr>
            <w:r w:rsidRPr="00316F06">
              <w:rPr>
                <w:b/>
                <w:bCs/>
                <w:color w:val="000000"/>
                <w:sz w:val="22"/>
                <w:szCs w:val="22"/>
              </w:rPr>
              <w:t>Total</w:t>
            </w:r>
          </w:p>
        </w:tc>
        <w:tc>
          <w:tcPr>
            <w:tcW w:w="1440" w:type="dxa"/>
            <w:vAlign w:val="bottom"/>
          </w:tcPr>
          <w:p w14:paraId="3BD76672" w14:textId="77777777" w:rsidR="00751205" w:rsidRPr="00316F06" w:rsidRDefault="00751205" w:rsidP="00970794">
            <w:pPr>
              <w:pStyle w:val="FootnoteText"/>
              <w:jc w:val="right"/>
              <w:rPr>
                <w:sz w:val="22"/>
                <w:szCs w:val="22"/>
                <w:u w:val="double"/>
              </w:rPr>
            </w:pPr>
            <w:r w:rsidRPr="00316F06">
              <w:rPr>
                <w:color w:val="000000"/>
                <w:sz w:val="22"/>
                <w:szCs w:val="22"/>
                <w:u w:val="double"/>
              </w:rPr>
              <w:t xml:space="preserve">$96.04 </w:t>
            </w:r>
          </w:p>
        </w:tc>
        <w:tc>
          <w:tcPr>
            <w:tcW w:w="1422" w:type="dxa"/>
            <w:vAlign w:val="bottom"/>
          </w:tcPr>
          <w:p w14:paraId="5181F1B7" w14:textId="77777777" w:rsidR="00751205" w:rsidRPr="00316F06" w:rsidRDefault="00751205" w:rsidP="00970794">
            <w:pPr>
              <w:pStyle w:val="FootnoteText"/>
              <w:jc w:val="right"/>
              <w:rPr>
                <w:sz w:val="22"/>
                <w:szCs w:val="22"/>
                <w:u w:val="double"/>
              </w:rPr>
            </w:pPr>
            <w:r w:rsidRPr="00316F06">
              <w:rPr>
                <w:color w:val="000000"/>
                <w:sz w:val="22"/>
                <w:szCs w:val="22"/>
                <w:u w:val="double"/>
              </w:rPr>
              <w:t xml:space="preserve">$96.43 </w:t>
            </w:r>
          </w:p>
        </w:tc>
        <w:tc>
          <w:tcPr>
            <w:tcW w:w="1351" w:type="dxa"/>
            <w:vAlign w:val="bottom"/>
          </w:tcPr>
          <w:p w14:paraId="0122CC35" w14:textId="77777777" w:rsidR="00751205" w:rsidRPr="00316F06" w:rsidRDefault="00751205" w:rsidP="00970794">
            <w:pPr>
              <w:pStyle w:val="FootnoteText"/>
              <w:jc w:val="right"/>
              <w:rPr>
                <w:sz w:val="22"/>
                <w:szCs w:val="22"/>
                <w:u w:val="double"/>
              </w:rPr>
            </w:pPr>
            <w:r w:rsidRPr="00316F06">
              <w:rPr>
                <w:color w:val="000000"/>
                <w:sz w:val="22"/>
                <w:szCs w:val="22"/>
                <w:u w:val="double"/>
              </w:rPr>
              <w:t xml:space="preserve">$73.36 </w:t>
            </w:r>
          </w:p>
        </w:tc>
        <w:tc>
          <w:tcPr>
            <w:tcW w:w="1439" w:type="dxa"/>
          </w:tcPr>
          <w:p w14:paraId="2F00AEC0" w14:textId="77777777" w:rsidR="00751205" w:rsidRPr="00316F06" w:rsidRDefault="00751205" w:rsidP="00970794">
            <w:pPr>
              <w:pStyle w:val="FootnoteText"/>
              <w:jc w:val="right"/>
              <w:rPr>
                <w:color w:val="000000"/>
                <w:sz w:val="22"/>
                <w:szCs w:val="22"/>
                <w:u w:val="double"/>
              </w:rPr>
            </w:pPr>
            <w:r w:rsidRPr="00316F06">
              <w:rPr>
                <w:sz w:val="22"/>
                <w:szCs w:val="22"/>
                <w:u w:val="double"/>
              </w:rPr>
              <w:t>($23.07)</w:t>
            </w:r>
          </w:p>
        </w:tc>
        <w:tc>
          <w:tcPr>
            <w:tcW w:w="1430" w:type="dxa"/>
            <w:vAlign w:val="bottom"/>
          </w:tcPr>
          <w:p w14:paraId="483CB6A5" w14:textId="77777777" w:rsidR="00751205" w:rsidRPr="00316F06" w:rsidRDefault="00751205" w:rsidP="00970794">
            <w:pPr>
              <w:pStyle w:val="FootnoteText"/>
              <w:jc w:val="right"/>
              <w:rPr>
                <w:sz w:val="22"/>
                <w:szCs w:val="22"/>
                <w:u w:val="double"/>
              </w:rPr>
            </w:pPr>
            <w:r w:rsidRPr="00316F06">
              <w:rPr>
                <w:color w:val="000000"/>
                <w:sz w:val="22"/>
                <w:szCs w:val="22"/>
                <w:u w:val="double"/>
              </w:rPr>
              <w:t xml:space="preserve">$96.43 </w:t>
            </w:r>
          </w:p>
        </w:tc>
      </w:tr>
    </w:tbl>
    <w:p w14:paraId="601222C6" w14:textId="77777777" w:rsidR="00751205" w:rsidRPr="0022052D" w:rsidRDefault="00751205" w:rsidP="00751205">
      <w:pPr>
        <w:pStyle w:val="FootnoteText"/>
      </w:pPr>
      <w:r w:rsidRPr="0022052D">
        <w:t>Source: FPL Petition, Schedule E-10.</w:t>
      </w:r>
    </w:p>
    <w:p w14:paraId="32CCE9F6" w14:textId="77777777" w:rsidR="00751205" w:rsidRDefault="00751205" w:rsidP="00751205">
      <w:pPr>
        <w:autoSpaceDE w:val="0"/>
        <w:autoSpaceDN w:val="0"/>
        <w:adjustRightInd w:val="0"/>
        <w:jc w:val="both"/>
      </w:pPr>
    </w:p>
    <w:p w14:paraId="7A3848A6" w14:textId="77777777" w:rsidR="00751205" w:rsidRDefault="00751205" w:rsidP="00751205">
      <w:pPr>
        <w:jc w:val="both"/>
      </w:pPr>
    </w:p>
    <w:p w14:paraId="5C47F0AE" w14:textId="491C5CAD" w:rsidR="00751205" w:rsidRPr="00847F63" w:rsidRDefault="00751205" w:rsidP="00751205">
      <w:pPr>
        <w:jc w:val="both"/>
      </w:pPr>
      <w:r>
        <w:t xml:space="preserve">FPL’s </w:t>
      </w:r>
      <w:r w:rsidRPr="00A31C95">
        <w:t>curren</w:t>
      </w:r>
      <w:r w:rsidR="00D61BE0">
        <w:t>t total residential charge for</w:t>
      </w:r>
      <w:r w:rsidRPr="00A31C95">
        <w:t xml:space="preserve"> 1,000 kWh of usage </w:t>
      </w:r>
      <w:r>
        <w:t xml:space="preserve">for January through April 2020 is $96.04. Effective May </w:t>
      </w:r>
      <w:r w:rsidR="00D36C1B">
        <w:t>2020, the Commission approved by</w:t>
      </w:r>
      <w:r>
        <w:t xml:space="preserve"> Order No. </w:t>
      </w:r>
      <w:bookmarkStart w:id="20" w:name="OrderNo0479"/>
      <w:proofErr w:type="gramStart"/>
      <w:r>
        <w:t>PSC-2019-0484-</w:t>
      </w:r>
      <w:proofErr w:type="spellStart"/>
      <w:r>
        <w:t>FOF</w:t>
      </w:r>
      <w:proofErr w:type="spellEnd"/>
      <w:r>
        <w:t>-EI</w:t>
      </w:r>
      <w:bookmarkEnd w:id="20"/>
      <w:r>
        <w:t xml:space="preserve"> FPL’s 2020 </w:t>
      </w:r>
      <w:proofErr w:type="spellStart"/>
      <w:r w:rsidR="00ED123E">
        <w:t>SoBR</w:t>
      </w:r>
      <w:r w:rsidR="00ED123E" w:rsidRPr="00847F63">
        <w:t>A</w:t>
      </w:r>
      <w:proofErr w:type="spellEnd"/>
      <w:r w:rsidR="00ED123E" w:rsidRPr="00847F63">
        <w:t xml:space="preserve"> which</w:t>
      </w:r>
      <w:r w:rsidR="00D70705" w:rsidRPr="00847F63">
        <w:t xml:space="preserve"> would have increased</w:t>
      </w:r>
      <w:r w:rsidR="00ED123E" w:rsidRPr="00847F63">
        <w:t xml:space="preserve"> the 1,000 </w:t>
      </w:r>
      <w:r w:rsidRPr="00847F63">
        <w:t>kWh bill to $96.43.</w:t>
      </w:r>
      <w:proofErr w:type="gramEnd"/>
      <w:r w:rsidRPr="00847F63">
        <w:t xml:space="preserve"> Applying the proposed one-time fuel credit decreases the $96.43 bill to $</w:t>
      </w:r>
      <w:proofErr w:type="gramStart"/>
      <w:r w:rsidRPr="00847F63">
        <w:t>73.36,</w:t>
      </w:r>
      <w:proofErr w:type="gramEnd"/>
      <w:r w:rsidRPr="00847F63">
        <w:t xml:space="preserve"> or a reduction of $23.07 in May (23.9 percent). </w:t>
      </w:r>
    </w:p>
    <w:p w14:paraId="4EE91E19" w14:textId="77777777" w:rsidR="000377DB" w:rsidRPr="00847F63" w:rsidRDefault="000377DB" w:rsidP="00751205">
      <w:pPr>
        <w:jc w:val="both"/>
      </w:pPr>
    </w:p>
    <w:p w14:paraId="60348B95" w14:textId="68679B93" w:rsidR="000377DB" w:rsidRDefault="00751205" w:rsidP="00751205">
      <w:pPr>
        <w:jc w:val="both"/>
      </w:pPr>
      <w:r w:rsidRPr="00847F63">
        <w:t>FPL requested that it be allowed to return to the</w:t>
      </w:r>
      <w:r w:rsidR="00847F63" w:rsidRPr="00847F63">
        <w:t xml:space="preserve"> </w:t>
      </w:r>
      <w:r w:rsidR="00D70705" w:rsidRPr="00847F63">
        <w:t>fuel</w:t>
      </w:r>
      <w:r w:rsidR="00BC4040" w:rsidRPr="00847F63">
        <w:t xml:space="preserve"> adjustment</w:t>
      </w:r>
      <w:r w:rsidRPr="00847F63">
        <w:t xml:space="preserve"> factors approved by Order No. PSC-2019-0484-</w:t>
      </w:r>
      <w:proofErr w:type="spellStart"/>
      <w:r w:rsidRPr="00847F63">
        <w:t>FOF</w:t>
      </w:r>
      <w:proofErr w:type="spellEnd"/>
      <w:r w:rsidRPr="00847F63">
        <w:t>-EI follow</w:t>
      </w:r>
      <w:r w:rsidR="000377DB" w:rsidRPr="00847F63">
        <w:t>ing the one-time May reduction. Thus, if approved by the Commission, effective</w:t>
      </w:r>
      <w:r w:rsidR="00FD5A3F" w:rsidRPr="00847F63">
        <w:t xml:space="preserve"> </w:t>
      </w:r>
      <w:r w:rsidRPr="00847F63">
        <w:t>with the June 2020 billing c</w:t>
      </w:r>
      <w:r>
        <w:t xml:space="preserve">ycle, the residential charge for 1,000 kWh will return </w:t>
      </w:r>
      <w:r w:rsidRPr="008269BC">
        <w:t>to $96.43.</w:t>
      </w:r>
      <w:r>
        <w:t xml:space="preserve"> </w:t>
      </w:r>
      <w:r w:rsidRPr="009E6E8E">
        <w:t>Concerning non-residential</w:t>
      </w:r>
      <w:r>
        <w:t xml:space="preserve"> customers, FPL</w:t>
      </w:r>
      <w:r w:rsidRPr="008269BC">
        <w:t xml:space="preserve"> reports that typical bill reductions</w:t>
      </w:r>
      <w:r w:rsidRPr="00644BEB">
        <w:t xml:space="preserve"> will range from approximately 2</w:t>
      </w:r>
      <w:r>
        <w:t xml:space="preserve">4 to </w:t>
      </w:r>
      <w:r w:rsidRPr="00644BEB">
        <w:t>3</w:t>
      </w:r>
      <w:r>
        <w:t>0 percent</w:t>
      </w:r>
      <w:r w:rsidRPr="00644BEB">
        <w:t xml:space="preserve"> for commercial customers</w:t>
      </w:r>
      <w:r>
        <w:t>,</w:t>
      </w:r>
      <w:r w:rsidRPr="00644BEB">
        <w:t xml:space="preserve"> and approximately </w:t>
      </w:r>
      <w:r>
        <w:t>53 percent</w:t>
      </w:r>
      <w:r w:rsidRPr="00644BEB">
        <w:t xml:space="preserve"> for industrial customers</w:t>
      </w:r>
      <w:r>
        <w:t>.</w:t>
      </w:r>
      <w:r>
        <w:rPr>
          <w:rStyle w:val="FootnoteReference"/>
        </w:rPr>
        <w:footnoteReference w:id="19"/>
      </w:r>
      <w:r>
        <w:t xml:space="preserve"> </w:t>
      </w:r>
    </w:p>
    <w:p w14:paraId="5ADBBF8D" w14:textId="77777777" w:rsidR="000377DB" w:rsidRDefault="000377DB" w:rsidP="00751205">
      <w:pPr>
        <w:jc w:val="both"/>
      </w:pPr>
    </w:p>
    <w:p w14:paraId="3B5057B2" w14:textId="77777777" w:rsidR="00751205" w:rsidRDefault="00751205" w:rsidP="00751205">
      <w:pPr>
        <w:jc w:val="both"/>
      </w:pPr>
      <w:r>
        <w:t>FPL’s proposed tariff is shown on Attachment B to this recommendation. FPL stated that it has provided notice of its request for a mid-course correction with its April customer bills, subject to Commission approval</w:t>
      </w:r>
      <w:r w:rsidRPr="00AC7D95">
        <w:t>.</w:t>
      </w:r>
    </w:p>
    <w:p w14:paraId="1441087B" w14:textId="77777777" w:rsidR="00751205" w:rsidRDefault="00751205" w:rsidP="00751205">
      <w:pPr>
        <w:jc w:val="both"/>
      </w:pPr>
    </w:p>
    <w:p w14:paraId="52B25F79" w14:textId="77777777" w:rsidR="00BB3957" w:rsidRDefault="00BB3957" w:rsidP="00751205">
      <w:pPr>
        <w:jc w:val="both"/>
      </w:pPr>
    </w:p>
    <w:p w14:paraId="0F06FBDD" w14:textId="77777777" w:rsidR="002B18FB" w:rsidRDefault="002B18FB" w:rsidP="00751205">
      <w:pPr>
        <w:jc w:val="both"/>
      </w:pPr>
    </w:p>
    <w:p w14:paraId="40C292EB" w14:textId="77777777" w:rsidR="00751205" w:rsidRPr="00650540" w:rsidRDefault="00751205" w:rsidP="00751205">
      <w:pPr>
        <w:jc w:val="both"/>
        <w:rPr>
          <w:rFonts w:ascii="Arial" w:hAnsi="Arial" w:cs="Arial"/>
          <w:b/>
          <w:bCs/>
        </w:rPr>
      </w:pPr>
      <w:r w:rsidRPr="00650540">
        <w:rPr>
          <w:rFonts w:ascii="Arial" w:hAnsi="Arial" w:cs="Arial"/>
          <w:b/>
          <w:bCs/>
        </w:rPr>
        <w:lastRenderedPageBreak/>
        <w:t>Conclusion</w:t>
      </w:r>
    </w:p>
    <w:p w14:paraId="038B2A80" w14:textId="69C84166" w:rsidR="00751205" w:rsidRDefault="00751205" w:rsidP="00751205">
      <w:pPr>
        <w:jc w:val="both"/>
        <w:rPr>
          <w:bCs/>
        </w:rPr>
      </w:pPr>
      <w:r w:rsidRPr="0087607A">
        <w:rPr>
          <w:bCs/>
        </w:rPr>
        <w:t xml:space="preserve">Staff recommends the Commission approve FPL’s petition to </w:t>
      </w:r>
      <w:r w:rsidR="00122C8D">
        <w:rPr>
          <w:bCs/>
        </w:rPr>
        <w:t>reduce</w:t>
      </w:r>
      <w:r w:rsidRPr="0087607A">
        <w:rPr>
          <w:bCs/>
        </w:rPr>
        <w:t xml:space="preserve">, for one month, </w:t>
      </w:r>
      <w:r w:rsidR="002B18FB">
        <w:rPr>
          <w:bCs/>
        </w:rPr>
        <w:t>its currently-approved 2020</w:t>
      </w:r>
      <w:r w:rsidR="0099022C">
        <w:rPr>
          <w:bCs/>
        </w:rPr>
        <w:t xml:space="preserve"> </w:t>
      </w:r>
      <w:r w:rsidRPr="0087607A">
        <w:rPr>
          <w:bCs/>
        </w:rPr>
        <w:t xml:space="preserve">fuel cost recovery </w:t>
      </w:r>
      <w:r>
        <w:rPr>
          <w:bCs/>
        </w:rPr>
        <w:t>factors</w:t>
      </w:r>
      <w:r w:rsidR="00ED123E">
        <w:rPr>
          <w:bCs/>
        </w:rPr>
        <w:t xml:space="preserve"> for </w:t>
      </w:r>
      <w:r w:rsidRPr="0087607A">
        <w:rPr>
          <w:bCs/>
        </w:rPr>
        <w:t xml:space="preserve">purposes of </w:t>
      </w:r>
      <w:r>
        <w:rPr>
          <w:bCs/>
        </w:rPr>
        <w:t>flowing</w:t>
      </w:r>
      <w:r w:rsidRPr="0087607A">
        <w:rPr>
          <w:bCs/>
        </w:rPr>
        <w:t xml:space="preserve"> to customers a projected over-recovery of fuel charges </w:t>
      </w:r>
      <w:r>
        <w:rPr>
          <w:bCs/>
        </w:rPr>
        <w:t>during</w:t>
      </w:r>
      <w:r w:rsidRPr="0087607A">
        <w:rPr>
          <w:bCs/>
        </w:rPr>
        <w:t xml:space="preserve"> the m</w:t>
      </w:r>
      <w:r w:rsidRPr="0072091C">
        <w:rPr>
          <w:bCs/>
        </w:rPr>
        <w:t>onth of May 2020.</w:t>
      </w:r>
      <w:r w:rsidR="003E5B20" w:rsidRPr="0072091C">
        <w:rPr>
          <w:bCs/>
        </w:rPr>
        <w:t xml:space="preserve"> </w:t>
      </w:r>
      <w:r w:rsidR="003E5B20" w:rsidRPr="0072091C">
        <w:t>The tariffs as shown on Attachment B should be approved effective May 1, 2020. Staff should be given administrative authority to approve</w:t>
      </w:r>
      <w:r w:rsidR="0072091C" w:rsidRPr="0072091C">
        <w:t xml:space="preserve"> </w:t>
      </w:r>
      <w:r w:rsidR="003E5B20" w:rsidRPr="0072091C">
        <w:t xml:space="preserve">tariffs effective June 1, 2020, as these reflect the fuel factors approved in Order No. </w:t>
      </w:r>
      <w:proofErr w:type="gramStart"/>
      <w:r w:rsidR="003E5B20" w:rsidRPr="0072091C">
        <w:t>PSC-2019-0484-</w:t>
      </w:r>
      <w:proofErr w:type="spellStart"/>
      <w:r w:rsidR="003E5B20" w:rsidRPr="0072091C">
        <w:t>FOF</w:t>
      </w:r>
      <w:proofErr w:type="spellEnd"/>
      <w:r w:rsidR="003E5B20" w:rsidRPr="0072091C">
        <w:t>-EI.</w:t>
      </w:r>
      <w:proofErr w:type="gramEnd"/>
    </w:p>
    <w:p w14:paraId="0CEA1DE9" w14:textId="77777777" w:rsidR="00CD64E2" w:rsidRPr="00847F63" w:rsidRDefault="00CD64E2">
      <w:pPr>
        <w:pStyle w:val="IssueHeading"/>
        <w:rPr>
          <w:vanish/>
          <w:specVanish/>
        </w:rPr>
      </w:pPr>
      <w:r w:rsidRPr="004C3641">
        <w:rPr>
          <w:b w:val="0"/>
          <w:i w:val="0"/>
        </w:rPr>
        <w:br w:type="page"/>
      </w:r>
      <w:r w:rsidRPr="004C3641">
        <w:lastRenderedPageBreak/>
        <w:t>I</w:t>
      </w:r>
      <w:r w:rsidRPr="00847F63">
        <w:t xml:space="preserve">ssue </w:t>
      </w:r>
      <w:fldSimple w:instr=" SEQ Issue \* MERGEFORMAT ">
        <w:r w:rsidR="00EE200A" w:rsidRPr="00847F63">
          <w:rPr>
            <w:noProof/>
          </w:rPr>
          <w:t>3</w:t>
        </w:r>
      </w:fldSimple>
      <w:r w:rsidRPr="00847F63">
        <w:t>:</w:t>
      </w:r>
      <w:r w:rsidRPr="00847F63">
        <w:fldChar w:fldCharType="begin"/>
      </w:r>
      <w:r w:rsidRPr="00847F63">
        <w:instrText xml:space="preserve"> TC "</w:instrText>
      </w:r>
      <w:r w:rsidRPr="00847F63">
        <w:fldChar w:fldCharType="begin"/>
      </w:r>
      <w:r w:rsidRPr="00847F63">
        <w:instrText xml:space="preserve"> SEQ issue \c </w:instrText>
      </w:r>
      <w:r w:rsidRPr="00847F63">
        <w:fldChar w:fldCharType="separate"/>
      </w:r>
      <w:r w:rsidR="00EE200A" w:rsidRPr="00847F63">
        <w:rPr>
          <w:noProof/>
        </w:rPr>
        <w:instrText>3</w:instrText>
      </w:r>
      <w:r w:rsidRPr="00847F63">
        <w:fldChar w:fldCharType="end"/>
      </w:r>
      <w:r w:rsidRPr="00847F63">
        <w:tab/>
        <w:instrText xml:space="preserve">" \l 1 </w:instrText>
      </w:r>
      <w:r w:rsidRPr="00847F63">
        <w:fldChar w:fldCharType="end"/>
      </w:r>
      <w:r w:rsidRPr="00847F63">
        <w:t> </w:t>
      </w:r>
    </w:p>
    <w:p w14:paraId="0C8A29F9" w14:textId="51B8A6FE" w:rsidR="00CD64E2" w:rsidRPr="00847F63" w:rsidRDefault="00CD64E2" w:rsidP="00CD64E2">
      <w:pPr>
        <w:jc w:val="both"/>
      </w:pPr>
      <w:r w:rsidRPr="00847F63">
        <w:t> Should</w:t>
      </w:r>
      <w:r w:rsidR="00262E85" w:rsidRPr="00847F63">
        <w:t xml:space="preserve"> the Commission approve Gulf's petition to provide customers a fuel-related bill credit during the month of May 2020?</w:t>
      </w:r>
    </w:p>
    <w:p w14:paraId="2B78DD05" w14:textId="77777777" w:rsidR="00CD64E2" w:rsidRPr="00847F63" w:rsidRDefault="00CD64E2" w:rsidP="00CD64E2">
      <w:pPr>
        <w:jc w:val="both"/>
      </w:pPr>
    </w:p>
    <w:p w14:paraId="56C3DF0F" w14:textId="77777777" w:rsidR="00CD64E2" w:rsidRPr="00847F63" w:rsidRDefault="00CD64E2">
      <w:pPr>
        <w:pStyle w:val="IssueSubsectionHeading"/>
        <w:rPr>
          <w:vanish/>
          <w:specVanish/>
        </w:rPr>
      </w:pPr>
      <w:r w:rsidRPr="00847F63">
        <w:t>Recommendation: </w:t>
      </w:r>
    </w:p>
    <w:p w14:paraId="33511EE9" w14:textId="7AAA530F" w:rsidR="00CD64E2" w:rsidRPr="00847F63" w:rsidRDefault="00CD64E2" w:rsidP="00CD64E2">
      <w:pPr>
        <w:jc w:val="both"/>
      </w:pPr>
      <w:r w:rsidRPr="00847F63">
        <w:t> </w:t>
      </w:r>
      <w:r w:rsidR="00262E85" w:rsidRPr="00847F63">
        <w:t>Yes. Staff recommends the Commission approve Gulf's petition to provide customers a fuel-related bill credit duri</w:t>
      </w:r>
      <w:r w:rsidR="00847F63" w:rsidRPr="00847F63">
        <w:t>ng the month of May 2020 for</w:t>
      </w:r>
      <w:r w:rsidR="00262E85" w:rsidRPr="00847F63">
        <w:t xml:space="preserve"> purposes of flowing to customers a projected over-recovery of fuel costs. The tariff showing the fuel credit as shown in Attachment C should be approved effective May 1, 2020. Staff should be given administrative authority to approve the First Revised Tariff Sheet No. </w:t>
      </w:r>
      <w:proofErr w:type="spellStart"/>
      <w:r w:rsidR="00262E85" w:rsidRPr="00847F63">
        <w:t>6.34a</w:t>
      </w:r>
      <w:proofErr w:type="spellEnd"/>
      <w:r w:rsidR="00262E85" w:rsidRPr="00847F63">
        <w:t xml:space="preserve"> effective June 1, 2020.</w:t>
      </w:r>
      <w:r w:rsidR="003E5B20" w:rsidRPr="00847F63">
        <w:t xml:space="preserve"> </w:t>
      </w:r>
      <w:r w:rsidRPr="00847F63">
        <w:t>(Higgins, Draper)</w:t>
      </w:r>
    </w:p>
    <w:p w14:paraId="4A1BB007" w14:textId="77777777" w:rsidR="00CD64E2" w:rsidRPr="00847F63" w:rsidRDefault="00CD64E2" w:rsidP="00CD64E2">
      <w:pPr>
        <w:jc w:val="both"/>
      </w:pPr>
    </w:p>
    <w:p w14:paraId="233CDF27" w14:textId="77777777" w:rsidR="00CD64E2" w:rsidRPr="00847F63" w:rsidRDefault="00CD64E2">
      <w:pPr>
        <w:pStyle w:val="IssueSubsectionHeading"/>
        <w:rPr>
          <w:vanish/>
          <w:specVanish/>
        </w:rPr>
      </w:pPr>
      <w:r w:rsidRPr="00847F63">
        <w:t>Staff Analysis: </w:t>
      </w:r>
    </w:p>
    <w:p w14:paraId="71499024" w14:textId="2ACF1D8A" w:rsidR="00CD64E2" w:rsidRDefault="00CD64E2" w:rsidP="00EE200A">
      <w:pPr>
        <w:jc w:val="both"/>
      </w:pPr>
      <w:r w:rsidRPr="00847F63">
        <w:t> Gulf partic</w:t>
      </w:r>
      <w:r>
        <w:t>ipated in the Commission</w:t>
      </w:r>
      <w:r w:rsidR="0099022C">
        <w:t>’</w:t>
      </w:r>
      <w:r>
        <w:t>s most-recent fuel hearing which took</w:t>
      </w:r>
      <w:r w:rsidRPr="00A04FF0">
        <w:t xml:space="preserve"> place on November 5, 201</w:t>
      </w:r>
      <w:r>
        <w:t>9. The Fuel Order issued from the 2019</w:t>
      </w:r>
      <w:r w:rsidRPr="00A04FF0">
        <w:t xml:space="preserve"> hearing set</w:t>
      </w:r>
      <w:r>
        <w:t xml:space="preserve"> forth Gulf’s fuel, purchase</w:t>
      </w:r>
      <w:r w:rsidR="002B18FB">
        <w:t>d</w:t>
      </w:r>
      <w:r>
        <w:t xml:space="preserve"> power, and capacity-related cost recovery factors effective with the first billing cycle of 2020.</w:t>
      </w:r>
      <w:r>
        <w:rPr>
          <w:rStyle w:val="FootnoteReference"/>
        </w:rPr>
        <w:footnoteReference w:id="20"/>
      </w:r>
    </w:p>
    <w:p w14:paraId="2E2B9F07" w14:textId="77777777" w:rsidR="00CD64E2" w:rsidRDefault="00CD64E2" w:rsidP="00EE200A">
      <w:pPr>
        <w:jc w:val="both"/>
      </w:pPr>
    </w:p>
    <w:p w14:paraId="5A80A363" w14:textId="77777777" w:rsidR="00CD64E2" w:rsidRPr="00F126AA" w:rsidRDefault="00CD64E2" w:rsidP="00EE200A">
      <w:pPr>
        <w:jc w:val="both"/>
        <w:rPr>
          <w:rFonts w:ascii="Arial" w:hAnsi="Arial" w:cs="Arial"/>
          <w:b/>
          <w:bCs/>
          <w:i/>
          <w:iCs/>
        </w:rPr>
      </w:pPr>
      <w:r>
        <w:rPr>
          <w:rFonts w:ascii="Arial" w:hAnsi="Arial" w:cs="Arial"/>
          <w:b/>
          <w:bCs/>
          <w:i/>
          <w:iCs/>
        </w:rPr>
        <w:t>Mid-Course Correction</w:t>
      </w:r>
    </w:p>
    <w:p w14:paraId="1408F09F" w14:textId="6334FFD0" w:rsidR="00CD64E2" w:rsidRDefault="00CD64E2" w:rsidP="00EE200A">
      <w:pPr>
        <w:jc w:val="both"/>
        <w:rPr>
          <w:bCs/>
        </w:rPr>
      </w:pPr>
      <w:r w:rsidRPr="00863550">
        <w:rPr>
          <w:bCs/>
        </w:rPr>
        <w:t>With respect to the components of the mid-course correction calculation, which returns the total dollar amount used</w:t>
      </w:r>
      <w:r w:rsidR="00B843BC">
        <w:rPr>
          <w:bCs/>
        </w:rPr>
        <w:t xml:space="preserve"> to calculate the proposed reduction</w:t>
      </w:r>
      <w:r w:rsidRPr="00863550">
        <w:rPr>
          <w:bCs/>
        </w:rPr>
        <w:t xml:space="preserve">, </w:t>
      </w:r>
      <w:r w:rsidRPr="00863550">
        <w:t>Gulf</w:t>
      </w:r>
      <w:r w:rsidRPr="00863550">
        <w:rPr>
          <w:bCs/>
        </w:rPr>
        <w:t xml:space="preserve"> combined its final 2019 </w:t>
      </w:r>
      <w:r w:rsidRPr="00EB02D1">
        <w:rPr>
          <w:bCs/>
        </w:rPr>
        <w:t>over-recovery of $</w:t>
      </w:r>
      <w:r w:rsidRPr="00EB02D1">
        <w:t>8,868,596</w:t>
      </w:r>
      <w:r w:rsidRPr="00EB02D1">
        <w:rPr>
          <w:bCs/>
        </w:rPr>
        <w:t xml:space="preserve"> with its estimated 2020 over-recovery of $</w:t>
      </w:r>
      <w:r w:rsidRPr="00EB02D1">
        <w:t>42,404,427</w:t>
      </w:r>
      <w:r w:rsidRPr="00EB02D1">
        <w:rPr>
          <w:bCs/>
        </w:rPr>
        <w:t>, resulting in a</w:t>
      </w:r>
      <w:r>
        <w:rPr>
          <w:bCs/>
        </w:rPr>
        <w:t xml:space="preserve"> total</w:t>
      </w:r>
      <w:r w:rsidR="00FD5A3F">
        <w:rPr>
          <w:bCs/>
        </w:rPr>
        <w:t xml:space="preserve"> estimated</w:t>
      </w:r>
      <w:r>
        <w:rPr>
          <w:bCs/>
        </w:rPr>
        <w:t xml:space="preserve"> 2020</w:t>
      </w:r>
      <w:r w:rsidRPr="00EB02D1">
        <w:rPr>
          <w:bCs/>
        </w:rPr>
        <w:t xml:space="preserve"> over-recovery of $51,273,023, or the total</w:t>
      </w:r>
      <w:r>
        <w:rPr>
          <w:bCs/>
        </w:rPr>
        <w:t xml:space="preserve"> mid-course correction</w:t>
      </w:r>
      <w:r w:rsidRPr="00EB02D1">
        <w:rPr>
          <w:bCs/>
        </w:rPr>
        <w:t xml:space="preserve"> amount </w:t>
      </w:r>
      <w:r w:rsidR="00ED123E">
        <w:rPr>
          <w:bCs/>
        </w:rPr>
        <w:t>proposed to be flowed</w:t>
      </w:r>
      <w:r w:rsidRPr="00EB02D1">
        <w:rPr>
          <w:bCs/>
        </w:rPr>
        <w:t xml:space="preserve"> to customers.</w:t>
      </w:r>
      <w:r>
        <w:rPr>
          <w:bCs/>
        </w:rPr>
        <w:t xml:space="preserve"> Gulf’s fuel </w:t>
      </w:r>
      <w:r w:rsidRPr="0006088B">
        <w:rPr>
          <w:bCs/>
        </w:rPr>
        <w:t>mid-course correction position following the calculation methodology in Rule 25-6.0424, F.A.C.</w:t>
      </w:r>
      <w:r>
        <w:rPr>
          <w:bCs/>
        </w:rPr>
        <w:t>,</w:t>
      </w:r>
      <w:r w:rsidRPr="0006088B">
        <w:rPr>
          <w:bCs/>
        </w:rPr>
        <w:t xml:space="preserve"> is </w:t>
      </w:r>
      <w:r>
        <w:rPr>
          <w:bCs/>
        </w:rPr>
        <w:t>14.7</w:t>
      </w:r>
      <w:r w:rsidRPr="0006088B">
        <w:rPr>
          <w:bCs/>
        </w:rPr>
        <w:t xml:space="preserve"> percent. </w:t>
      </w:r>
    </w:p>
    <w:p w14:paraId="3603CD91" w14:textId="77777777" w:rsidR="00FD5A3F" w:rsidRDefault="00FD5A3F" w:rsidP="00EE200A">
      <w:pPr>
        <w:jc w:val="both"/>
        <w:rPr>
          <w:bCs/>
        </w:rPr>
      </w:pPr>
      <w:bookmarkStart w:id="21" w:name="_Hlk37577360"/>
    </w:p>
    <w:p w14:paraId="4AF20A4B" w14:textId="784B4F07" w:rsidR="00CD64E2" w:rsidRPr="00847F63" w:rsidRDefault="00CD64E2" w:rsidP="00EE200A">
      <w:pPr>
        <w:jc w:val="both"/>
      </w:pPr>
      <w:r w:rsidRPr="008F0944">
        <w:rPr>
          <w:bCs/>
        </w:rPr>
        <w:t xml:space="preserve">The projected 2020 over-recovery of fuel charges </w:t>
      </w:r>
      <w:r>
        <w:rPr>
          <w:bCs/>
        </w:rPr>
        <w:t>i</w:t>
      </w:r>
      <w:r w:rsidRPr="008F0944">
        <w:rPr>
          <w:bCs/>
        </w:rPr>
        <w:t xml:space="preserve">s specifically associated with </w:t>
      </w:r>
      <w:r w:rsidR="002B18FB">
        <w:rPr>
          <w:bCs/>
        </w:rPr>
        <w:t xml:space="preserve">a decline in </w:t>
      </w:r>
      <w:r w:rsidRPr="008F0944">
        <w:rPr>
          <w:bCs/>
        </w:rPr>
        <w:t>projected fuel costs</w:t>
      </w:r>
      <w:r>
        <w:rPr>
          <w:bCs/>
        </w:rPr>
        <w:t xml:space="preserve">. </w:t>
      </w:r>
      <w:bookmarkEnd w:id="21"/>
      <w:r>
        <w:t>Gulf’s original projectio</w:t>
      </w:r>
      <w:r w:rsidR="0099022C">
        <w:t>n of 2020 natural gas costs was</w:t>
      </w:r>
      <w:r>
        <w:t xml:space="preserve"> formulated near the end of July 2019. At that time, Gulf projected the average cost of natural gas to be $3.39 per </w:t>
      </w:r>
      <w:r w:rsidRPr="004336D0">
        <w:t xml:space="preserve">MMBtu. </w:t>
      </w:r>
      <w:r>
        <w:t xml:space="preserve">Gulf now projects, based on March 2020 data, the average 2020 cost of natural gas will </w:t>
      </w:r>
      <w:r w:rsidRPr="00847F63">
        <w:t xml:space="preserve">be $2.57 per MMBtu (reduction of 24.2 percent). </w:t>
      </w:r>
    </w:p>
    <w:p w14:paraId="4281B830" w14:textId="77777777" w:rsidR="00CD64E2" w:rsidRPr="00847F63" w:rsidRDefault="00CD64E2" w:rsidP="00EE200A">
      <w:pPr>
        <w:jc w:val="both"/>
      </w:pPr>
    </w:p>
    <w:p w14:paraId="0583D438" w14:textId="5FF7A2D4" w:rsidR="00CD64E2" w:rsidRDefault="00262E85" w:rsidP="00EE200A">
      <w:pPr>
        <w:jc w:val="both"/>
      </w:pPr>
      <w:r w:rsidRPr="00847F63">
        <w:rPr>
          <w:bCs/>
        </w:rPr>
        <w:t>Gulf proposed to flow its projected 2020 ove</w:t>
      </w:r>
      <w:r w:rsidR="00847F63" w:rsidRPr="00847F63">
        <w:rPr>
          <w:bCs/>
        </w:rPr>
        <w:t>r-recovery of $51.3 million to customers through a bill</w:t>
      </w:r>
      <w:r w:rsidRPr="00847F63">
        <w:rPr>
          <w:bCs/>
        </w:rPr>
        <w:t xml:space="preserve"> credit in the month of May 2020</w:t>
      </w:r>
      <w:r w:rsidR="00CD64E2" w:rsidRPr="00847F63">
        <w:rPr>
          <w:bCs/>
        </w:rPr>
        <w:t xml:space="preserve">. </w:t>
      </w:r>
      <w:r w:rsidR="00CD64E2" w:rsidRPr="00847F63">
        <w:t>As part of the mid-course co</w:t>
      </w:r>
      <w:r w:rsidR="00CD64E2" w:rsidRPr="00295A69">
        <w:t>rrection filing, Gulf updated its projections for purchased power and economy purchases due to the updated fuel pricing and input assumptions. Regarding capacity cost recovery, Gulf did not propose any change</w:t>
      </w:r>
      <w:r w:rsidR="00CD64E2">
        <w:t>s</w:t>
      </w:r>
      <w:r w:rsidR="00CD64E2" w:rsidRPr="00295A69">
        <w:t xml:space="preserve"> to its currently-approved </w:t>
      </w:r>
      <w:r w:rsidR="00CD64E2">
        <w:t>factors</w:t>
      </w:r>
      <w:r w:rsidR="00CD64E2" w:rsidRPr="00295A69">
        <w:t>.</w:t>
      </w:r>
    </w:p>
    <w:p w14:paraId="2D712676" w14:textId="77777777" w:rsidR="00CD64E2" w:rsidRPr="0064413A" w:rsidRDefault="00CD64E2" w:rsidP="00EE200A">
      <w:pPr>
        <w:jc w:val="both"/>
        <w:rPr>
          <w:bCs/>
          <w:iCs/>
        </w:rPr>
      </w:pPr>
    </w:p>
    <w:p w14:paraId="68DD4698" w14:textId="77777777" w:rsidR="00CD64E2" w:rsidRPr="00D53A90" w:rsidRDefault="00CD64E2" w:rsidP="00EE200A">
      <w:pPr>
        <w:jc w:val="both"/>
        <w:rPr>
          <w:rFonts w:ascii="Arial" w:hAnsi="Arial" w:cs="Arial"/>
          <w:b/>
          <w:bCs/>
          <w:i/>
          <w:iCs/>
        </w:rPr>
      </w:pPr>
      <w:r>
        <w:rPr>
          <w:rFonts w:ascii="Arial" w:hAnsi="Arial" w:cs="Arial"/>
          <w:b/>
          <w:bCs/>
          <w:i/>
          <w:iCs/>
        </w:rPr>
        <w:t>Bill Impacts</w:t>
      </w:r>
    </w:p>
    <w:p w14:paraId="0BEA2B3C" w14:textId="443BF122" w:rsidR="00CD64E2" w:rsidRDefault="00FE744E" w:rsidP="00EE200A">
      <w:pPr>
        <w:jc w:val="both"/>
      </w:pPr>
      <w:r>
        <w:t>Table 3-1 below</w:t>
      </w:r>
      <w:r w:rsidR="00CD64E2" w:rsidRPr="00415E47">
        <w:t xml:space="preserve"> </w:t>
      </w:r>
      <w:r w:rsidR="00CD64E2">
        <w:t>displays</w:t>
      </w:r>
      <w:r w:rsidR="00CD64E2" w:rsidRPr="00415E47">
        <w:t xml:space="preserve"> the </w:t>
      </w:r>
      <w:r w:rsidR="00CD64E2">
        <w:t>bill</w:t>
      </w:r>
      <w:r w:rsidR="00CD64E2" w:rsidRPr="00415E47">
        <w:t xml:space="preserve"> impact</w:t>
      </w:r>
      <w:r w:rsidR="00CD64E2">
        <w:t xml:space="preserve"> </w:t>
      </w:r>
      <w:r w:rsidR="00CD64E2" w:rsidRPr="00415E47">
        <w:t xml:space="preserve">to a residential customer using 1,000 kWh </w:t>
      </w:r>
      <w:r w:rsidR="00CD64E2">
        <w:t xml:space="preserve">of electricity </w:t>
      </w:r>
      <w:r w:rsidR="00CD64E2" w:rsidRPr="00415E47">
        <w:t xml:space="preserve">a month and </w:t>
      </w:r>
      <w:r w:rsidR="00CD64E2">
        <w:t xml:space="preserve">further </w:t>
      </w:r>
      <w:r w:rsidR="00CD64E2" w:rsidRPr="00415E47">
        <w:t xml:space="preserve">discusses </w:t>
      </w:r>
      <w:r w:rsidR="00CD64E2">
        <w:t xml:space="preserve">the effects of Gulf’s </w:t>
      </w:r>
      <w:r w:rsidR="00CD64E2" w:rsidRPr="00415E47">
        <w:t>request.</w:t>
      </w:r>
    </w:p>
    <w:p w14:paraId="3189537F" w14:textId="77777777" w:rsidR="0064413A" w:rsidRDefault="0064413A" w:rsidP="00EE200A">
      <w:pPr>
        <w:jc w:val="both"/>
      </w:pPr>
    </w:p>
    <w:p w14:paraId="7C54F98A" w14:textId="77777777" w:rsidR="0064413A" w:rsidRDefault="0064413A" w:rsidP="00EE200A">
      <w:pPr>
        <w:jc w:val="both"/>
      </w:pPr>
    </w:p>
    <w:p w14:paraId="62F60B22" w14:textId="77777777" w:rsidR="0064413A" w:rsidRDefault="0064413A" w:rsidP="00EE200A">
      <w:pPr>
        <w:jc w:val="both"/>
      </w:pPr>
    </w:p>
    <w:p w14:paraId="1415F5B0" w14:textId="77777777" w:rsidR="0064413A" w:rsidRDefault="0064413A" w:rsidP="00EE200A">
      <w:pPr>
        <w:jc w:val="both"/>
      </w:pPr>
    </w:p>
    <w:p w14:paraId="297F2EB7" w14:textId="77777777" w:rsidR="0064413A" w:rsidRDefault="0064413A" w:rsidP="00EE200A">
      <w:pPr>
        <w:jc w:val="both"/>
      </w:pPr>
    </w:p>
    <w:p w14:paraId="0F2FEACA" w14:textId="77777777" w:rsidR="00CD64E2" w:rsidRDefault="00CD64E2" w:rsidP="00CD64E2">
      <w:pPr>
        <w:jc w:val="both"/>
      </w:pPr>
    </w:p>
    <w:tbl>
      <w:tblPr>
        <w:tblStyle w:val="TableGrid"/>
        <w:tblW w:w="9370" w:type="dxa"/>
        <w:tblInd w:w="-15" w:type="dxa"/>
        <w:tblLook w:val="04A0" w:firstRow="1" w:lastRow="0" w:firstColumn="1" w:lastColumn="0" w:noHBand="0" w:noVBand="1"/>
      </w:tblPr>
      <w:tblGrid>
        <w:gridCol w:w="2800"/>
        <w:gridCol w:w="1620"/>
        <w:gridCol w:w="1620"/>
        <w:gridCol w:w="1710"/>
        <w:gridCol w:w="1620"/>
      </w:tblGrid>
      <w:tr w:rsidR="00EE200A" w:rsidRPr="006912C5" w14:paraId="3E9B68D8" w14:textId="77777777" w:rsidTr="00970794">
        <w:trPr>
          <w:tblHeader/>
        </w:trPr>
        <w:tc>
          <w:tcPr>
            <w:tcW w:w="9370" w:type="dxa"/>
            <w:gridSpan w:val="5"/>
            <w:tcBorders>
              <w:top w:val="nil"/>
              <w:left w:val="nil"/>
              <w:bottom w:val="nil"/>
              <w:right w:val="nil"/>
            </w:tcBorders>
            <w:shd w:val="clear" w:color="auto" w:fill="auto"/>
            <w:vAlign w:val="bottom"/>
          </w:tcPr>
          <w:p w14:paraId="3C4F05B9" w14:textId="77777777" w:rsidR="00EE200A" w:rsidRPr="00943160" w:rsidRDefault="00EE200A" w:rsidP="00970794">
            <w:pPr>
              <w:pStyle w:val="FootnoteText"/>
              <w:jc w:val="center"/>
              <w:rPr>
                <w:rFonts w:ascii="Arial" w:hAnsi="Arial" w:cs="Arial"/>
                <w:b/>
                <w:bCs/>
                <w:color w:val="000000"/>
                <w:sz w:val="24"/>
                <w:szCs w:val="24"/>
              </w:rPr>
            </w:pPr>
            <w:r w:rsidRPr="00943160">
              <w:rPr>
                <w:rFonts w:ascii="Arial" w:hAnsi="Arial" w:cs="Arial"/>
                <w:b/>
                <w:bCs/>
                <w:color w:val="000000"/>
                <w:sz w:val="24"/>
                <w:szCs w:val="24"/>
              </w:rPr>
              <w:lastRenderedPageBreak/>
              <w:t>Table 3-1</w:t>
            </w:r>
          </w:p>
        </w:tc>
      </w:tr>
      <w:tr w:rsidR="00EE200A" w:rsidRPr="006912C5" w14:paraId="29416F4D" w14:textId="77777777" w:rsidTr="00970794">
        <w:trPr>
          <w:tblHeader/>
        </w:trPr>
        <w:tc>
          <w:tcPr>
            <w:tcW w:w="9370" w:type="dxa"/>
            <w:gridSpan w:val="5"/>
            <w:tcBorders>
              <w:top w:val="nil"/>
              <w:left w:val="nil"/>
              <w:right w:val="nil"/>
            </w:tcBorders>
            <w:shd w:val="clear" w:color="auto" w:fill="auto"/>
            <w:vAlign w:val="bottom"/>
          </w:tcPr>
          <w:p w14:paraId="6B11E9C1" w14:textId="77777777" w:rsidR="00EE200A" w:rsidRPr="00943160" w:rsidRDefault="00EE200A" w:rsidP="00970794">
            <w:pPr>
              <w:pStyle w:val="FootnoteText"/>
              <w:jc w:val="center"/>
              <w:rPr>
                <w:rFonts w:ascii="Arial" w:hAnsi="Arial" w:cs="Arial"/>
                <w:b/>
                <w:bCs/>
                <w:color w:val="000000"/>
                <w:sz w:val="24"/>
                <w:szCs w:val="24"/>
              </w:rPr>
            </w:pPr>
            <w:r w:rsidRPr="00943160">
              <w:rPr>
                <w:rFonts w:ascii="Arial" w:hAnsi="Arial" w:cs="Arial"/>
                <w:b/>
                <w:bCs/>
                <w:color w:val="000000"/>
                <w:sz w:val="24"/>
                <w:szCs w:val="24"/>
              </w:rPr>
              <w:t>Monthly Residential Billing Detail at 1,000 kWh</w:t>
            </w:r>
          </w:p>
        </w:tc>
      </w:tr>
      <w:tr w:rsidR="00EE200A" w:rsidRPr="006912C5" w14:paraId="05FA85F1" w14:textId="77777777" w:rsidTr="00970794">
        <w:trPr>
          <w:tblHeader/>
        </w:trPr>
        <w:tc>
          <w:tcPr>
            <w:tcW w:w="2800" w:type="dxa"/>
            <w:shd w:val="clear" w:color="auto" w:fill="auto"/>
            <w:vAlign w:val="bottom"/>
          </w:tcPr>
          <w:p w14:paraId="4E579CE3" w14:textId="77777777" w:rsidR="00EE200A" w:rsidRPr="0006088B" w:rsidRDefault="00EE200A" w:rsidP="00970794">
            <w:pPr>
              <w:pStyle w:val="FootnoteText"/>
              <w:jc w:val="center"/>
              <w:rPr>
                <w:b/>
                <w:bCs/>
                <w:sz w:val="22"/>
                <w:szCs w:val="22"/>
              </w:rPr>
            </w:pPr>
            <w:r w:rsidRPr="0006088B">
              <w:rPr>
                <w:b/>
                <w:bCs/>
                <w:color w:val="000000"/>
                <w:sz w:val="22"/>
                <w:szCs w:val="22"/>
              </w:rPr>
              <w:t>Invoice Component</w:t>
            </w:r>
          </w:p>
        </w:tc>
        <w:tc>
          <w:tcPr>
            <w:tcW w:w="1620" w:type="dxa"/>
            <w:shd w:val="clear" w:color="auto" w:fill="auto"/>
            <w:vAlign w:val="bottom"/>
          </w:tcPr>
          <w:p w14:paraId="122A87FC" w14:textId="77777777" w:rsidR="00EE200A" w:rsidRPr="0006088B" w:rsidRDefault="00EE200A" w:rsidP="00970794">
            <w:pPr>
              <w:pStyle w:val="FootnoteText"/>
              <w:jc w:val="center"/>
              <w:rPr>
                <w:b/>
                <w:bCs/>
                <w:sz w:val="22"/>
                <w:szCs w:val="22"/>
              </w:rPr>
            </w:pPr>
            <w:r w:rsidRPr="0006088B">
              <w:rPr>
                <w:b/>
                <w:bCs/>
                <w:color w:val="000000"/>
                <w:sz w:val="22"/>
                <w:szCs w:val="22"/>
              </w:rPr>
              <w:t>Currently-Approved 2020 Charges</w:t>
            </w:r>
            <w:r w:rsidRPr="0006088B">
              <w:rPr>
                <w:rStyle w:val="FootnoteReference"/>
                <w:b/>
                <w:bCs/>
                <w:color w:val="000000"/>
                <w:sz w:val="22"/>
                <w:szCs w:val="22"/>
              </w:rPr>
              <w:footnoteReference w:id="21"/>
            </w:r>
          </w:p>
        </w:tc>
        <w:tc>
          <w:tcPr>
            <w:tcW w:w="1620" w:type="dxa"/>
            <w:shd w:val="clear" w:color="auto" w:fill="auto"/>
            <w:vAlign w:val="bottom"/>
          </w:tcPr>
          <w:p w14:paraId="04AF8805" w14:textId="77777777" w:rsidR="00EE200A" w:rsidRPr="0006088B" w:rsidRDefault="00EE200A" w:rsidP="00970794">
            <w:pPr>
              <w:pStyle w:val="FootnoteText"/>
              <w:jc w:val="center"/>
              <w:rPr>
                <w:b/>
                <w:bCs/>
                <w:sz w:val="22"/>
                <w:szCs w:val="22"/>
              </w:rPr>
            </w:pPr>
            <w:r w:rsidRPr="0006088B">
              <w:rPr>
                <w:b/>
                <w:bCs/>
                <w:color w:val="000000"/>
                <w:sz w:val="22"/>
                <w:szCs w:val="22"/>
              </w:rPr>
              <w:t>Proposed Charges for May 2020</w:t>
            </w:r>
          </w:p>
        </w:tc>
        <w:tc>
          <w:tcPr>
            <w:tcW w:w="1710" w:type="dxa"/>
            <w:shd w:val="clear" w:color="auto" w:fill="auto"/>
            <w:vAlign w:val="bottom"/>
          </w:tcPr>
          <w:p w14:paraId="5D01E781" w14:textId="6C924EF5" w:rsidR="00EE200A" w:rsidRPr="0006088B" w:rsidRDefault="00D71B0F" w:rsidP="00970794">
            <w:pPr>
              <w:pStyle w:val="FootnoteText"/>
              <w:jc w:val="center"/>
              <w:rPr>
                <w:b/>
                <w:bCs/>
                <w:sz w:val="22"/>
                <w:szCs w:val="22"/>
              </w:rPr>
            </w:pPr>
            <w:r>
              <w:rPr>
                <w:b/>
                <w:bCs/>
                <w:color w:val="000000"/>
                <w:sz w:val="22"/>
                <w:szCs w:val="22"/>
              </w:rPr>
              <w:t>Approved to P</w:t>
            </w:r>
            <w:r w:rsidR="00EE200A" w:rsidRPr="0006088B">
              <w:rPr>
                <w:b/>
                <w:bCs/>
                <w:color w:val="000000"/>
                <w:sz w:val="22"/>
                <w:szCs w:val="22"/>
              </w:rPr>
              <w:t>roposed May 2020 Difference</w:t>
            </w:r>
          </w:p>
        </w:tc>
        <w:tc>
          <w:tcPr>
            <w:tcW w:w="1620" w:type="dxa"/>
            <w:shd w:val="clear" w:color="auto" w:fill="auto"/>
            <w:vAlign w:val="bottom"/>
          </w:tcPr>
          <w:p w14:paraId="2D1B28D7" w14:textId="77777777" w:rsidR="00EE200A" w:rsidRPr="0006088B" w:rsidRDefault="00EE200A" w:rsidP="00970794">
            <w:pPr>
              <w:pStyle w:val="FootnoteText"/>
              <w:jc w:val="center"/>
              <w:rPr>
                <w:b/>
                <w:bCs/>
                <w:sz w:val="22"/>
                <w:szCs w:val="22"/>
              </w:rPr>
            </w:pPr>
            <w:r w:rsidRPr="0006088B">
              <w:rPr>
                <w:b/>
                <w:bCs/>
                <w:color w:val="000000"/>
                <w:sz w:val="22"/>
                <w:szCs w:val="22"/>
              </w:rPr>
              <w:t>Approved Charges June-Dec. 2020</w:t>
            </w:r>
          </w:p>
        </w:tc>
      </w:tr>
      <w:tr w:rsidR="00EE200A" w:rsidRPr="006912C5" w14:paraId="590EE80B" w14:textId="77777777" w:rsidTr="00970794">
        <w:tc>
          <w:tcPr>
            <w:tcW w:w="2800" w:type="dxa"/>
            <w:shd w:val="clear" w:color="auto" w:fill="auto"/>
            <w:vAlign w:val="bottom"/>
          </w:tcPr>
          <w:p w14:paraId="76F12D1D" w14:textId="77777777" w:rsidR="00EE200A" w:rsidRPr="0006088B" w:rsidRDefault="00EE200A" w:rsidP="00970794">
            <w:pPr>
              <w:pStyle w:val="FootnoteText"/>
              <w:rPr>
                <w:sz w:val="22"/>
                <w:szCs w:val="22"/>
              </w:rPr>
            </w:pPr>
            <w:r w:rsidRPr="0006088B">
              <w:rPr>
                <w:color w:val="000000"/>
                <w:sz w:val="22"/>
                <w:szCs w:val="22"/>
              </w:rPr>
              <w:t>Base Charge</w:t>
            </w:r>
          </w:p>
        </w:tc>
        <w:tc>
          <w:tcPr>
            <w:tcW w:w="1620" w:type="dxa"/>
            <w:shd w:val="clear" w:color="auto" w:fill="auto"/>
            <w:vAlign w:val="bottom"/>
          </w:tcPr>
          <w:p w14:paraId="1D5CA514" w14:textId="77777777" w:rsidR="00EE200A" w:rsidRPr="0006088B" w:rsidRDefault="00EE200A" w:rsidP="00970794">
            <w:pPr>
              <w:pStyle w:val="FootnoteText"/>
              <w:jc w:val="right"/>
              <w:rPr>
                <w:sz w:val="22"/>
                <w:szCs w:val="22"/>
              </w:rPr>
            </w:pPr>
            <w:r w:rsidRPr="0006088B">
              <w:rPr>
                <w:sz w:val="22"/>
                <w:szCs w:val="22"/>
              </w:rPr>
              <w:t>$68.06</w:t>
            </w:r>
          </w:p>
        </w:tc>
        <w:tc>
          <w:tcPr>
            <w:tcW w:w="1620" w:type="dxa"/>
            <w:shd w:val="clear" w:color="auto" w:fill="auto"/>
            <w:vAlign w:val="bottom"/>
          </w:tcPr>
          <w:p w14:paraId="0635A757" w14:textId="77777777" w:rsidR="00EE200A" w:rsidRPr="0006088B" w:rsidRDefault="00EE200A" w:rsidP="00970794">
            <w:pPr>
              <w:pStyle w:val="FootnoteText"/>
              <w:jc w:val="right"/>
              <w:rPr>
                <w:sz w:val="22"/>
                <w:szCs w:val="22"/>
              </w:rPr>
            </w:pPr>
            <w:r w:rsidRPr="0006088B">
              <w:rPr>
                <w:sz w:val="22"/>
                <w:szCs w:val="22"/>
              </w:rPr>
              <w:t>$68.06</w:t>
            </w:r>
          </w:p>
        </w:tc>
        <w:tc>
          <w:tcPr>
            <w:tcW w:w="1710" w:type="dxa"/>
            <w:shd w:val="clear" w:color="auto" w:fill="auto"/>
            <w:vAlign w:val="bottom"/>
          </w:tcPr>
          <w:p w14:paraId="53617B7D" w14:textId="378183AA" w:rsidR="00EE200A" w:rsidRPr="0006088B" w:rsidRDefault="0072091C" w:rsidP="00970794">
            <w:pPr>
              <w:pStyle w:val="FootnoteText"/>
              <w:jc w:val="right"/>
              <w:rPr>
                <w:sz w:val="22"/>
                <w:szCs w:val="22"/>
              </w:rPr>
            </w:pPr>
            <w:r>
              <w:rPr>
                <w:sz w:val="22"/>
                <w:szCs w:val="22"/>
              </w:rPr>
              <w:t>$0.00</w:t>
            </w:r>
          </w:p>
        </w:tc>
        <w:tc>
          <w:tcPr>
            <w:tcW w:w="1620" w:type="dxa"/>
            <w:shd w:val="clear" w:color="auto" w:fill="auto"/>
            <w:vAlign w:val="bottom"/>
          </w:tcPr>
          <w:p w14:paraId="5DCB3DCE" w14:textId="77777777" w:rsidR="00EE200A" w:rsidRPr="0006088B" w:rsidRDefault="00EE200A" w:rsidP="00970794">
            <w:pPr>
              <w:pStyle w:val="FootnoteText"/>
              <w:jc w:val="right"/>
              <w:rPr>
                <w:sz w:val="22"/>
                <w:szCs w:val="22"/>
              </w:rPr>
            </w:pPr>
            <w:r w:rsidRPr="0006088B">
              <w:rPr>
                <w:sz w:val="22"/>
                <w:szCs w:val="22"/>
              </w:rPr>
              <w:t>$68.06</w:t>
            </w:r>
          </w:p>
        </w:tc>
      </w:tr>
      <w:tr w:rsidR="00EE200A" w:rsidRPr="006912C5" w14:paraId="6E686F44" w14:textId="77777777" w:rsidTr="00970794">
        <w:tc>
          <w:tcPr>
            <w:tcW w:w="2800" w:type="dxa"/>
            <w:shd w:val="clear" w:color="auto" w:fill="auto"/>
            <w:vAlign w:val="bottom"/>
          </w:tcPr>
          <w:p w14:paraId="2BE8D087" w14:textId="25C46F4D" w:rsidR="00EE200A" w:rsidRPr="00847F63" w:rsidRDefault="00256658" w:rsidP="00970794">
            <w:pPr>
              <w:pStyle w:val="FootnoteText"/>
              <w:rPr>
                <w:sz w:val="22"/>
                <w:szCs w:val="22"/>
              </w:rPr>
            </w:pPr>
            <w:r w:rsidRPr="00847F63">
              <w:rPr>
                <w:color w:val="000000"/>
                <w:sz w:val="22"/>
                <w:szCs w:val="22"/>
              </w:rPr>
              <w:t>Fuel Charge</w:t>
            </w:r>
          </w:p>
        </w:tc>
        <w:tc>
          <w:tcPr>
            <w:tcW w:w="1620" w:type="dxa"/>
            <w:shd w:val="clear" w:color="auto" w:fill="auto"/>
            <w:vAlign w:val="bottom"/>
          </w:tcPr>
          <w:p w14:paraId="1D949F6A" w14:textId="77777777" w:rsidR="00EE200A" w:rsidRPr="00847F63" w:rsidRDefault="00EE200A" w:rsidP="00970794">
            <w:pPr>
              <w:pStyle w:val="FootnoteText"/>
              <w:jc w:val="right"/>
              <w:rPr>
                <w:sz w:val="22"/>
                <w:szCs w:val="22"/>
              </w:rPr>
            </w:pPr>
            <w:r w:rsidRPr="00847F63">
              <w:rPr>
                <w:sz w:val="22"/>
                <w:szCs w:val="22"/>
              </w:rPr>
              <w:t>32.62</w:t>
            </w:r>
          </w:p>
        </w:tc>
        <w:tc>
          <w:tcPr>
            <w:tcW w:w="1620" w:type="dxa"/>
            <w:shd w:val="clear" w:color="auto" w:fill="auto"/>
            <w:vAlign w:val="bottom"/>
          </w:tcPr>
          <w:p w14:paraId="69B46D36" w14:textId="33263839" w:rsidR="00EE200A" w:rsidRPr="00847F63" w:rsidRDefault="00256658" w:rsidP="00970794">
            <w:pPr>
              <w:pStyle w:val="FootnoteText"/>
              <w:jc w:val="right"/>
              <w:rPr>
                <w:sz w:val="22"/>
                <w:szCs w:val="22"/>
              </w:rPr>
            </w:pPr>
            <w:r w:rsidRPr="00847F63">
              <w:rPr>
                <w:sz w:val="22"/>
                <w:szCs w:val="22"/>
              </w:rPr>
              <w:t>32.62</w:t>
            </w:r>
          </w:p>
        </w:tc>
        <w:tc>
          <w:tcPr>
            <w:tcW w:w="1710" w:type="dxa"/>
            <w:shd w:val="clear" w:color="auto" w:fill="auto"/>
            <w:vAlign w:val="bottom"/>
          </w:tcPr>
          <w:p w14:paraId="49CEAA4D" w14:textId="33BD4358" w:rsidR="00EE200A" w:rsidRPr="00847F63" w:rsidRDefault="00256658" w:rsidP="00970794">
            <w:pPr>
              <w:pStyle w:val="FootnoteText"/>
              <w:jc w:val="right"/>
              <w:rPr>
                <w:sz w:val="22"/>
                <w:szCs w:val="22"/>
              </w:rPr>
            </w:pPr>
            <w:r w:rsidRPr="00847F63">
              <w:rPr>
                <w:sz w:val="22"/>
                <w:szCs w:val="22"/>
              </w:rPr>
              <w:t>0.00</w:t>
            </w:r>
          </w:p>
        </w:tc>
        <w:tc>
          <w:tcPr>
            <w:tcW w:w="1620" w:type="dxa"/>
            <w:shd w:val="clear" w:color="auto" w:fill="auto"/>
            <w:vAlign w:val="bottom"/>
          </w:tcPr>
          <w:p w14:paraId="18682537" w14:textId="77777777" w:rsidR="00EE200A" w:rsidRPr="00847F63" w:rsidRDefault="00EE200A" w:rsidP="00970794">
            <w:pPr>
              <w:pStyle w:val="FootnoteText"/>
              <w:jc w:val="right"/>
              <w:rPr>
                <w:sz w:val="22"/>
                <w:szCs w:val="22"/>
              </w:rPr>
            </w:pPr>
            <w:r w:rsidRPr="00847F63">
              <w:rPr>
                <w:sz w:val="22"/>
                <w:szCs w:val="22"/>
              </w:rPr>
              <w:t>32.62</w:t>
            </w:r>
          </w:p>
        </w:tc>
      </w:tr>
      <w:tr w:rsidR="00B843BC" w:rsidRPr="006912C5" w14:paraId="5135C408" w14:textId="77777777" w:rsidTr="00970794">
        <w:tc>
          <w:tcPr>
            <w:tcW w:w="2800" w:type="dxa"/>
            <w:shd w:val="clear" w:color="auto" w:fill="auto"/>
            <w:vAlign w:val="bottom"/>
          </w:tcPr>
          <w:p w14:paraId="1D9B53D9" w14:textId="0526A8DD" w:rsidR="00B843BC" w:rsidRPr="00847F63" w:rsidRDefault="00256658" w:rsidP="00970794">
            <w:pPr>
              <w:pStyle w:val="FootnoteText"/>
              <w:rPr>
                <w:color w:val="000000"/>
                <w:sz w:val="22"/>
                <w:szCs w:val="22"/>
              </w:rPr>
            </w:pPr>
            <w:r w:rsidRPr="00847F63">
              <w:rPr>
                <w:color w:val="000000"/>
                <w:sz w:val="22"/>
                <w:szCs w:val="22"/>
              </w:rPr>
              <w:t>Fuel Credit</w:t>
            </w:r>
          </w:p>
        </w:tc>
        <w:tc>
          <w:tcPr>
            <w:tcW w:w="1620" w:type="dxa"/>
            <w:shd w:val="clear" w:color="auto" w:fill="auto"/>
            <w:vAlign w:val="bottom"/>
          </w:tcPr>
          <w:p w14:paraId="6AEC7A48" w14:textId="62999738" w:rsidR="00B843BC" w:rsidRPr="00847F63" w:rsidRDefault="00256658" w:rsidP="00970794">
            <w:pPr>
              <w:pStyle w:val="FootnoteText"/>
              <w:jc w:val="right"/>
              <w:rPr>
                <w:sz w:val="22"/>
                <w:szCs w:val="22"/>
              </w:rPr>
            </w:pPr>
            <w:r w:rsidRPr="00847F63">
              <w:rPr>
                <w:sz w:val="22"/>
                <w:szCs w:val="22"/>
              </w:rPr>
              <w:t>0.00</w:t>
            </w:r>
          </w:p>
        </w:tc>
        <w:tc>
          <w:tcPr>
            <w:tcW w:w="1620" w:type="dxa"/>
            <w:shd w:val="clear" w:color="auto" w:fill="auto"/>
            <w:vAlign w:val="bottom"/>
          </w:tcPr>
          <w:p w14:paraId="0D1BFCD1" w14:textId="13C408FD" w:rsidR="00B843BC" w:rsidRPr="00847F63" w:rsidRDefault="00256658" w:rsidP="00970794">
            <w:pPr>
              <w:pStyle w:val="FootnoteText"/>
              <w:jc w:val="right"/>
              <w:rPr>
                <w:sz w:val="22"/>
                <w:szCs w:val="22"/>
              </w:rPr>
            </w:pPr>
            <w:r w:rsidRPr="00847F63">
              <w:rPr>
                <w:sz w:val="22"/>
                <w:szCs w:val="22"/>
              </w:rPr>
              <w:t>(54.98)</w:t>
            </w:r>
          </w:p>
        </w:tc>
        <w:tc>
          <w:tcPr>
            <w:tcW w:w="1710" w:type="dxa"/>
            <w:shd w:val="clear" w:color="auto" w:fill="auto"/>
            <w:vAlign w:val="bottom"/>
          </w:tcPr>
          <w:p w14:paraId="05BE9D8B" w14:textId="394B19DC" w:rsidR="00B843BC" w:rsidRPr="00847F63" w:rsidRDefault="00256658" w:rsidP="00970794">
            <w:pPr>
              <w:pStyle w:val="FootnoteText"/>
              <w:jc w:val="right"/>
              <w:rPr>
                <w:sz w:val="22"/>
                <w:szCs w:val="22"/>
              </w:rPr>
            </w:pPr>
            <w:r w:rsidRPr="00847F63">
              <w:rPr>
                <w:sz w:val="22"/>
                <w:szCs w:val="22"/>
              </w:rPr>
              <w:t>(54.98)</w:t>
            </w:r>
          </w:p>
        </w:tc>
        <w:tc>
          <w:tcPr>
            <w:tcW w:w="1620" w:type="dxa"/>
            <w:shd w:val="clear" w:color="auto" w:fill="auto"/>
            <w:vAlign w:val="bottom"/>
          </w:tcPr>
          <w:p w14:paraId="7CAE9923" w14:textId="7ECD5963" w:rsidR="00B843BC" w:rsidRPr="00847F63" w:rsidRDefault="00256658" w:rsidP="00970794">
            <w:pPr>
              <w:pStyle w:val="FootnoteText"/>
              <w:jc w:val="right"/>
              <w:rPr>
                <w:sz w:val="22"/>
                <w:szCs w:val="22"/>
              </w:rPr>
            </w:pPr>
            <w:r w:rsidRPr="00847F63">
              <w:rPr>
                <w:sz w:val="22"/>
                <w:szCs w:val="22"/>
              </w:rPr>
              <w:t>0.00</w:t>
            </w:r>
          </w:p>
        </w:tc>
      </w:tr>
      <w:tr w:rsidR="00EE200A" w:rsidRPr="006912C5" w14:paraId="6449E773" w14:textId="77777777" w:rsidTr="00970794">
        <w:tc>
          <w:tcPr>
            <w:tcW w:w="2800" w:type="dxa"/>
            <w:shd w:val="clear" w:color="auto" w:fill="auto"/>
            <w:vAlign w:val="bottom"/>
          </w:tcPr>
          <w:p w14:paraId="37817E10" w14:textId="77777777" w:rsidR="00EE200A" w:rsidRPr="0006088B" w:rsidRDefault="00EE200A" w:rsidP="00970794">
            <w:pPr>
              <w:pStyle w:val="FootnoteText"/>
              <w:rPr>
                <w:sz w:val="22"/>
                <w:szCs w:val="22"/>
              </w:rPr>
            </w:pPr>
            <w:r w:rsidRPr="0006088B">
              <w:rPr>
                <w:color w:val="000000"/>
                <w:sz w:val="22"/>
                <w:szCs w:val="22"/>
              </w:rPr>
              <w:t>Conservation Charge</w:t>
            </w:r>
          </w:p>
        </w:tc>
        <w:tc>
          <w:tcPr>
            <w:tcW w:w="1620" w:type="dxa"/>
            <w:shd w:val="clear" w:color="auto" w:fill="auto"/>
            <w:vAlign w:val="bottom"/>
          </w:tcPr>
          <w:p w14:paraId="7DCDF71D" w14:textId="77777777" w:rsidR="00EE200A" w:rsidRPr="0006088B" w:rsidRDefault="00EE200A" w:rsidP="00970794">
            <w:pPr>
              <w:pStyle w:val="FootnoteText"/>
              <w:jc w:val="right"/>
              <w:rPr>
                <w:sz w:val="22"/>
                <w:szCs w:val="22"/>
              </w:rPr>
            </w:pPr>
            <w:r w:rsidRPr="0006088B">
              <w:rPr>
                <w:sz w:val="22"/>
                <w:szCs w:val="22"/>
              </w:rPr>
              <w:t>0.60</w:t>
            </w:r>
          </w:p>
        </w:tc>
        <w:tc>
          <w:tcPr>
            <w:tcW w:w="1620" w:type="dxa"/>
            <w:shd w:val="clear" w:color="auto" w:fill="auto"/>
            <w:vAlign w:val="bottom"/>
          </w:tcPr>
          <w:p w14:paraId="618E026D" w14:textId="77777777" w:rsidR="00EE200A" w:rsidRPr="0006088B" w:rsidRDefault="00EE200A" w:rsidP="00970794">
            <w:pPr>
              <w:pStyle w:val="FootnoteText"/>
              <w:jc w:val="right"/>
              <w:rPr>
                <w:sz w:val="22"/>
                <w:szCs w:val="22"/>
              </w:rPr>
            </w:pPr>
            <w:r w:rsidRPr="0006088B">
              <w:rPr>
                <w:sz w:val="22"/>
                <w:szCs w:val="22"/>
              </w:rPr>
              <w:t>0.60</w:t>
            </w:r>
          </w:p>
        </w:tc>
        <w:tc>
          <w:tcPr>
            <w:tcW w:w="1710" w:type="dxa"/>
            <w:shd w:val="clear" w:color="auto" w:fill="auto"/>
            <w:vAlign w:val="bottom"/>
          </w:tcPr>
          <w:p w14:paraId="20000935" w14:textId="383849F4" w:rsidR="00EE200A" w:rsidRPr="0006088B" w:rsidRDefault="0072091C" w:rsidP="00970794">
            <w:pPr>
              <w:pStyle w:val="FootnoteText"/>
              <w:jc w:val="right"/>
              <w:rPr>
                <w:sz w:val="22"/>
                <w:szCs w:val="22"/>
              </w:rPr>
            </w:pPr>
            <w:r>
              <w:rPr>
                <w:sz w:val="22"/>
                <w:szCs w:val="22"/>
              </w:rPr>
              <w:t>0.00</w:t>
            </w:r>
          </w:p>
        </w:tc>
        <w:tc>
          <w:tcPr>
            <w:tcW w:w="1620" w:type="dxa"/>
            <w:shd w:val="clear" w:color="auto" w:fill="auto"/>
            <w:vAlign w:val="bottom"/>
          </w:tcPr>
          <w:p w14:paraId="3C6E0887" w14:textId="77777777" w:rsidR="00EE200A" w:rsidRPr="0006088B" w:rsidRDefault="00EE200A" w:rsidP="00970794">
            <w:pPr>
              <w:pStyle w:val="FootnoteText"/>
              <w:jc w:val="right"/>
              <w:rPr>
                <w:sz w:val="22"/>
                <w:szCs w:val="22"/>
              </w:rPr>
            </w:pPr>
            <w:r w:rsidRPr="0006088B">
              <w:rPr>
                <w:sz w:val="22"/>
                <w:szCs w:val="22"/>
              </w:rPr>
              <w:t>0.60</w:t>
            </w:r>
          </w:p>
        </w:tc>
      </w:tr>
      <w:tr w:rsidR="00EE200A" w:rsidRPr="006912C5" w14:paraId="4B30AA93" w14:textId="77777777" w:rsidTr="00970794">
        <w:tc>
          <w:tcPr>
            <w:tcW w:w="2800" w:type="dxa"/>
            <w:shd w:val="clear" w:color="auto" w:fill="auto"/>
            <w:vAlign w:val="bottom"/>
          </w:tcPr>
          <w:p w14:paraId="024120C4" w14:textId="77777777" w:rsidR="00EE200A" w:rsidRPr="0006088B" w:rsidRDefault="00EE200A" w:rsidP="00970794">
            <w:pPr>
              <w:pStyle w:val="FootnoteText"/>
              <w:rPr>
                <w:sz w:val="22"/>
                <w:szCs w:val="22"/>
              </w:rPr>
            </w:pPr>
            <w:r w:rsidRPr="0006088B">
              <w:rPr>
                <w:color w:val="000000"/>
                <w:sz w:val="22"/>
                <w:szCs w:val="22"/>
              </w:rPr>
              <w:t>Capacity Charge</w:t>
            </w:r>
          </w:p>
        </w:tc>
        <w:tc>
          <w:tcPr>
            <w:tcW w:w="1620" w:type="dxa"/>
            <w:shd w:val="clear" w:color="auto" w:fill="auto"/>
            <w:vAlign w:val="bottom"/>
          </w:tcPr>
          <w:p w14:paraId="1792A798" w14:textId="77777777" w:rsidR="00EE200A" w:rsidRPr="0006088B" w:rsidRDefault="00EE200A" w:rsidP="00970794">
            <w:pPr>
              <w:pStyle w:val="FootnoteText"/>
              <w:jc w:val="right"/>
              <w:rPr>
                <w:sz w:val="22"/>
                <w:szCs w:val="22"/>
              </w:rPr>
            </w:pPr>
            <w:r w:rsidRPr="0006088B">
              <w:rPr>
                <w:sz w:val="22"/>
                <w:szCs w:val="22"/>
              </w:rPr>
              <w:t>8.78</w:t>
            </w:r>
          </w:p>
        </w:tc>
        <w:tc>
          <w:tcPr>
            <w:tcW w:w="1620" w:type="dxa"/>
            <w:shd w:val="clear" w:color="auto" w:fill="auto"/>
            <w:vAlign w:val="bottom"/>
          </w:tcPr>
          <w:p w14:paraId="70342206" w14:textId="77777777" w:rsidR="00EE200A" w:rsidRPr="0006088B" w:rsidRDefault="00EE200A" w:rsidP="00970794">
            <w:pPr>
              <w:pStyle w:val="FootnoteText"/>
              <w:jc w:val="right"/>
              <w:rPr>
                <w:sz w:val="22"/>
                <w:szCs w:val="22"/>
              </w:rPr>
            </w:pPr>
            <w:r w:rsidRPr="0006088B">
              <w:rPr>
                <w:sz w:val="22"/>
                <w:szCs w:val="22"/>
              </w:rPr>
              <w:t>8.78</w:t>
            </w:r>
          </w:p>
        </w:tc>
        <w:tc>
          <w:tcPr>
            <w:tcW w:w="1710" w:type="dxa"/>
            <w:shd w:val="clear" w:color="auto" w:fill="auto"/>
            <w:vAlign w:val="bottom"/>
          </w:tcPr>
          <w:p w14:paraId="1B0A2CAE" w14:textId="796F642A" w:rsidR="00EE200A" w:rsidRPr="0006088B" w:rsidRDefault="0072091C" w:rsidP="00970794">
            <w:pPr>
              <w:pStyle w:val="FootnoteText"/>
              <w:jc w:val="right"/>
              <w:rPr>
                <w:sz w:val="22"/>
                <w:szCs w:val="22"/>
              </w:rPr>
            </w:pPr>
            <w:r>
              <w:rPr>
                <w:sz w:val="22"/>
                <w:szCs w:val="22"/>
              </w:rPr>
              <w:t>0.00</w:t>
            </w:r>
          </w:p>
        </w:tc>
        <w:tc>
          <w:tcPr>
            <w:tcW w:w="1620" w:type="dxa"/>
            <w:shd w:val="clear" w:color="auto" w:fill="auto"/>
            <w:vAlign w:val="bottom"/>
          </w:tcPr>
          <w:p w14:paraId="7060C349" w14:textId="77777777" w:rsidR="00EE200A" w:rsidRPr="0006088B" w:rsidRDefault="00EE200A" w:rsidP="00970794">
            <w:pPr>
              <w:pStyle w:val="FootnoteText"/>
              <w:jc w:val="right"/>
              <w:rPr>
                <w:sz w:val="22"/>
                <w:szCs w:val="22"/>
              </w:rPr>
            </w:pPr>
            <w:r w:rsidRPr="0006088B">
              <w:rPr>
                <w:sz w:val="22"/>
                <w:szCs w:val="22"/>
              </w:rPr>
              <w:t>8.78</w:t>
            </w:r>
          </w:p>
        </w:tc>
      </w:tr>
      <w:tr w:rsidR="00EE200A" w:rsidRPr="006912C5" w14:paraId="4D84CCEE" w14:textId="77777777" w:rsidTr="00970794">
        <w:tc>
          <w:tcPr>
            <w:tcW w:w="2800" w:type="dxa"/>
            <w:shd w:val="clear" w:color="auto" w:fill="auto"/>
            <w:vAlign w:val="bottom"/>
          </w:tcPr>
          <w:p w14:paraId="250CA857" w14:textId="77777777" w:rsidR="00EE200A" w:rsidRPr="0006088B" w:rsidRDefault="00EE200A" w:rsidP="00970794">
            <w:pPr>
              <w:pStyle w:val="FootnoteText"/>
              <w:rPr>
                <w:sz w:val="22"/>
                <w:szCs w:val="22"/>
              </w:rPr>
            </w:pPr>
            <w:r w:rsidRPr="0006088B">
              <w:rPr>
                <w:color w:val="000000"/>
                <w:sz w:val="22"/>
                <w:szCs w:val="22"/>
              </w:rPr>
              <w:t>Environmental Charge</w:t>
            </w:r>
          </w:p>
        </w:tc>
        <w:tc>
          <w:tcPr>
            <w:tcW w:w="1620" w:type="dxa"/>
            <w:shd w:val="clear" w:color="auto" w:fill="auto"/>
            <w:vAlign w:val="bottom"/>
          </w:tcPr>
          <w:p w14:paraId="71A2CA66" w14:textId="77777777" w:rsidR="00EE200A" w:rsidRPr="0006088B" w:rsidRDefault="00EE200A" w:rsidP="00970794">
            <w:pPr>
              <w:pStyle w:val="FootnoteText"/>
              <w:jc w:val="right"/>
              <w:rPr>
                <w:sz w:val="22"/>
                <w:szCs w:val="22"/>
              </w:rPr>
            </w:pPr>
            <w:r w:rsidRPr="0006088B">
              <w:rPr>
                <w:sz w:val="22"/>
                <w:szCs w:val="22"/>
              </w:rPr>
              <w:t>18.86</w:t>
            </w:r>
          </w:p>
        </w:tc>
        <w:tc>
          <w:tcPr>
            <w:tcW w:w="1620" w:type="dxa"/>
            <w:shd w:val="clear" w:color="auto" w:fill="auto"/>
            <w:vAlign w:val="bottom"/>
          </w:tcPr>
          <w:p w14:paraId="0D3B9F1F" w14:textId="77777777" w:rsidR="00EE200A" w:rsidRPr="0006088B" w:rsidRDefault="00EE200A" w:rsidP="00970794">
            <w:pPr>
              <w:pStyle w:val="FootnoteText"/>
              <w:jc w:val="right"/>
              <w:rPr>
                <w:sz w:val="22"/>
                <w:szCs w:val="22"/>
              </w:rPr>
            </w:pPr>
            <w:r w:rsidRPr="0006088B">
              <w:rPr>
                <w:sz w:val="22"/>
                <w:szCs w:val="22"/>
              </w:rPr>
              <w:t>18.86</w:t>
            </w:r>
          </w:p>
        </w:tc>
        <w:tc>
          <w:tcPr>
            <w:tcW w:w="1710" w:type="dxa"/>
            <w:shd w:val="clear" w:color="auto" w:fill="auto"/>
            <w:vAlign w:val="bottom"/>
          </w:tcPr>
          <w:p w14:paraId="435429AD" w14:textId="3F0F6DEE" w:rsidR="00EE200A" w:rsidRPr="0006088B" w:rsidRDefault="0072091C" w:rsidP="00970794">
            <w:pPr>
              <w:pStyle w:val="FootnoteText"/>
              <w:jc w:val="right"/>
              <w:rPr>
                <w:sz w:val="22"/>
                <w:szCs w:val="22"/>
              </w:rPr>
            </w:pPr>
            <w:r>
              <w:rPr>
                <w:sz w:val="22"/>
                <w:szCs w:val="22"/>
              </w:rPr>
              <w:t>0.00</w:t>
            </w:r>
          </w:p>
        </w:tc>
        <w:tc>
          <w:tcPr>
            <w:tcW w:w="1620" w:type="dxa"/>
            <w:shd w:val="clear" w:color="auto" w:fill="auto"/>
            <w:vAlign w:val="bottom"/>
          </w:tcPr>
          <w:p w14:paraId="0ECF9B48" w14:textId="77777777" w:rsidR="00EE200A" w:rsidRPr="0006088B" w:rsidRDefault="00EE200A" w:rsidP="00970794">
            <w:pPr>
              <w:pStyle w:val="FootnoteText"/>
              <w:jc w:val="right"/>
              <w:rPr>
                <w:sz w:val="22"/>
                <w:szCs w:val="22"/>
              </w:rPr>
            </w:pPr>
            <w:r w:rsidRPr="0006088B">
              <w:rPr>
                <w:sz w:val="22"/>
                <w:szCs w:val="22"/>
              </w:rPr>
              <w:t>18.86</w:t>
            </w:r>
          </w:p>
        </w:tc>
      </w:tr>
      <w:tr w:rsidR="00EE200A" w:rsidRPr="006912C5" w14:paraId="7BD7F4E2" w14:textId="77777777" w:rsidTr="00970794">
        <w:tc>
          <w:tcPr>
            <w:tcW w:w="2800" w:type="dxa"/>
            <w:shd w:val="clear" w:color="auto" w:fill="auto"/>
            <w:vAlign w:val="bottom"/>
          </w:tcPr>
          <w:p w14:paraId="7AB6B401" w14:textId="77777777" w:rsidR="00EE200A" w:rsidRPr="0006088B" w:rsidRDefault="00EE200A" w:rsidP="00970794">
            <w:pPr>
              <w:pStyle w:val="FootnoteText"/>
              <w:rPr>
                <w:color w:val="000000"/>
                <w:sz w:val="22"/>
                <w:szCs w:val="22"/>
              </w:rPr>
            </w:pPr>
            <w:r w:rsidRPr="0006088B">
              <w:rPr>
                <w:color w:val="000000"/>
                <w:sz w:val="22"/>
                <w:szCs w:val="22"/>
              </w:rPr>
              <w:t>Storm Charge</w:t>
            </w:r>
          </w:p>
        </w:tc>
        <w:tc>
          <w:tcPr>
            <w:tcW w:w="1620" w:type="dxa"/>
            <w:shd w:val="clear" w:color="auto" w:fill="auto"/>
            <w:vAlign w:val="bottom"/>
          </w:tcPr>
          <w:p w14:paraId="4E2479A2" w14:textId="77777777" w:rsidR="00EE200A" w:rsidRPr="0006088B" w:rsidRDefault="00EE200A" w:rsidP="00970794">
            <w:pPr>
              <w:pStyle w:val="FootnoteText"/>
              <w:jc w:val="right"/>
              <w:rPr>
                <w:sz w:val="22"/>
                <w:szCs w:val="22"/>
                <w:u w:val="single"/>
              </w:rPr>
            </w:pPr>
            <w:r w:rsidRPr="0006088B">
              <w:rPr>
                <w:sz w:val="22"/>
                <w:szCs w:val="22"/>
                <w:u w:val="single"/>
              </w:rPr>
              <w:t>8.00</w:t>
            </w:r>
          </w:p>
        </w:tc>
        <w:tc>
          <w:tcPr>
            <w:tcW w:w="1620" w:type="dxa"/>
            <w:shd w:val="clear" w:color="auto" w:fill="auto"/>
            <w:vAlign w:val="bottom"/>
          </w:tcPr>
          <w:p w14:paraId="685B0BA6" w14:textId="77777777" w:rsidR="00EE200A" w:rsidRPr="0006088B" w:rsidRDefault="00EE200A" w:rsidP="00970794">
            <w:pPr>
              <w:pStyle w:val="FootnoteText"/>
              <w:jc w:val="right"/>
              <w:rPr>
                <w:color w:val="000000"/>
                <w:sz w:val="22"/>
                <w:szCs w:val="22"/>
                <w:u w:val="single"/>
              </w:rPr>
            </w:pPr>
            <w:r w:rsidRPr="0006088B">
              <w:rPr>
                <w:sz w:val="22"/>
                <w:szCs w:val="22"/>
                <w:u w:val="single"/>
              </w:rPr>
              <w:t>8.00</w:t>
            </w:r>
          </w:p>
        </w:tc>
        <w:tc>
          <w:tcPr>
            <w:tcW w:w="1710" w:type="dxa"/>
            <w:shd w:val="clear" w:color="auto" w:fill="auto"/>
            <w:vAlign w:val="bottom"/>
          </w:tcPr>
          <w:p w14:paraId="07DACA4E" w14:textId="6805AEBB" w:rsidR="00EE200A" w:rsidRPr="0072091C" w:rsidRDefault="0072091C" w:rsidP="00970794">
            <w:pPr>
              <w:pStyle w:val="FootnoteText"/>
              <w:jc w:val="right"/>
              <w:rPr>
                <w:color w:val="000000"/>
                <w:sz w:val="22"/>
                <w:szCs w:val="22"/>
                <w:u w:val="single"/>
              </w:rPr>
            </w:pPr>
            <w:r w:rsidRPr="0072091C">
              <w:rPr>
                <w:color w:val="000000"/>
                <w:sz w:val="22"/>
                <w:szCs w:val="22"/>
                <w:u w:val="single"/>
              </w:rPr>
              <w:t>0.00</w:t>
            </w:r>
          </w:p>
        </w:tc>
        <w:tc>
          <w:tcPr>
            <w:tcW w:w="1620" w:type="dxa"/>
            <w:shd w:val="clear" w:color="auto" w:fill="auto"/>
            <w:vAlign w:val="bottom"/>
          </w:tcPr>
          <w:p w14:paraId="6F8FD47F" w14:textId="77777777" w:rsidR="00EE200A" w:rsidRPr="0006088B" w:rsidRDefault="00EE200A" w:rsidP="00970794">
            <w:pPr>
              <w:pStyle w:val="FootnoteText"/>
              <w:jc w:val="right"/>
              <w:rPr>
                <w:color w:val="000000"/>
                <w:sz w:val="22"/>
                <w:szCs w:val="22"/>
                <w:u w:val="single"/>
              </w:rPr>
            </w:pPr>
            <w:r w:rsidRPr="0006088B">
              <w:rPr>
                <w:sz w:val="22"/>
                <w:szCs w:val="22"/>
                <w:u w:val="single"/>
              </w:rPr>
              <w:t>8.00</w:t>
            </w:r>
          </w:p>
        </w:tc>
      </w:tr>
      <w:tr w:rsidR="00EE200A" w:rsidRPr="006912C5" w14:paraId="26345995" w14:textId="77777777" w:rsidTr="00970794">
        <w:tc>
          <w:tcPr>
            <w:tcW w:w="2800" w:type="dxa"/>
            <w:shd w:val="clear" w:color="auto" w:fill="auto"/>
            <w:vAlign w:val="bottom"/>
          </w:tcPr>
          <w:p w14:paraId="26DA7FE8" w14:textId="77777777" w:rsidR="00EE200A" w:rsidRPr="0006088B" w:rsidRDefault="00EE200A" w:rsidP="00970794">
            <w:pPr>
              <w:pStyle w:val="FootnoteText"/>
              <w:rPr>
                <w:sz w:val="22"/>
                <w:szCs w:val="22"/>
              </w:rPr>
            </w:pPr>
            <w:r w:rsidRPr="0006088B">
              <w:rPr>
                <w:color w:val="000000"/>
                <w:sz w:val="22"/>
                <w:szCs w:val="22"/>
              </w:rPr>
              <w:t>Gross Receipts Tax</w:t>
            </w:r>
          </w:p>
        </w:tc>
        <w:tc>
          <w:tcPr>
            <w:tcW w:w="1620" w:type="dxa"/>
            <w:shd w:val="clear" w:color="auto" w:fill="auto"/>
            <w:vAlign w:val="bottom"/>
          </w:tcPr>
          <w:p w14:paraId="2769C039" w14:textId="77777777" w:rsidR="00EE200A" w:rsidRPr="0006088B" w:rsidRDefault="00EE200A" w:rsidP="00970794">
            <w:pPr>
              <w:pStyle w:val="FootnoteText"/>
              <w:jc w:val="right"/>
              <w:rPr>
                <w:sz w:val="22"/>
                <w:szCs w:val="22"/>
                <w:u w:val="single"/>
              </w:rPr>
            </w:pPr>
            <w:r w:rsidRPr="0006088B">
              <w:rPr>
                <w:sz w:val="22"/>
                <w:szCs w:val="22"/>
                <w:u w:val="single"/>
              </w:rPr>
              <w:t>3.51</w:t>
            </w:r>
          </w:p>
        </w:tc>
        <w:tc>
          <w:tcPr>
            <w:tcW w:w="1620" w:type="dxa"/>
            <w:shd w:val="clear" w:color="auto" w:fill="auto"/>
            <w:vAlign w:val="bottom"/>
          </w:tcPr>
          <w:p w14:paraId="1F00157D" w14:textId="77777777" w:rsidR="00EE200A" w:rsidRPr="0006088B" w:rsidRDefault="00EE200A" w:rsidP="00970794">
            <w:pPr>
              <w:pStyle w:val="FootnoteText"/>
              <w:jc w:val="right"/>
              <w:rPr>
                <w:sz w:val="22"/>
                <w:szCs w:val="22"/>
                <w:u w:val="single"/>
              </w:rPr>
            </w:pPr>
            <w:r w:rsidRPr="0006088B">
              <w:rPr>
                <w:sz w:val="22"/>
                <w:szCs w:val="22"/>
                <w:u w:val="single"/>
              </w:rPr>
              <w:t>2.10</w:t>
            </w:r>
          </w:p>
        </w:tc>
        <w:tc>
          <w:tcPr>
            <w:tcW w:w="1710" w:type="dxa"/>
            <w:shd w:val="clear" w:color="auto" w:fill="auto"/>
            <w:vAlign w:val="bottom"/>
          </w:tcPr>
          <w:p w14:paraId="61451A86" w14:textId="77777777" w:rsidR="00EE200A" w:rsidRPr="0006088B" w:rsidRDefault="00EE200A" w:rsidP="00970794">
            <w:pPr>
              <w:pStyle w:val="FootnoteText"/>
              <w:jc w:val="right"/>
              <w:rPr>
                <w:sz w:val="22"/>
                <w:szCs w:val="22"/>
                <w:u w:val="single"/>
              </w:rPr>
            </w:pPr>
            <w:r w:rsidRPr="0006088B">
              <w:rPr>
                <w:sz w:val="22"/>
                <w:szCs w:val="22"/>
                <w:u w:val="single"/>
              </w:rPr>
              <w:t>(1.41)</w:t>
            </w:r>
          </w:p>
        </w:tc>
        <w:tc>
          <w:tcPr>
            <w:tcW w:w="1620" w:type="dxa"/>
            <w:shd w:val="clear" w:color="auto" w:fill="auto"/>
            <w:vAlign w:val="bottom"/>
          </w:tcPr>
          <w:p w14:paraId="331776C6" w14:textId="77777777" w:rsidR="00EE200A" w:rsidRPr="0006088B" w:rsidRDefault="00EE200A" w:rsidP="00970794">
            <w:pPr>
              <w:pStyle w:val="FootnoteText"/>
              <w:jc w:val="right"/>
              <w:rPr>
                <w:sz w:val="22"/>
                <w:szCs w:val="22"/>
                <w:u w:val="single"/>
              </w:rPr>
            </w:pPr>
            <w:r w:rsidRPr="0006088B">
              <w:rPr>
                <w:sz w:val="22"/>
                <w:szCs w:val="22"/>
                <w:u w:val="single"/>
              </w:rPr>
              <w:t>3.51</w:t>
            </w:r>
          </w:p>
        </w:tc>
      </w:tr>
      <w:tr w:rsidR="00EE200A" w:rsidRPr="006912C5" w14:paraId="6653C17A" w14:textId="77777777" w:rsidTr="00970794">
        <w:trPr>
          <w:trHeight w:val="260"/>
        </w:trPr>
        <w:tc>
          <w:tcPr>
            <w:tcW w:w="2800" w:type="dxa"/>
            <w:shd w:val="clear" w:color="auto" w:fill="auto"/>
            <w:vAlign w:val="bottom"/>
          </w:tcPr>
          <w:p w14:paraId="415D5FD4" w14:textId="77777777" w:rsidR="00EE200A" w:rsidRPr="0006088B" w:rsidRDefault="00EE200A" w:rsidP="00970794">
            <w:pPr>
              <w:pStyle w:val="FootnoteText"/>
              <w:rPr>
                <w:b/>
                <w:bCs/>
                <w:sz w:val="22"/>
                <w:szCs w:val="22"/>
              </w:rPr>
            </w:pPr>
            <w:r w:rsidRPr="0006088B">
              <w:rPr>
                <w:b/>
                <w:bCs/>
                <w:color w:val="000000"/>
                <w:sz w:val="22"/>
                <w:szCs w:val="22"/>
              </w:rPr>
              <w:t>Total</w:t>
            </w:r>
          </w:p>
        </w:tc>
        <w:tc>
          <w:tcPr>
            <w:tcW w:w="1620" w:type="dxa"/>
            <w:shd w:val="clear" w:color="auto" w:fill="auto"/>
            <w:vAlign w:val="bottom"/>
          </w:tcPr>
          <w:p w14:paraId="3632126C" w14:textId="77777777" w:rsidR="00EE200A" w:rsidRPr="0006088B" w:rsidRDefault="00EE200A" w:rsidP="00970794">
            <w:pPr>
              <w:pStyle w:val="FootnoteText"/>
              <w:jc w:val="right"/>
              <w:rPr>
                <w:sz w:val="22"/>
                <w:szCs w:val="22"/>
                <w:u w:val="double"/>
              </w:rPr>
            </w:pPr>
            <w:r w:rsidRPr="0006088B">
              <w:rPr>
                <w:sz w:val="22"/>
                <w:szCs w:val="22"/>
                <w:u w:val="double"/>
              </w:rPr>
              <w:t>$140.43</w:t>
            </w:r>
          </w:p>
        </w:tc>
        <w:tc>
          <w:tcPr>
            <w:tcW w:w="1620" w:type="dxa"/>
            <w:shd w:val="clear" w:color="auto" w:fill="auto"/>
            <w:vAlign w:val="bottom"/>
          </w:tcPr>
          <w:p w14:paraId="39F97ADF" w14:textId="77777777" w:rsidR="00EE200A" w:rsidRPr="0006088B" w:rsidRDefault="00EE200A" w:rsidP="00970794">
            <w:pPr>
              <w:pStyle w:val="FootnoteText"/>
              <w:jc w:val="right"/>
              <w:rPr>
                <w:sz w:val="22"/>
                <w:szCs w:val="22"/>
                <w:u w:val="double"/>
              </w:rPr>
            </w:pPr>
            <w:r w:rsidRPr="0006088B">
              <w:rPr>
                <w:sz w:val="22"/>
                <w:szCs w:val="22"/>
                <w:u w:val="double"/>
              </w:rPr>
              <w:t>$84.04</w:t>
            </w:r>
          </w:p>
        </w:tc>
        <w:tc>
          <w:tcPr>
            <w:tcW w:w="1710" w:type="dxa"/>
            <w:shd w:val="clear" w:color="auto" w:fill="auto"/>
            <w:vAlign w:val="bottom"/>
          </w:tcPr>
          <w:p w14:paraId="32EB9B59" w14:textId="77777777" w:rsidR="00EE200A" w:rsidRPr="0006088B" w:rsidRDefault="00EE200A" w:rsidP="00970794">
            <w:pPr>
              <w:pStyle w:val="FootnoteText"/>
              <w:jc w:val="right"/>
              <w:rPr>
                <w:sz w:val="22"/>
                <w:szCs w:val="22"/>
                <w:u w:val="double"/>
              </w:rPr>
            </w:pPr>
            <w:r w:rsidRPr="0006088B">
              <w:rPr>
                <w:sz w:val="22"/>
                <w:szCs w:val="22"/>
                <w:u w:val="double"/>
              </w:rPr>
              <w:t>($56.39)</w:t>
            </w:r>
          </w:p>
        </w:tc>
        <w:tc>
          <w:tcPr>
            <w:tcW w:w="1620" w:type="dxa"/>
            <w:shd w:val="clear" w:color="auto" w:fill="auto"/>
            <w:vAlign w:val="bottom"/>
          </w:tcPr>
          <w:p w14:paraId="13B3731C" w14:textId="77777777" w:rsidR="00EE200A" w:rsidRPr="0006088B" w:rsidRDefault="00EE200A" w:rsidP="00970794">
            <w:pPr>
              <w:pStyle w:val="FootnoteText"/>
              <w:jc w:val="right"/>
              <w:rPr>
                <w:sz w:val="22"/>
                <w:szCs w:val="22"/>
                <w:u w:val="double"/>
              </w:rPr>
            </w:pPr>
            <w:r w:rsidRPr="0006088B">
              <w:rPr>
                <w:sz w:val="22"/>
                <w:szCs w:val="22"/>
                <w:u w:val="double"/>
              </w:rPr>
              <w:t>$140.43</w:t>
            </w:r>
          </w:p>
        </w:tc>
      </w:tr>
    </w:tbl>
    <w:p w14:paraId="36324A06" w14:textId="34B01785" w:rsidR="00EE200A" w:rsidRPr="0022052D" w:rsidRDefault="00EE200A" w:rsidP="00EE200A">
      <w:pPr>
        <w:pStyle w:val="FootnoteText"/>
      </w:pPr>
      <w:r w:rsidRPr="0022052D">
        <w:t xml:space="preserve">Source: </w:t>
      </w:r>
      <w:r w:rsidR="004C0858">
        <w:t>Gulf</w:t>
      </w:r>
      <w:r w:rsidRPr="0022052D">
        <w:t xml:space="preserve"> Petition, Schedule E-10.</w:t>
      </w:r>
    </w:p>
    <w:p w14:paraId="7F84ECCC" w14:textId="77777777" w:rsidR="00EE200A" w:rsidRDefault="00EE200A" w:rsidP="00EE200A">
      <w:pPr>
        <w:jc w:val="both"/>
      </w:pPr>
    </w:p>
    <w:p w14:paraId="297D5AAD" w14:textId="31E1985D" w:rsidR="00EE200A" w:rsidRDefault="00EE200A" w:rsidP="00EE200A">
      <w:pPr>
        <w:jc w:val="both"/>
      </w:pPr>
      <w:r w:rsidRPr="00847F63">
        <w:t>Gulf’s curren</w:t>
      </w:r>
      <w:r w:rsidR="00E35A7A" w:rsidRPr="00847F63">
        <w:t>t total residential charge for</w:t>
      </w:r>
      <w:r w:rsidRPr="00847F63">
        <w:t xml:space="preserve"> 1,000 kWh of usage is $140.43. </w:t>
      </w:r>
      <w:r w:rsidR="00262E85" w:rsidRPr="00847F63">
        <w:t>By applying the proposed one-month fuel credit, the total bill lowers to $84.04</w:t>
      </w:r>
      <w:r w:rsidRPr="00847F63">
        <w:t xml:space="preserve">, or a reduction of $56.39 (40.2 percent) for the month of May 2020. </w:t>
      </w:r>
      <w:r w:rsidR="00FE1700" w:rsidRPr="00847F63">
        <w:t xml:space="preserve">The proposed fuel credit is shown in Attachment C, Original Sheet No. </w:t>
      </w:r>
      <w:proofErr w:type="spellStart"/>
      <w:r w:rsidR="00FE1700" w:rsidRPr="00847F63">
        <w:t>6.34a</w:t>
      </w:r>
      <w:proofErr w:type="spellEnd"/>
      <w:r w:rsidR="00FE1700" w:rsidRPr="00847F63">
        <w:t xml:space="preserve">, which is effective for the May 2020 billing cycle. </w:t>
      </w:r>
      <w:r w:rsidR="00C03D71" w:rsidRPr="00847F63">
        <w:t xml:space="preserve">Gulf also filed its First Revised Tariff Sheet No. </w:t>
      </w:r>
      <w:proofErr w:type="spellStart"/>
      <w:r w:rsidR="00C03D71" w:rsidRPr="00847F63">
        <w:t>6.34a</w:t>
      </w:r>
      <w:proofErr w:type="spellEnd"/>
      <w:r w:rsidR="00C03D71" w:rsidRPr="00847F63">
        <w:t xml:space="preserve"> for after the credit concludes post May 2020. S</w:t>
      </w:r>
      <w:r w:rsidR="00C03D71" w:rsidRPr="00C03D71">
        <w:t xml:space="preserve">taff requests administrative authority to </w:t>
      </w:r>
      <w:proofErr w:type="gramStart"/>
      <w:r w:rsidR="00C03D71" w:rsidRPr="00C03D71">
        <w:t>approved</w:t>
      </w:r>
      <w:proofErr w:type="gramEnd"/>
      <w:r w:rsidR="00C03D71" w:rsidRPr="00C03D71">
        <w:t xml:space="preserve"> the First Revised Tariff Sheet No. </w:t>
      </w:r>
      <w:proofErr w:type="spellStart"/>
      <w:r w:rsidR="00C03D71" w:rsidRPr="00C03D71">
        <w:t>6.34a</w:t>
      </w:r>
      <w:proofErr w:type="spellEnd"/>
      <w:r w:rsidR="00C03D71" w:rsidRPr="00C03D71">
        <w:t xml:space="preserve"> effective June 2020.</w:t>
      </w:r>
      <w:r>
        <w:t xml:space="preserve"> </w:t>
      </w:r>
      <w:r w:rsidRPr="009E6E8E">
        <w:t>Concerning non-residential</w:t>
      </w:r>
      <w:r>
        <w:t xml:space="preserve"> customers, Gulf reports that t</w:t>
      </w:r>
      <w:r w:rsidRPr="00644BEB">
        <w:t>ypical</w:t>
      </w:r>
      <w:r>
        <w:t xml:space="preserve"> bill</w:t>
      </w:r>
      <w:r w:rsidRPr="00644BEB">
        <w:t xml:space="preserve"> reduction</w:t>
      </w:r>
      <w:r>
        <w:t>s</w:t>
      </w:r>
      <w:r w:rsidRPr="00644BEB">
        <w:t xml:space="preserve"> will range from approximately </w:t>
      </w:r>
      <w:r>
        <w:t>40 to 54 percent</w:t>
      </w:r>
      <w:r w:rsidRPr="00644BEB">
        <w:t xml:space="preserve"> for </w:t>
      </w:r>
      <w:r>
        <w:t xml:space="preserve">small </w:t>
      </w:r>
      <w:r w:rsidRPr="00644BEB">
        <w:t>commercial customers</w:t>
      </w:r>
      <w:r>
        <w:t>,</w:t>
      </w:r>
      <w:r w:rsidRPr="00644BEB">
        <w:t xml:space="preserve"> approximately 5</w:t>
      </w:r>
      <w:r>
        <w:t>3 percent for medium commercial customers, and approximately 56 percent</w:t>
      </w:r>
      <w:r w:rsidRPr="00644BEB">
        <w:t xml:space="preserve"> for </w:t>
      </w:r>
      <w:r>
        <w:t>large commercial</w:t>
      </w:r>
      <w:r w:rsidRPr="00644BEB">
        <w:t xml:space="preserve"> customers</w:t>
      </w:r>
      <w:r>
        <w:t>.</w:t>
      </w:r>
      <w:r>
        <w:rPr>
          <w:rStyle w:val="FootnoteReference"/>
        </w:rPr>
        <w:footnoteReference w:id="22"/>
      </w:r>
      <w:r>
        <w:t xml:space="preserve"> Gulf’s proposed tariff is shown on Attachment C to this recommendation. Gulf stated that it has provided notice of this request for a mid-course correction with its April customer bills, subject to Commission approval.</w:t>
      </w:r>
    </w:p>
    <w:p w14:paraId="490C6F65" w14:textId="77777777" w:rsidR="00EE200A" w:rsidRDefault="00EE200A" w:rsidP="00EE200A">
      <w:pPr>
        <w:jc w:val="both"/>
        <w:rPr>
          <w:bCs/>
        </w:rPr>
      </w:pPr>
    </w:p>
    <w:p w14:paraId="7D1A59A4" w14:textId="77777777" w:rsidR="00EE200A" w:rsidRPr="00650540" w:rsidRDefault="00EE200A" w:rsidP="00EE200A">
      <w:pPr>
        <w:jc w:val="both"/>
        <w:rPr>
          <w:rFonts w:ascii="Arial" w:hAnsi="Arial" w:cs="Arial"/>
          <w:b/>
          <w:bCs/>
        </w:rPr>
      </w:pPr>
      <w:r w:rsidRPr="00650540">
        <w:rPr>
          <w:rFonts w:ascii="Arial" w:hAnsi="Arial" w:cs="Arial"/>
          <w:b/>
          <w:bCs/>
        </w:rPr>
        <w:t>Conclusion</w:t>
      </w:r>
    </w:p>
    <w:p w14:paraId="21CE3DF9" w14:textId="02DAC23C" w:rsidR="00EE200A" w:rsidRDefault="00262E85" w:rsidP="002B18FB">
      <w:pPr>
        <w:pStyle w:val="IssueHeading"/>
        <w:rPr>
          <w:vanish/>
          <w:specVanish/>
        </w:rPr>
      </w:pPr>
      <w:r w:rsidRPr="00847F63">
        <w:rPr>
          <w:rFonts w:ascii="Times New Roman" w:hAnsi="Times New Roman" w:cs="Times New Roman"/>
          <w:b w:val="0"/>
          <w:bCs w:val="0"/>
          <w:i w:val="0"/>
          <w:kern w:val="0"/>
          <w:szCs w:val="24"/>
        </w:rPr>
        <w:t>Staff recommends the Commission approve Gulf's petition to provide customers a fuel-related bill credit durin</w:t>
      </w:r>
      <w:r w:rsidR="00847F63" w:rsidRPr="00847F63">
        <w:rPr>
          <w:rFonts w:ascii="Times New Roman" w:hAnsi="Times New Roman" w:cs="Times New Roman"/>
          <w:b w:val="0"/>
          <w:bCs w:val="0"/>
          <w:i w:val="0"/>
          <w:kern w:val="0"/>
          <w:szCs w:val="24"/>
        </w:rPr>
        <w:t xml:space="preserve">g the month of May 2020 for </w:t>
      </w:r>
      <w:r w:rsidRPr="00847F63">
        <w:rPr>
          <w:rFonts w:ascii="Times New Roman" w:hAnsi="Times New Roman" w:cs="Times New Roman"/>
          <w:b w:val="0"/>
          <w:bCs w:val="0"/>
          <w:i w:val="0"/>
          <w:kern w:val="0"/>
          <w:szCs w:val="24"/>
        </w:rPr>
        <w:t xml:space="preserve">purposes of flowing to customers a projected over-recovery of fuel costs. The tariff showing the fuel credit as shown in Attachment C should be approved effective May 1, 2020. Staff should be given administrative authority to approve the First Revised Tariff Sheet No. </w:t>
      </w:r>
      <w:proofErr w:type="spellStart"/>
      <w:r w:rsidRPr="00847F63">
        <w:rPr>
          <w:rFonts w:ascii="Times New Roman" w:hAnsi="Times New Roman" w:cs="Times New Roman"/>
          <w:b w:val="0"/>
          <w:bCs w:val="0"/>
          <w:i w:val="0"/>
          <w:kern w:val="0"/>
          <w:szCs w:val="24"/>
        </w:rPr>
        <w:t>6.34a</w:t>
      </w:r>
      <w:proofErr w:type="spellEnd"/>
      <w:r w:rsidRPr="00847F63">
        <w:rPr>
          <w:rFonts w:ascii="Times New Roman" w:hAnsi="Times New Roman" w:cs="Times New Roman"/>
          <w:b w:val="0"/>
          <w:bCs w:val="0"/>
          <w:i w:val="0"/>
          <w:kern w:val="0"/>
          <w:szCs w:val="24"/>
        </w:rPr>
        <w:t xml:space="preserve"> effective June 1, 2020.</w:t>
      </w:r>
      <w:r w:rsidR="00EE200A" w:rsidRPr="004C3641">
        <w:rPr>
          <w:b w:val="0"/>
          <w:i w:val="0"/>
        </w:rPr>
        <w:br w:type="page"/>
      </w:r>
      <w:r w:rsidR="00EE200A" w:rsidRPr="004C3641">
        <w:lastRenderedPageBreak/>
        <w:t xml:space="preserve">Issue </w:t>
      </w:r>
      <w:fldSimple w:instr=" SEQ Issue \* MERGEFORMAT ">
        <w:r w:rsidR="00EE200A">
          <w:rPr>
            <w:noProof/>
          </w:rPr>
          <w:t>4</w:t>
        </w:r>
      </w:fldSimple>
      <w:r w:rsidR="00EE200A" w:rsidRPr="004C3641">
        <w:t>:</w:t>
      </w:r>
      <w:r w:rsidR="00EE200A">
        <w:fldChar w:fldCharType="begin"/>
      </w:r>
      <w:r w:rsidR="00EE200A">
        <w:instrText xml:space="preserve"> TC "</w:instrText>
      </w:r>
      <w:r w:rsidR="00EE200A">
        <w:fldChar w:fldCharType="begin"/>
      </w:r>
      <w:r w:rsidR="00EE200A">
        <w:instrText xml:space="preserve"> SEQ issue \c </w:instrText>
      </w:r>
      <w:r w:rsidR="00EE200A">
        <w:fldChar w:fldCharType="separate"/>
      </w:r>
      <w:r w:rsidR="00EE200A">
        <w:rPr>
          <w:noProof/>
        </w:rPr>
        <w:instrText>4</w:instrText>
      </w:r>
      <w:r w:rsidR="00EE200A">
        <w:fldChar w:fldCharType="end"/>
      </w:r>
      <w:r w:rsidR="00EE200A">
        <w:tab/>
        <w:instrText xml:space="preserve">(Higgins, Draper)" \l 1 </w:instrText>
      </w:r>
      <w:r w:rsidR="00EE200A">
        <w:fldChar w:fldCharType="end"/>
      </w:r>
      <w:r w:rsidR="00EE200A">
        <w:t> </w:t>
      </w:r>
    </w:p>
    <w:p w14:paraId="002C3494" w14:textId="1DF9D195" w:rsidR="00EE200A" w:rsidRDefault="00EE200A" w:rsidP="002B18FB">
      <w:pPr>
        <w:jc w:val="both"/>
      </w:pPr>
      <w:r>
        <w:t xml:space="preserve"> Should the Commission approve </w:t>
      </w:r>
      <w:proofErr w:type="spellStart"/>
      <w:r w:rsidR="00B41F02">
        <w:t>DEF</w:t>
      </w:r>
      <w:r>
        <w:t>’s</w:t>
      </w:r>
      <w:proofErr w:type="spellEnd"/>
      <w:r>
        <w:t xml:space="preserve"> petition to </w:t>
      </w:r>
      <w:r w:rsidR="00122C8D">
        <w:t>reduce</w:t>
      </w:r>
      <w:r>
        <w:t>, for one month, its currently-approved 2020 fu</w:t>
      </w:r>
      <w:r w:rsidR="00FE744E">
        <w:t>el cost recovery factors for</w:t>
      </w:r>
      <w:r>
        <w:t xml:space="preserve"> purposes of flowing to customers a projected over-recovery of fuel charges in the month May 2020?</w:t>
      </w:r>
    </w:p>
    <w:p w14:paraId="3AE9D14E" w14:textId="77777777" w:rsidR="00EE200A" w:rsidRDefault="00EE200A" w:rsidP="00EE200A"/>
    <w:p w14:paraId="370F7860" w14:textId="77777777" w:rsidR="00EE200A" w:rsidRPr="004C3641" w:rsidRDefault="00EE200A">
      <w:pPr>
        <w:pStyle w:val="IssueSubsectionHeading"/>
        <w:rPr>
          <w:vanish/>
          <w:specVanish/>
        </w:rPr>
      </w:pPr>
      <w:r w:rsidRPr="004C3641">
        <w:t>Recommendation: </w:t>
      </w:r>
    </w:p>
    <w:p w14:paraId="6789D756" w14:textId="241535A1" w:rsidR="00EE200A" w:rsidRDefault="00EE200A" w:rsidP="00EE200A">
      <w:pPr>
        <w:jc w:val="both"/>
      </w:pPr>
      <w:r>
        <w:t> </w:t>
      </w:r>
      <w:r w:rsidRPr="00EE200A">
        <w:t xml:space="preserve">Yes. Staff recommends the Commission approve </w:t>
      </w:r>
      <w:proofErr w:type="spellStart"/>
      <w:r w:rsidR="00B41F02">
        <w:t>DEF</w:t>
      </w:r>
      <w:r w:rsidRPr="00EE200A">
        <w:t>’s</w:t>
      </w:r>
      <w:proofErr w:type="spellEnd"/>
      <w:r w:rsidRPr="00EE200A">
        <w:t xml:space="preserve"> petition to </w:t>
      </w:r>
      <w:r w:rsidR="00122C8D">
        <w:t>reduce</w:t>
      </w:r>
      <w:r w:rsidRPr="00EE200A">
        <w:t xml:space="preserve">, for </w:t>
      </w:r>
      <w:r w:rsidRPr="00D36C1B">
        <w:t>one month, its currently-approved 2020 fu</w:t>
      </w:r>
      <w:r w:rsidR="00FE744E">
        <w:t>el cost recovery factors for</w:t>
      </w:r>
      <w:r w:rsidRPr="00D36C1B">
        <w:t xml:space="preserve"> purposes of flowing to customers a projected over-recovery of fuel charges during the month May 2020. </w:t>
      </w:r>
      <w:r w:rsidR="003E5B20" w:rsidRPr="00D36C1B">
        <w:t>The tariffs as shown on Attachment D should be a</w:t>
      </w:r>
      <w:r w:rsidR="005F4DB1" w:rsidRPr="00D36C1B">
        <w:t>pproved effective May 1, 2020. Staff sh</w:t>
      </w:r>
      <w:r w:rsidR="005F4DB1" w:rsidRPr="0072091C">
        <w:t xml:space="preserve">ould be given administrative authority to approve tariffs effective June 1, 2020, as these reflect the fuel factors approved in </w:t>
      </w:r>
      <w:r w:rsidR="005F4DB1">
        <w:t xml:space="preserve">Order No. </w:t>
      </w:r>
      <w:proofErr w:type="gramStart"/>
      <w:r w:rsidR="005F4DB1">
        <w:t>PSC-2019-0484-</w:t>
      </w:r>
      <w:proofErr w:type="spellStart"/>
      <w:r w:rsidR="005F4DB1">
        <w:t>FOF</w:t>
      </w:r>
      <w:proofErr w:type="spellEnd"/>
      <w:r w:rsidR="005F4DB1">
        <w:t>-EI.</w:t>
      </w:r>
      <w:proofErr w:type="gramEnd"/>
      <w:r w:rsidR="003E5B20" w:rsidRPr="003E5B20">
        <w:t xml:space="preserve"> </w:t>
      </w:r>
      <w:r>
        <w:t>(Higgins, Draper)</w:t>
      </w:r>
    </w:p>
    <w:p w14:paraId="2E16DDA1" w14:textId="77777777" w:rsidR="00EE200A" w:rsidRDefault="00EE200A" w:rsidP="00EE200A">
      <w:pPr>
        <w:jc w:val="both"/>
      </w:pPr>
    </w:p>
    <w:p w14:paraId="3E4125BB" w14:textId="77777777" w:rsidR="00EE200A" w:rsidRPr="004C3641" w:rsidRDefault="00EE200A">
      <w:pPr>
        <w:pStyle w:val="IssueSubsectionHeading"/>
        <w:rPr>
          <w:vanish/>
          <w:specVanish/>
        </w:rPr>
      </w:pPr>
      <w:r w:rsidRPr="004C3641">
        <w:t>Staff Analysis: </w:t>
      </w:r>
    </w:p>
    <w:p w14:paraId="64515245" w14:textId="1A92804C" w:rsidR="00EE200A" w:rsidRDefault="00EE200A" w:rsidP="00EE200A">
      <w:pPr>
        <w:jc w:val="both"/>
      </w:pPr>
      <w:r>
        <w:t> DEF participated in the Commission</w:t>
      </w:r>
      <w:r w:rsidR="001B4ED1">
        <w:t>’</w:t>
      </w:r>
      <w:r>
        <w:t>s most-recent fuel hearing which took</w:t>
      </w:r>
      <w:r w:rsidRPr="00A04FF0">
        <w:t xml:space="preserve"> place on November 5, 201</w:t>
      </w:r>
      <w:r>
        <w:t>9. The Fuel Order issued from the 2019</w:t>
      </w:r>
      <w:r w:rsidRPr="00A04FF0">
        <w:t xml:space="preserve"> hearing set</w:t>
      </w:r>
      <w:r>
        <w:t xml:space="preserve"> forth </w:t>
      </w:r>
      <w:proofErr w:type="spellStart"/>
      <w:r>
        <w:t>DEF’s</w:t>
      </w:r>
      <w:proofErr w:type="spellEnd"/>
      <w:r>
        <w:t xml:space="preserve"> initial 2020 fuel, purchase</w:t>
      </w:r>
      <w:r w:rsidR="002B18FB">
        <w:t>d</w:t>
      </w:r>
      <w:r>
        <w:t xml:space="preserve"> power, and capacity-related cost recovery factors effective with the first billing cycle of 2020.</w:t>
      </w:r>
      <w:r>
        <w:rPr>
          <w:rStyle w:val="FootnoteReference"/>
        </w:rPr>
        <w:footnoteReference w:id="23"/>
      </w:r>
      <w:r>
        <w:t xml:space="preserve"> </w:t>
      </w:r>
      <w:r w:rsidR="00B41F02">
        <w:t>DEF</w:t>
      </w:r>
      <w:r w:rsidR="001B4ED1">
        <w:t xml:space="preserve"> </w:t>
      </w:r>
      <w:r w:rsidR="00B264DF">
        <w:t>implemented</w:t>
      </w:r>
      <w:r>
        <w:t xml:space="preserve"> a previous</w:t>
      </w:r>
      <w:r w:rsidR="00657AA6">
        <w:t>ly-app</w:t>
      </w:r>
      <w:r w:rsidR="001B4ED1">
        <w:t xml:space="preserve">roved rate change effective </w:t>
      </w:r>
      <w:r>
        <w:t>April 2020.</w:t>
      </w:r>
      <w:r>
        <w:rPr>
          <w:rStyle w:val="FootnoteReference"/>
        </w:rPr>
        <w:footnoteReference w:id="24"/>
      </w:r>
      <w:r>
        <w:t xml:space="preserve"> The April rate adjustment is associated with</w:t>
      </w:r>
      <w:r w:rsidRPr="00324086">
        <w:t xml:space="preserve"> the </w:t>
      </w:r>
      <w:proofErr w:type="spellStart"/>
      <w:r w:rsidRPr="00324086">
        <w:t>DeBary</w:t>
      </w:r>
      <w:proofErr w:type="spellEnd"/>
      <w:r w:rsidRPr="00324086">
        <w:t xml:space="preserve"> </w:t>
      </w:r>
      <w:r>
        <w:t>s</w:t>
      </w:r>
      <w:r w:rsidRPr="00324086">
        <w:t>olar project</w:t>
      </w:r>
      <w:r w:rsidR="00657AA6">
        <w:t xml:space="preserve"> going into service. Although the April</w:t>
      </w:r>
      <w:r w:rsidR="00E03860">
        <w:t xml:space="preserve"> 2020</w:t>
      </w:r>
      <w:r w:rsidR="00657AA6">
        <w:t xml:space="preserve"> rates differ from the March rates shown on Schedule E-10 of the DEF Petition</w:t>
      </w:r>
      <w:r>
        <w:t>, staff discusses its rate recommendation from the April 2020 levels.</w:t>
      </w:r>
      <w:r w:rsidR="00657AA6">
        <w:rPr>
          <w:rStyle w:val="FootnoteReference"/>
        </w:rPr>
        <w:footnoteReference w:id="25"/>
      </w:r>
    </w:p>
    <w:p w14:paraId="1ECE0B04" w14:textId="77777777" w:rsidR="00EE200A" w:rsidRDefault="00EE200A" w:rsidP="00EE200A">
      <w:pPr>
        <w:jc w:val="both"/>
      </w:pPr>
    </w:p>
    <w:p w14:paraId="61896C25" w14:textId="77777777" w:rsidR="00EE200A" w:rsidRPr="00F126AA" w:rsidRDefault="00EE200A" w:rsidP="00EE200A">
      <w:pPr>
        <w:jc w:val="both"/>
        <w:rPr>
          <w:rFonts w:ascii="Arial" w:hAnsi="Arial" w:cs="Arial"/>
          <w:b/>
          <w:bCs/>
          <w:i/>
          <w:iCs/>
        </w:rPr>
      </w:pPr>
      <w:r>
        <w:rPr>
          <w:rFonts w:ascii="Arial" w:hAnsi="Arial" w:cs="Arial"/>
          <w:b/>
          <w:bCs/>
          <w:i/>
          <w:iCs/>
        </w:rPr>
        <w:t>Mid-Course Correction</w:t>
      </w:r>
    </w:p>
    <w:p w14:paraId="7006C385" w14:textId="0055F7A0" w:rsidR="00EE200A" w:rsidRDefault="00EE200A" w:rsidP="00EE200A">
      <w:pPr>
        <w:jc w:val="both"/>
        <w:rPr>
          <w:bCs/>
        </w:rPr>
      </w:pPr>
      <w:r w:rsidRPr="00863550">
        <w:rPr>
          <w:bCs/>
        </w:rPr>
        <w:t xml:space="preserve">With respect to the components of the mid-course correction calculation, which in this case returns the total dollar amount used to calculate the proposed rate reductions, </w:t>
      </w:r>
      <w:r w:rsidR="00B41F02">
        <w:t>DEF</w:t>
      </w:r>
      <w:r w:rsidRPr="00863550">
        <w:rPr>
          <w:bCs/>
        </w:rPr>
        <w:t xml:space="preserve"> combined its </w:t>
      </w:r>
      <w:r>
        <w:rPr>
          <w:bCs/>
        </w:rPr>
        <w:t xml:space="preserve">total </w:t>
      </w:r>
      <w:r w:rsidRPr="00863550">
        <w:rPr>
          <w:bCs/>
        </w:rPr>
        <w:t xml:space="preserve">2019 </w:t>
      </w:r>
      <w:r>
        <w:rPr>
          <w:bCs/>
        </w:rPr>
        <w:t>fuel under</w:t>
      </w:r>
      <w:r w:rsidRPr="00EB02D1">
        <w:rPr>
          <w:bCs/>
        </w:rPr>
        <w:t>-recovery of $</w:t>
      </w:r>
      <w:r w:rsidRPr="001E5553">
        <w:t>21,535,230</w:t>
      </w:r>
      <w:r w:rsidRPr="00EB02D1">
        <w:rPr>
          <w:bCs/>
        </w:rPr>
        <w:t>, with its estimated 2020</w:t>
      </w:r>
      <w:r>
        <w:rPr>
          <w:bCs/>
        </w:rPr>
        <w:t xml:space="preserve"> fuel</w:t>
      </w:r>
      <w:r w:rsidRPr="00EB02D1">
        <w:rPr>
          <w:bCs/>
        </w:rPr>
        <w:t xml:space="preserve"> over-recovery of $</w:t>
      </w:r>
      <w:r>
        <w:t>99,767,015</w:t>
      </w:r>
      <w:r w:rsidRPr="00EB02D1">
        <w:rPr>
          <w:bCs/>
        </w:rPr>
        <w:t>, resulting in a</w:t>
      </w:r>
      <w:r w:rsidR="001B4ED1">
        <w:rPr>
          <w:bCs/>
        </w:rPr>
        <w:t xml:space="preserve"> net</w:t>
      </w:r>
      <w:r>
        <w:rPr>
          <w:bCs/>
        </w:rPr>
        <w:t xml:space="preserve"> mid-course correction amount</w:t>
      </w:r>
      <w:r w:rsidRPr="00EB02D1">
        <w:rPr>
          <w:bCs/>
        </w:rPr>
        <w:t xml:space="preserve"> of $</w:t>
      </w:r>
      <w:r>
        <w:rPr>
          <w:bCs/>
        </w:rPr>
        <w:t>78,231,785</w:t>
      </w:r>
      <w:r w:rsidR="00C850CF">
        <w:rPr>
          <w:bCs/>
        </w:rPr>
        <w:t>.</w:t>
      </w:r>
      <w:r w:rsidRPr="00EB02D1">
        <w:rPr>
          <w:bCs/>
        </w:rPr>
        <w:t xml:space="preserve"> </w:t>
      </w:r>
      <w:r w:rsidR="00C850CF">
        <w:rPr>
          <w:bCs/>
        </w:rPr>
        <w:t xml:space="preserve">This is total </w:t>
      </w:r>
      <w:r w:rsidRPr="00EB02D1">
        <w:rPr>
          <w:bCs/>
        </w:rPr>
        <w:t xml:space="preserve">amount </w:t>
      </w:r>
      <w:r>
        <w:rPr>
          <w:bCs/>
        </w:rPr>
        <w:t>proposed to be flowed</w:t>
      </w:r>
      <w:r w:rsidRPr="00EB02D1">
        <w:rPr>
          <w:bCs/>
        </w:rPr>
        <w:t xml:space="preserve"> to customers.</w:t>
      </w:r>
      <w:r>
        <w:rPr>
          <w:bCs/>
        </w:rPr>
        <w:t xml:space="preserve"> </w:t>
      </w:r>
      <w:proofErr w:type="spellStart"/>
      <w:r w:rsidR="00B41F02">
        <w:rPr>
          <w:bCs/>
        </w:rPr>
        <w:t>DEF</w:t>
      </w:r>
      <w:r>
        <w:rPr>
          <w:bCs/>
        </w:rPr>
        <w:t>’s</w:t>
      </w:r>
      <w:proofErr w:type="spellEnd"/>
      <w:r>
        <w:rPr>
          <w:bCs/>
        </w:rPr>
        <w:t xml:space="preserve"> fuel </w:t>
      </w:r>
      <w:r w:rsidRPr="0006088B">
        <w:rPr>
          <w:bCs/>
        </w:rPr>
        <w:t xml:space="preserve">mid-course correction position following the calculation methodology in </w:t>
      </w:r>
      <w:r w:rsidRPr="00B300C0">
        <w:t>Rule 25-6.0424</w:t>
      </w:r>
      <w:r>
        <w:t>(1</w:t>
      </w:r>
      <w:proofErr w:type="gramStart"/>
      <w:r>
        <w:t>)(</w:t>
      </w:r>
      <w:proofErr w:type="gramEnd"/>
      <w:r>
        <w:t>a) F.A.C</w:t>
      </w:r>
      <w:r w:rsidRPr="0006088B">
        <w:rPr>
          <w:bCs/>
        </w:rPr>
        <w:t>.</w:t>
      </w:r>
      <w:r>
        <w:rPr>
          <w:bCs/>
        </w:rPr>
        <w:t>,</w:t>
      </w:r>
      <w:r w:rsidRPr="0006088B">
        <w:rPr>
          <w:bCs/>
        </w:rPr>
        <w:t xml:space="preserve"> is </w:t>
      </w:r>
      <w:r>
        <w:rPr>
          <w:bCs/>
        </w:rPr>
        <w:t>6.1</w:t>
      </w:r>
      <w:r w:rsidRPr="0006088B">
        <w:rPr>
          <w:bCs/>
        </w:rPr>
        <w:t xml:space="preserve"> percent</w:t>
      </w:r>
      <w:r>
        <w:rPr>
          <w:bCs/>
        </w:rPr>
        <w:t>,</w:t>
      </w:r>
      <w:r w:rsidRPr="002E6886">
        <w:t xml:space="preserve"> </w:t>
      </w:r>
      <w:r>
        <w:t>which is</w:t>
      </w:r>
      <w:r w:rsidRPr="00A45F75">
        <w:t xml:space="preserve"> </w:t>
      </w:r>
      <w:r>
        <w:t xml:space="preserve">under </w:t>
      </w:r>
      <w:r w:rsidRPr="00A45F75">
        <w:t xml:space="preserve">the </w:t>
      </w:r>
      <w:r>
        <w:t xml:space="preserve">10 </w:t>
      </w:r>
      <w:r w:rsidRPr="00A45F75">
        <w:t xml:space="preserve">percent threshold </w:t>
      </w:r>
      <w:bookmarkStart w:id="22" w:name="_Hlk37513919"/>
      <w:r>
        <w:t xml:space="preserve">prompting a </w:t>
      </w:r>
      <w:bookmarkEnd w:id="22"/>
      <w:r>
        <w:t xml:space="preserve">noticing requirement </w:t>
      </w:r>
      <w:r w:rsidRPr="00A45F75">
        <w:t xml:space="preserve">pursuant to </w:t>
      </w:r>
      <w:r>
        <w:t>the same rule</w:t>
      </w:r>
      <w:r w:rsidRPr="00A45F75">
        <w:t>.</w:t>
      </w:r>
      <w:r w:rsidRPr="0006088B">
        <w:rPr>
          <w:bCs/>
        </w:rPr>
        <w:t xml:space="preserve">   </w:t>
      </w:r>
      <w:r>
        <w:rPr>
          <w:bCs/>
        </w:rPr>
        <w:t xml:space="preserve"> </w:t>
      </w:r>
    </w:p>
    <w:p w14:paraId="4E87BDBA" w14:textId="77777777" w:rsidR="00EE200A" w:rsidRDefault="00EE200A" w:rsidP="00EE200A">
      <w:pPr>
        <w:jc w:val="both"/>
        <w:rPr>
          <w:bCs/>
        </w:rPr>
      </w:pPr>
    </w:p>
    <w:p w14:paraId="48865E83" w14:textId="5EAB9171" w:rsidR="00EE200A" w:rsidRDefault="00EE200A" w:rsidP="00EE200A">
      <w:pPr>
        <w:jc w:val="both"/>
        <w:rPr>
          <w:bCs/>
        </w:rPr>
      </w:pPr>
      <w:r w:rsidRPr="008F0944">
        <w:rPr>
          <w:bCs/>
        </w:rPr>
        <w:t xml:space="preserve">The projected 2020 over-recovery of fuel charges is specifically associated with </w:t>
      </w:r>
      <w:r w:rsidR="002B18FB">
        <w:rPr>
          <w:bCs/>
        </w:rPr>
        <w:t xml:space="preserve">a decline in </w:t>
      </w:r>
      <w:r w:rsidRPr="008F0944">
        <w:rPr>
          <w:bCs/>
        </w:rPr>
        <w:t>projected fuel costs</w:t>
      </w:r>
      <w:r>
        <w:rPr>
          <w:bCs/>
        </w:rPr>
        <w:t xml:space="preserve">. </w:t>
      </w:r>
      <w:proofErr w:type="spellStart"/>
      <w:r w:rsidR="00B41F02">
        <w:rPr>
          <w:bCs/>
        </w:rPr>
        <w:t>DEF</w:t>
      </w:r>
      <w:r w:rsidRPr="004445B4">
        <w:rPr>
          <w:bCs/>
        </w:rPr>
        <w:t>’s</w:t>
      </w:r>
      <w:proofErr w:type="spellEnd"/>
      <w:r w:rsidRPr="004445B4">
        <w:rPr>
          <w:bCs/>
        </w:rPr>
        <w:t xml:space="preserve"> original projection of</w:t>
      </w:r>
      <w:r w:rsidR="002066C7">
        <w:rPr>
          <w:bCs/>
        </w:rPr>
        <w:t xml:space="preserve"> its</w:t>
      </w:r>
      <w:r>
        <w:rPr>
          <w:bCs/>
        </w:rPr>
        <w:t xml:space="preserve"> 2020</w:t>
      </w:r>
      <w:r w:rsidR="008A2C07">
        <w:rPr>
          <w:bCs/>
        </w:rPr>
        <w:t xml:space="preserve"> natural gas cost was</w:t>
      </w:r>
      <w:r w:rsidRPr="004445B4">
        <w:rPr>
          <w:bCs/>
        </w:rPr>
        <w:t xml:space="preserve"> formulated </w:t>
      </w:r>
      <w:r>
        <w:rPr>
          <w:bCs/>
        </w:rPr>
        <w:t>i</w:t>
      </w:r>
      <w:r w:rsidRPr="004445B4">
        <w:rPr>
          <w:bCs/>
        </w:rPr>
        <w:t>n Ju</w:t>
      </w:r>
      <w:r>
        <w:rPr>
          <w:bCs/>
        </w:rPr>
        <w:t xml:space="preserve">ne </w:t>
      </w:r>
      <w:r w:rsidRPr="004445B4">
        <w:rPr>
          <w:bCs/>
        </w:rPr>
        <w:t xml:space="preserve">2019. At that time, </w:t>
      </w:r>
      <w:r w:rsidR="00B41F02">
        <w:rPr>
          <w:bCs/>
        </w:rPr>
        <w:t>DEF</w:t>
      </w:r>
      <w:r w:rsidRPr="004445B4">
        <w:rPr>
          <w:bCs/>
        </w:rPr>
        <w:t xml:space="preserve"> projected the average cost of natural gas to be $</w:t>
      </w:r>
      <w:r>
        <w:rPr>
          <w:bCs/>
        </w:rPr>
        <w:t>4</w:t>
      </w:r>
      <w:r w:rsidRPr="004445B4">
        <w:rPr>
          <w:bCs/>
        </w:rPr>
        <w:t>.</w:t>
      </w:r>
      <w:r>
        <w:rPr>
          <w:bCs/>
        </w:rPr>
        <w:t>06</w:t>
      </w:r>
      <w:r w:rsidRPr="004445B4">
        <w:rPr>
          <w:bCs/>
        </w:rPr>
        <w:t xml:space="preserve"> per MMBtu. </w:t>
      </w:r>
      <w:r w:rsidR="00B41F02">
        <w:rPr>
          <w:bCs/>
        </w:rPr>
        <w:t>DEF</w:t>
      </w:r>
      <w:r w:rsidRPr="004445B4">
        <w:rPr>
          <w:bCs/>
        </w:rPr>
        <w:t xml:space="preserve"> now projects the average 2020 cost of natural gas will be $</w:t>
      </w:r>
      <w:r>
        <w:rPr>
          <w:bCs/>
        </w:rPr>
        <w:t>3.68</w:t>
      </w:r>
      <w:r w:rsidRPr="004445B4">
        <w:rPr>
          <w:bCs/>
        </w:rPr>
        <w:t xml:space="preserve"> per MMBtu (</w:t>
      </w:r>
      <w:r>
        <w:rPr>
          <w:bCs/>
        </w:rPr>
        <w:t xml:space="preserve">or </w:t>
      </w:r>
      <w:r w:rsidRPr="004445B4">
        <w:rPr>
          <w:bCs/>
        </w:rPr>
        <w:t xml:space="preserve">reduction of </w:t>
      </w:r>
      <w:r>
        <w:rPr>
          <w:bCs/>
        </w:rPr>
        <w:t>9</w:t>
      </w:r>
      <w:r w:rsidRPr="004445B4">
        <w:rPr>
          <w:bCs/>
        </w:rPr>
        <w:t>.</w:t>
      </w:r>
      <w:r>
        <w:rPr>
          <w:bCs/>
        </w:rPr>
        <w:t>4</w:t>
      </w:r>
      <w:r w:rsidRPr="004445B4">
        <w:rPr>
          <w:bCs/>
        </w:rPr>
        <w:t xml:space="preserve"> percent).</w:t>
      </w:r>
    </w:p>
    <w:p w14:paraId="65E4AE8A" w14:textId="77777777" w:rsidR="00EE200A" w:rsidRDefault="00EE200A" w:rsidP="00EE200A">
      <w:pPr>
        <w:jc w:val="both"/>
        <w:rPr>
          <w:bCs/>
        </w:rPr>
      </w:pPr>
    </w:p>
    <w:p w14:paraId="1108D401" w14:textId="37949E70" w:rsidR="00EE200A" w:rsidRDefault="00B41F02" w:rsidP="00EE200A">
      <w:pPr>
        <w:jc w:val="both"/>
      </w:pPr>
      <w:r>
        <w:rPr>
          <w:bCs/>
        </w:rPr>
        <w:t>DEF</w:t>
      </w:r>
      <w:r w:rsidR="002B18FB">
        <w:rPr>
          <w:bCs/>
        </w:rPr>
        <w:t xml:space="preserve"> has proposed to </w:t>
      </w:r>
      <w:r w:rsidR="00B124CE">
        <w:rPr>
          <w:bCs/>
        </w:rPr>
        <w:t>address</w:t>
      </w:r>
      <w:r w:rsidR="00EE200A" w:rsidRPr="00EB02D1">
        <w:rPr>
          <w:bCs/>
        </w:rPr>
        <w:t xml:space="preserve"> its 2020 </w:t>
      </w:r>
      <w:r w:rsidR="002B18FB">
        <w:rPr>
          <w:bCs/>
        </w:rPr>
        <w:t>mid-c</w:t>
      </w:r>
      <w:r w:rsidR="00EE200A">
        <w:rPr>
          <w:bCs/>
        </w:rPr>
        <w:t>ourse amount</w:t>
      </w:r>
      <w:r w:rsidR="00EE200A" w:rsidRPr="00EB02D1">
        <w:rPr>
          <w:bCs/>
        </w:rPr>
        <w:t xml:space="preserve"> of</w:t>
      </w:r>
      <w:r w:rsidR="00EE200A">
        <w:rPr>
          <w:bCs/>
        </w:rPr>
        <w:t xml:space="preserve"> approximately</w:t>
      </w:r>
      <w:r w:rsidR="00EE200A" w:rsidRPr="00EB02D1">
        <w:rPr>
          <w:bCs/>
        </w:rPr>
        <w:t xml:space="preserve"> $</w:t>
      </w:r>
      <w:r w:rsidR="00EE200A">
        <w:rPr>
          <w:bCs/>
        </w:rPr>
        <w:t xml:space="preserve">78.2 million </w:t>
      </w:r>
      <w:r w:rsidR="002B18FB">
        <w:rPr>
          <w:bCs/>
        </w:rPr>
        <w:t>through</w:t>
      </w:r>
      <w:r w:rsidR="00EE200A" w:rsidRPr="00EB02D1">
        <w:rPr>
          <w:bCs/>
        </w:rPr>
        <w:t xml:space="preserve"> reduced fuel cost recovery</w:t>
      </w:r>
      <w:r w:rsidR="00EE200A">
        <w:rPr>
          <w:bCs/>
        </w:rPr>
        <w:t xml:space="preserve"> factors for the month of May 2020</w:t>
      </w:r>
      <w:r w:rsidR="00EE200A" w:rsidRPr="00A936FD">
        <w:rPr>
          <w:bCs/>
        </w:rPr>
        <w:t xml:space="preserve">. </w:t>
      </w:r>
      <w:r>
        <w:rPr>
          <w:bCs/>
        </w:rPr>
        <w:t>DEF</w:t>
      </w:r>
      <w:r w:rsidR="00EE200A" w:rsidRPr="00B12E39">
        <w:rPr>
          <w:bCs/>
        </w:rPr>
        <w:t xml:space="preserve"> stated it did not revise any of its planned power purchases but “will continue to utilize power purchases when needed to economically and reliably support the needs of the system.”</w:t>
      </w:r>
      <w:r w:rsidR="00EE200A" w:rsidRPr="00B12E39">
        <w:rPr>
          <w:rStyle w:val="FootnoteReference"/>
          <w:bCs/>
        </w:rPr>
        <w:footnoteReference w:id="26"/>
      </w:r>
      <w:r w:rsidR="00EE200A" w:rsidRPr="00B12E39">
        <w:rPr>
          <w:bCs/>
        </w:rPr>
        <w:t xml:space="preserve"> Further</w:t>
      </w:r>
      <w:r w:rsidR="00EE200A">
        <w:rPr>
          <w:bCs/>
        </w:rPr>
        <w:t xml:space="preserve">, </w:t>
      </w:r>
      <w:r>
        <w:rPr>
          <w:bCs/>
        </w:rPr>
        <w:t>DEF</w:t>
      </w:r>
      <w:r w:rsidR="00EE200A">
        <w:rPr>
          <w:bCs/>
        </w:rPr>
        <w:t xml:space="preserve"> </w:t>
      </w:r>
      <w:r w:rsidR="00EE200A" w:rsidRPr="00295A69">
        <w:t>did not propose any change</w:t>
      </w:r>
      <w:r w:rsidR="00EE200A">
        <w:t>s</w:t>
      </w:r>
      <w:r w:rsidR="00EE200A" w:rsidRPr="00295A69">
        <w:t xml:space="preserve"> to its currently-approved </w:t>
      </w:r>
      <w:r w:rsidR="00EE200A">
        <w:t>Capacity Cost Recovery factors.</w:t>
      </w:r>
    </w:p>
    <w:p w14:paraId="1D5A27D4" w14:textId="77777777" w:rsidR="00847F63" w:rsidRDefault="00847F63" w:rsidP="00EE200A">
      <w:pPr>
        <w:jc w:val="both"/>
      </w:pPr>
    </w:p>
    <w:p w14:paraId="1AB9E51C" w14:textId="77777777" w:rsidR="00EE200A" w:rsidRDefault="00EE200A" w:rsidP="00EE200A">
      <w:pPr>
        <w:jc w:val="both"/>
        <w:rPr>
          <w:bCs/>
        </w:rPr>
      </w:pPr>
    </w:p>
    <w:p w14:paraId="3D3DEC78" w14:textId="77777777" w:rsidR="00EE200A" w:rsidRPr="00352BCE" w:rsidRDefault="00EE200A" w:rsidP="00EE200A">
      <w:pPr>
        <w:jc w:val="both"/>
        <w:rPr>
          <w:rFonts w:ascii="Arial" w:hAnsi="Arial" w:cs="Arial"/>
          <w:b/>
          <w:bCs/>
          <w:i/>
          <w:iCs/>
        </w:rPr>
      </w:pPr>
      <w:r>
        <w:rPr>
          <w:rFonts w:ascii="Arial" w:hAnsi="Arial" w:cs="Arial"/>
          <w:b/>
          <w:bCs/>
          <w:i/>
          <w:iCs/>
        </w:rPr>
        <w:lastRenderedPageBreak/>
        <w:t>Bill Impacts</w:t>
      </w:r>
    </w:p>
    <w:p w14:paraId="0BA58705" w14:textId="7FEEAC8D" w:rsidR="00EE200A" w:rsidRDefault="00EE200A" w:rsidP="00EE200A">
      <w:pPr>
        <w:jc w:val="both"/>
      </w:pPr>
      <w:r w:rsidRPr="00A936FD">
        <w:t>Table 4-1</w:t>
      </w:r>
      <w:r>
        <w:t xml:space="preserve"> below</w:t>
      </w:r>
      <w:r w:rsidRPr="00A936FD">
        <w:t xml:space="preserve"> display</w:t>
      </w:r>
      <w:r>
        <w:t>s</w:t>
      </w:r>
      <w:r w:rsidRPr="00A936FD">
        <w:t xml:space="preserve"> the rate impact to a residential customer using 1,000 kWh </w:t>
      </w:r>
      <w:r w:rsidRPr="006B005A">
        <w:t xml:space="preserve">of electricity </w:t>
      </w:r>
      <w:r w:rsidRPr="00A936FD">
        <w:t xml:space="preserve">a month and further discusses the effects of </w:t>
      </w:r>
      <w:proofErr w:type="spellStart"/>
      <w:r w:rsidR="00B41F02">
        <w:t>DEF</w:t>
      </w:r>
      <w:r w:rsidRPr="00A936FD">
        <w:t>’s</w:t>
      </w:r>
      <w:proofErr w:type="spellEnd"/>
      <w:r w:rsidRPr="00A936FD">
        <w:t xml:space="preserve"> request.</w:t>
      </w:r>
    </w:p>
    <w:p w14:paraId="683992F8" w14:textId="77777777" w:rsidR="00EE200A" w:rsidRDefault="00EE200A" w:rsidP="00EE200A">
      <w:pPr>
        <w:jc w:val="both"/>
      </w:pPr>
    </w:p>
    <w:p w14:paraId="03C8313A" w14:textId="77777777" w:rsidR="00EE200A" w:rsidRDefault="00EE200A" w:rsidP="00EE200A">
      <w:pPr>
        <w:jc w:val="both"/>
      </w:pPr>
    </w:p>
    <w:tbl>
      <w:tblPr>
        <w:tblStyle w:val="TableGrid"/>
        <w:tblW w:w="9370" w:type="dxa"/>
        <w:tblInd w:w="-15" w:type="dxa"/>
        <w:tblLook w:val="04A0" w:firstRow="1" w:lastRow="0" w:firstColumn="1" w:lastColumn="0" w:noHBand="0" w:noVBand="1"/>
      </w:tblPr>
      <w:tblGrid>
        <w:gridCol w:w="2800"/>
        <w:gridCol w:w="1620"/>
        <w:gridCol w:w="1620"/>
        <w:gridCol w:w="1710"/>
        <w:gridCol w:w="1620"/>
      </w:tblGrid>
      <w:tr w:rsidR="00EE200A" w:rsidRPr="006912C5" w14:paraId="740EC307" w14:textId="77777777" w:rsidTr="00970794">
        <w:trPr>
          <w:tblHeader/>
        </w:trPr>
        <w:tc>
          <w:tcPr>
            <w:tcW w:w="9370" w:type="dxa"/>
            <w:gridSpan w:val="5"/>
            <w:tcBorders>
              <w:top w:val="nil"/>
              <w:left w:val="nil"/>
              <w:bottom w:val="nil"/>
              <w:right w:val="nil"/>
            </w:tcBorders>
            <w:shd w:val="clear" w:color="auto" w:fill="auto"/>
            <w:vAlign w:val="bottom"/>
          </w:tcPr>
          <w:p w14:paraId="32153E96" w14:textId="77777777" w:rsidR="00EE200A" w:rsidRPr="00943160" w:rsidRDefault="00EE200A" w:rsidP="00970794">
            <w:pPr>
              <w:pStyle w:val="FootnoteText"/>
              <w:jc w:val="center"/>
              <w:rPr>
                <w:rFonts w:ascii="Arial" w:hAnsi="Arial" w:cs="Arial"/>
                <w:b/>
                <w:bCs/>
                <w:color w:val="000000"/>
                <w:sz w:val="24"/>
                <w:szCs w:val="24"/>
              </w:rPr>
            </w:pPr>
            <w:r w:rsidRPr="00943160">
              <w:rPr>
                <w:rFonts w:ascii="Arial" w:hAnsi="Arial" w:cs="Arial"/>
                <w:b/>
                <w:bCs/>
                <w:color w:val="000000"/>
                <w:sz w:val="24"/>
                <w:szCs w:val="24"/>
              </w:rPr>
              <w:t xml:space="preserve">Table </w:t>
            </w:r>
            <w:r>
              <w:rPr>
                <w:rFonts w:ascii="Arial" w:hAnsi="Arial" w:cs="Arial"/>
                <w:b/>
                <w:bCs/>
                <w:color w:val="000000"/>
                <w:sz w:val="24"/>
                <w:szCs w:val="24"/>
              </w:rPr>
              <w:t>4</w:t>
            </w:r>
            <w:r w:rsidRPr="00943160">
              <w:rPr>
                <w:rFonts w:ascii="Arial" w:hAnsi="Arial" w:cs="Arial"/>
                <w:b/>
                <w:bCs/>
                <w:color w:val="000000"/>
                <w:sz w:val="24"/>
                <w:szCs w:val="24"/>
              </w:rPr>
              <w:t>-1</w:t>
            </w:r>
          </w:p>
        </w:tc>
      </w:tr>
      <w:tr w:rsidR="00EE200A" w:rsidRPr="006912C5" w14:paraId="038F16B2" w14:textId="77777777" w:rsidTr="00970794">
        <w:trPr>
          <w:tblHeader/>
        </w:trPr>
        <w:tc>
          <w:tcPr>
            <w:tcW w:w="9370" w:type="dxa"/>
            <w:gridSpan w:val="5"/>
            <w:tcBorders>
              <w:top w:val="nil"/>
              <w:left w:val="nil"/>
              <w:right w:val="nil"/>
            </w:tcBorders>
            <w:shd w:val="clear" w:color="auto" w:fill="auto"/>
            <w:vAlign w:val="bottom"/>
          </w:tcPr>
          <w:p w14:paraId="755CC8C5" w14:textId="77777777" w:rsidR="00EE200A" w:rsidRPr="00943160" w:rsidRDefault="00EE200A" w:rsidP="00970794">
            <w:pPr>
              <w:pStyle w:val="FootnoteText"/>
              <w:jc w:val="center"/>
              <w:rPr>
                <w:rFonts w:ascii="Arial" w:hAnsi="Arial" w:cs="Arial"/>
                <w:b/>
                <w:bCs/>
                <w:color w:val="000000"/>
                <w:sz w:val="24"/>
                <w:szCs w:val="24"/>
              </w:rPr>
            </w:pPr>
            <w:r w:rsidRPr="00943160">
              <w:rPr>
                <w:rFonts w:ascii="Arial" w:hAnsi="Arial" w:cs="Arial"/>
                <w:b/>
                <w:bCs/>
                <w:color w:val="000000"/>
                <w:sz w:val="24"/>
                <w:szCs w:val="24"/>
              </w:rPr>
              <w:t>Monthly Residential Billing Detail at 1,000 kWh</w:t>
            </w:r>
          </w:p>
        </w:tc>
      </w:tr>
      <w:tr w:rsidR="00EE200A" w:rsidRPr="006912C5" w14:paraId="50C6A3D1" w14:textId="77777777" w:rsidTr="00970794">
        <w:trPr>
          <w:tblHeader/>
        </w:trPr>
        <w:tc>
          <w:tcPr>
            <w:tcW w:w="2800" w:type="dxa"/>
            <w:shd w:val="clear" w:color="auto" w:fill="auto"/>
            <w:vAlign w:val="bottom"/>
          </w:tcPr>
          <w:p w14:paraId="23665826" w14:textId="77777777" w:rsidR="00EE200A" w:rsidRPr="00DE0B88" w:rsidRDefault="00EE200A" w:rsidP="00970794">
            <w:pPr>
              <w:pStyle w:val="FootnoteText"/>
              <w:jc w:val="center"/>
              <w:rPr>
                <w:b/>
                <w:bCs/>
                <w:sz w:val="24"/>
                <w:szCs w:val="24"/>
              </w:rPr>
            </w:pPr>
            <w:r w:rsidRPr="00DE0B88">
              <w:rPr>
                <w:b/>
                <w:bCs/>
                <w:color w:val="000000"/>
                <w:sz w:val="22"/>
                <w:szCs w:val="22"/>
              </w:rPr>
              <w:t>Invoice Component</w:t>
            </w:r>
          </w:p>
        </w:tc>
        <w:tc>
          <w:tcPr>
            <w:tcW w:w="1620" w:type="dxa"/>
            <w:shd w:val="clear" w:color="auto" w:fill="auto"/>
            <w:vAlign w:val="bottom"/>
          </w:tcPr>
          <w:p w14:paraId="28506719" w14:textId="77777777" w:rsidR="00EE200A" w:rsidRPr="00DE0B88" w:rsidRDefault="00EE200A" w:rsidP="00970794">
            <w:pPr>
              <w:pStyle w:val="FootnoteText"/>
              <w:jc w:val="center"/>
              <w:rPr>
                <w:b/>
                <w:bCs/>
                <w:sz w:val="24"/>
                <w:szCs w:val="24"/>
              </w:rPr>
            </w:pPr>
            <w:r w:rsidRPr="00DE0B88">
              <w:rPr>
                <w:b/>
                <w:bCs/>
                <w:color w:val="000000"/>
                <w:sz w:val="22"/>
                <w:szCs w:val="22"/>
              </w:rPr>
              <w:t>Currently-Approved Charges</w:t>
            </w:r>
            <w:r>
              <w:rPr>
                <w:b/>
                <w:bCs/>
                <w:color w:val="000000"/>
                <w:sz w:val="22"/>
                <w:szCs w:val="22"/>
              </w:rPr>
              <w:t xml:space="preserve"> for April 2020</w:t>
            </w:r>
            <w:r w:rsidRPr="00DE0B88">
              <w:rPr>
                <w:rStyle w:val="FootnoteReference"/>
                <w:b/>
                <w:bCs/>
                <w:color w:val="000000"/>
                <w:sz w:val="22"/>
                <w:szCs w:val="22"/>
              </w:rPr>
              <w:footnoteReference w:id="27"/>
            </w:r>
          </w:p>
        </w:tc>
        <w:tc>
          <w:tcPr>
            <w:tcW w:w="1620" w:type="dxa"/>
            <w:shd w:val="clear" w:color="auto" w:fill="auto"/>
            <w:vAlign w:val="bottom"/>
          </w:tcPr>
          <w:p w14:paraId="2F8FF3E3" w14:textId="77777777" w:rsidR="00EE200A" w:rsidRPr="00DE0B88" w:rsidRDefault="00EE200A" w:rsidP="00970794">
            <w:pPr>
              <w:pStyle w:val="FootnoteText"/>
              <w:jc w:val="center"/>
              <w:rPr>
                <w:b/>
                <w:bCs/>
                <w:sz w:val="24"/>
                <w:szCs w:val="24"/>
              </w:rPr>
            </w:pPr>
            <w:r w:rsidRPr="00DE0B88">
              <w:rPr>
                <w:b/>
                <w:bCs/>
                <w:color w:val="000000"/>
                <w:sz w:val="22"/>
                <w:szCs w:val="22"/>
              </w:rPr>
              <w:t>Proposed Charges for May 2020</w:t>
            </w:r>
          </w:p>
        </w:tc>
        <w:tc>
          <w:tcPr>
            <w:tcW w:w="1710" w:type="dxa"/>
            <w:shd w:val="clear" w:color="auto" w:fill="auto"/>
            <w:vAlign w:val="bottom"/>
          </w:tcPr>
          <w:p w14:paraId="408C2215" w14:textId="77777777" w:rsidR="00EE200A" w:rsidRPr="00DE0B88" w:rsidRDefault="00EE200A" w:rsidP="00970794">
            <w:pPr>
              <w:pStyle w:val="FootnoteText"/>
              <w:jc w:val="center"/>
              <w:rPr>
                <w:b/>
                <w:bCs/>
                <w:sz w:val="24"/>
                <w:szCs w:val="24"/>
              </w:rPr>
            </w:pPr>
            <w:r w:rsidRPr="00DE0B88">
              <w:rPr>
                <w:b/>
                <w:bCs/>
                <w:color w:val="000000"/>
                <w:sz w:val="22"/>
                <w:szCs w:val="22"/>
              </w:rPr>
              <w:t>Approved to Proposed May 2020 Difference</w:t>
            </w:r>
          </w:p>
        </w:tc>
        <w:tc>
          <w:tcPr>
            <w:tcW w:w="1620" w:type="dxa"/>
            <w:shd w:val="clear" w:color="auto" w:fill="auto"/>
            <w:vAlign w:val="bottom"/>
          </w:tcPr>
          <w:p w14:paraId="5B045891" w14:textId="77777777" w:rsidR="00EE200A" w:rsidRPr="00DE0B88" w:rsidRDefault="00EE200A" w:rsidP="00970794">
            <w:pPr>
              <w:pStyle w:val="FootnoteText"/>
              <w:jc w:val="center"/>
              <w:rPr>
                <w:b/>
                <w:bCs/>
                <w:sz w:val="24"/>
                <w:szCs w:val="24"/>
              </w:rPr>
            </w:pPr>
            <w:r w:rsidRPr="00DE0B88">
              <w:rPr>
                <w:b/>
                <w:bCs/>
                <w:color w:val="000000"/>
                <w:sz w:val="22"/>
                <w:szCs w:val="22"/>
              </w:rPr>
              <w:t>Approved Charges June-Dec. 2020</w:t>
            </w:r>
          </w:p>
        </w:tc>
      </w:tr>
      <w:tr w:rsidR="00EE200A" w:rsidRPr="006912C5" w14:paraId="182B712D" w14:textId="77777777" w:rsidTr="00970794">
        <w:tc>
          <w:tcPr>
            <w:tcW w:w="2800" w:type="dxa"/>
            <w:shd w:val="clear" w:color="auto" w:fill="auto"/>
            <w:vAlign w:val="bottom"/>
          </w:tcPr>
          <w:p w14:paraId="6F876D67" w14:textId="77777777" w:rsidR="00EE200A" w:rsidRPr="00C82BE9" w:rsidRDefault="00EE200A" w:rsidP="00970794">
            <w:pPr>
              <w:pStyle w:val="FootnoteText"/>
              <w:rPr>
                <w:sz w:val="24"/>
                <w:szCs w:val="24"/>
              </w:rPr>
            </w:pPr>
            <w:r w:rsidRPr="00C82BE9">
              <w:rPr>
                <w:color w:val="000000"/>
                <w:sz w:val="22"/>
                <w:szCs w:val="22"/>
              </w:rPr>
              <w:t>Base Charge</w:t>
            </w:r>
          </w:p>
        </w:tc>
        <w:tc>
          <w:tcPr>
            <w:tcW w:w="1620" w:type="dxa"/>
            <w:shd w:val="clear" w:color="auto" w:fill="auto"/>
            <w:vAlign w:val="bottom"/>
          </w:tcPr>
          <w:p w14:paraId="397CF883" w14:textId="77777777" w:rsidR="00EE200A" w:rsidRPr="00BB56BD" w:rsidRDefault="00EE200A" w:rsidP="00970794">
            <w:pPr>
              <w:pStyle w:val="FootnoteText"/>
              <w:jc w:val="right"/>
              <w:rPr>
                <w:sz w:val="22"/>
                <w:szCs w:val="22"/>
              </w:rPr>
            </w:pPr>
            <w:r>
              <w:rPr>
                <w:sz w:val="22"/>
                <w:szCs w:val="22"/>
              </w:rPr>
              <w:t>$</w:t>
            </w:r>
            <w:r w:rsidRPr="00BB56BD">
              <w:rPr>
                <w:sz w:val="22"/>
                <w:szCs w:val="22"/>
              </w:rPr>
              <w:t xml:space="preserve">71.96 </w:t>
            </w:r>
          </w:p>
        </w:tc>
        <w:tc>
          <w:tcPr>
            <w:tcW w:w="1620" w:type="dxa"/>
            <w:shd w:val="clear" w:color="auto" w:fill="auto"/>
            <w:vAlign w:val="bottom"/>
          </w:tcPr>
          <w:p w14:paraId="0A56893E" w14:textId="77777777" w:rsidR="00EE200A" w:rsidRPr="00BB56BD" w:rsidRDefault="00EE200A" w:rsidP="00970794">
            <w:pPr>
              <w:pStyle w:val="FootnoteText"/>
              <w:jc w:val="right"/>
              <w:rPr>
                <w:sz w:val="22"/>
                <w:szCs w:val="22"/>
              </w:rPr>
            </w:pPr>
            <w:r>
              <w:rPr>
                <w:sz w:val="22"/>
                <w:szCs w:val="22"/>
              </w:rPr>
              <w:t>$</w:t>
            </w:r>
            <w:r w:rsidRPr="00BB56BD">
              <w:rPr>
                <w:sz w:val="22"/>
                <w:szCs w:val="22"/>
              </w:rPr>
              <w:t xml:space="preserve">71.96 </w:t>
            </w:r>
          </w:p>
        </w:tc>
        <w:tc>
          <w:tcPr>
            <w:tcW w:w="1710" w:type="dxa"/>
            <w:shd w:val="clear" w:color="auto" w:fill="auto"/>
            <w:vAlign w:val="bottom"/>
          </w:tcPr>
          <w:p w14:paraId="34DBC639" w14:textId="0EB58EE4" w:rsidR="00EE200A" w:rsidRPr="00BB56BD" w:rsidRDefault="0072091C" w:rsidP="00970794">
            <w:pPr>
              <w:pStyle w:val="FootnoteText"/>
              <w:jc w:val="right"/>
              <w:rPr>
                <w:sz w:val="22"/>
                <w:szCs w:val="22"/>
              </w:rPr>
            </w:pPr>
            <w:r>
              <w:rPr>
                <w:sz w:val="22"/>
                <w:szCs w:val="22"/>
              </w:rPr>
              <w:t>$0.00</w:t>
            </w:r>
          </w:p>
        </w:tc>
        <w:tc>
          <w:tcPr>
            <w:tcW w:w="1620" w:type="dxa"/>
            <w:shd w:val="clear" w:color="auto" w:fill="auto"/>
            <w:vAlign w:val="bottom"/>
          </w:tcPr>
          <w:p w14:paraId="6E50431C" w14:textId="77777777" w:rsidR="00EE200A" w:rsidRPr="00BB56BD" w:rsidRDefault="00EE200A" w:rsidP="00970794">
            <w:pPr>
              <w:pStyle w:val="FootnoteText"/>
              <w:jc w:val="right"/>
              <w:rPr>
                <w:sz w:val="22"/>
                <w:szCs w:val="22"/>
              </w:rPr>
            </w:pPr>
            <w:r>
              <w:rPr>
                <w:sz w:val="22"/>
                <w:szCs w:val="22"/>
              </w:rPr>
              <w:t>$</w:t>
            </w:r>
            <w:r w:rsidRPr="00BB56BD">
              <w:rPr>
                <w:sz w:val="22"/>
                <w:szCs w:val="22"/>
              </w:rPr>
              <w:t xml:space="preserve">71.96 </w:t>
            </w:r>
          </w:p>
        </w:tc>
      </w:tr>
      <w:tr w:rsidR="00EE200A" w:rsidRPr="006912C5" w14:paraId="7B6300BA" w14:textId="77777777" w:rsidTr="00970794">
        <w:tc>
          <w:tcPr>
            <w:tcW w:w="2800" w:type="dxa"/>
            <w:shd w:val="clear" w:color="auto" w:fill="auto"/>
            <w:vAlign w:val="bottom"/>
          </w:tcPr>
          <w:p w14:paraId="55A18351" w14:textId="77777777" w:rsidR="00EE200A" w:rsidRPr="00C82BE9" w:rsidRDefault="00EE200A" w:rsidP="00970794">
            <w:pPr>
              <w:pStyle w:val="FootnoteText"/>
              <w:rPr>
                <w:sz w:val="24"/>
                <w:szCs w:val="24"/>
              </w:rPr>
            </w:pPr>
            <w:r w:rsidRPr="00C82BE9">
              <w:rPr>
                <w:color w:val="000000"/>
                <w:sz w:val="22"/>
                <w:szCs w:val="22"/>
              </w:rPr>
              <w:t>Fuel Charge</w:t>
            </w:r>
          </w:p>
        </w:tc>
        <w:tc>
          <w:tcPr>
            <w:tcW w:w="1620" w:type="dxa"/>
            <w:shd w:val="clear" w:color="auto" w:fill="auto"/>
            <w:vAlign w:val="bottom"/>
          </w:tcPr>
          <w:p w14:paraId="3037AE91" w14:textId="77777777" w:rsidR="00EE200A" w:rsidRPr="00BB56BD" w:rsidRDefault="00EE200A" w:rsidP="00970794">
            <w:pPr>
              <w:pStyle w:val="FootnoteText"/>
              <w:jc w:val="right"/>
              <w:rPr>
                <w:sz w:val="22"/>
                <w:szCs w:val="22"/>
              </w:rPr>
            </w:pPr>
            <w:r w:rsidRPr="00BB56BD">
              <w:rPr>
                <w:sz w:val="22"/>
                <w:szCs w:val="22"/>
              </w:rPr>
              <w:t xml:space="preserve">30.67 </w:t>
            </w:r>
          </w:p>
        </w:tc>
        <w:tc>
          <w:tcPr>
            <w:tcW w:w="1620" w:type="dxa"/>
            <w:shd w:val="clear" w:color="auto" w:fill="auto"/>
            <w:vAlign w:val="bottom"/>
          </w:tcPr>
          <w:p w14:paraId="6330B8FB" w14:textId="77777777" w:rsidR="00EE200A" w:rsidRPr="00BB56BD" w:rsidRDefault="00EE200A" w:rsidP="00970794">
            <w:pPr>
              <w:pStyle w:val="FootnoteText"/>
              <w:jc w:val="right"/>
              <w:rPr>
                <w:sz w:val="22"/>
                <w:szCs w:val="22"/>
              </w:rPr>
            </w:pPr>
            <w:r w:rsidRPr="00BB56BD">
              <w:rPr>
                <w:sz w:val="22"/>
                <w:szCs w:val="22"/>
              </w:rPr>
              <w:t xml:space="preserve">4.50 </w:t>
            </w:r>
          </w:p>
        </w:tc>
        <w:tc>
          <w:tcPr>
            <w:tcW w:w="1710" w:type="dxa"/>
            <w:shd w:val="clear" w:color="auto" w:fill="auto"/>
            <w:vAlign w:val="bottom"/>
          </w:tcPr>
          <w:p w14:paraId="5F3559E3" w14:textId="78A963AD" w:rsidR="00EE200A" w:rsidRPr="00BB56BD" w:rsidRDefault="0072091C" w:rsidP="00970794">
            <w:pPr>
              <w:pStyle w:val="FootnoteText"/>
              <w:jc w:val="right"/>
              <w:rPr>
                <w:sz w:val="22"/>
                <w:szCs w:val="22"/>
              </w:rPr>
            </w:pPr>
            <w:r>
              <w:rPr>
                <w:sz w:val="22"/>
                <w:szCs w:val="22"/>
              </w:rPr>
              <w:t>(</w:t>
            </w:r>
            <w:r w:rsidR="00EE200A" w:rsidRPr="00BB56BD">
              <w:rPr>
                <w:sz w:val="22"/>
                <w:szCs w:val="22"/>
              </w:rPr>
              <w:t>26.17)</w:t>
            </w:r>
          </w:p>
        </w:tc>
        <w:tc>
          <w:tcPr>
            <w:tcW w:w="1620" w:type="dxa"/>
            <w:shd w:val="clear" w:color="auto" w:fill="auto"/>
            <w:vAlign w:val="bottom"/>
          </w:tcPr>
          <w:p w14:paraId="1CC6381A" w14:textId="77777777" w:rsidR="00EE200A" w:rsidRPr="00BB56BD" w:rsidRDefault="00EE200A" w:rsidP="00970794">
            <w:pPr>
              <w:pStyle w:val="FootnoteText"/>
              <w:jc w:val="right"/>
              <w:rPr>
                <w:sz w:val="22"/>
                <w:szCs w:val="22"/>
              </w:rPr>
            </w:pPr>
            <w:r w:rsidRPr="00BB56BD">
              <w:rPr>
                <w:sz w:val="22"/>
                <w:szCs w:val="22"/>
              </w:rPr>
              <w:t xml:space="preserve">30.67 </w:t>
            </w:r>
          </w:p>
        </w:tc>
      </w:tr>
      <w:tr w:rsidR="00EE200A" w:rsidRPr="006912C5" w14:paraId="5305FF8C" w14:textId="77777777" w:rsidTr="00970794">
        <w:tc>
          <w:tcPr>
            <w:tcW w:w="2800" w:type="dxa"/>
            <w:shd w:val="clear" w:color="auto" w:fill="auto"/>
            <w:vAlign w:val="bottom"/>
          </w:tcPr>
          <w:p w14:paraId="201FE41F" w14:textId="77777777" w:rsidR="00EE200A" w:rsidRPr="00C82BE9" w:rsidRDefault="00EE200A" w:rsidP="00970794">
            <w:pPr>
              <w:pStyle w:val="FootnoteText"/>
              <w:rPr>
                <w:sz w:val="24"/>
                <w:szCs w:val="24"/>
              </w:rPr>
            </w:pPr>
            <w:r w:rsidRPr="00C82BE9">
              <w:rPr>
                <w:color w:val="000000"/>
                <w:sz w:val="22"/>
                <w:szCs w:val="22"/>
              </w:rPr>
              <w:t>Conservation Charge</w:t>
            </w:r>
          </w:p>
        </w:tc>
        <w:tc>
          <w:tcPr>
            <w:tcW w:w="1620" w:type="dxa"/>
            <w:shd w:val="clear" w:color="auto" w:fill="auto"/>
            <w:vAlign w:val="bottom"/>
          </w:tcPr>
          <w:p w14:paraId="027F392E" w14:textId="77777777" w:rsidR="00EE200A" w:rsidRPr="00BB56BD" w:rsidRDefault="00EE200A" w:rsidP="00970794">
            <w:pPr>
              <w:pStyle w:val="FootnoteText"/>
              <w:jc w:val="right"/>
              <w:rPr>
                <w:sz w:val="22"/>
                <w:szCs w:val="22"/>
              </w:rPr>
            </w:pPr>
            <w:r w:rsidRPr="00BB56BD">
              <w:rPr>
                <w:sz w:val="22"/>
                <w:szCs w:val="22"/>
              </w:rPr>
              <w:t xml:space="preserve">3.39 </w:t>
            </w:r>
          </w:p>
        </w:tc>
        <w:tc>
          <w:tcPr>
            <w:tcW w:w="1620" w:type="dxa"/>
            <w:shd w:val="clear" w:color="auto" w:fill="auto"/>
            <w:vAlign w:val="bottom"/>
          </w:tcPr>
          <w:p w14:paraId="65C14ADD" w14:textId="77777777" w:rsidR="00EE200A" w:rsidRPr="00BB56BD" w:rsidRDefault="00EE200A" w:rsidP="00970794">
            <w:pPr>
              <w:pStyle w:val="FootnoteText"/>
              <w:jc w:val="right"/>
              <w:rPr>
                <w:sz w:val="22"/>
                <w:szCs w:val="22"/>
              </w:rPr>
            </w:pPr>
            <w:r w:rsidRPr="00BB56BD">
              <w:rPr>
                <w:sz w:val="22"/>
                <w:szCs w:val="22"/>
              </w:rPr>
              <w:t xml:space="preserve">3.39 </w:t>
            </w:r>
          </w:p>
        </w:tc>
        <w:tc>
          <w:tcPr>
            <w:tcW w:w="1710" w:type="dxa"/>
            <w:shd w:val="clear" w:color="auto" w:fill="auto"/>
            <w:vAlign w:val="bottom"/>
          </w:tcPr>
          <w:p w14:paraId="4361E01F" w14:textId="67C714D9" w:rsidR="00EE200A" w:rsidRPr="00BB56BD" w:rsidRDefault="0072091C" w:rsidP="00970794">
            <w:pPr>
              <w:pStyle w:val="FootnoteText"/>
              <w:jc w:val="right"/>
              <w:rPr>
                <w:sz w:val="22"/>
                <w:szCs w:val="22"/>
              </w:rPr>
            </w:pPr>
            <w:r>
              <w:rPr>
                <w:sz w:val="22"/>
                <w:szCs w:val="22"/>
              </w:rPr>
              <w:t>0.00</w:t>
            </w:r>
          </w:p>
        </w:tc>
        <w:tc>
          <w:tcPr>
            <w:tcW w:w="1620" w:type="dxa"/>
            <w:shd w:val="clear" w:color="auto" w:fill="auto"/>
            <w:vAlign w:val="bottom"/>
          </w:tcPr>
          <w:p w14:paraId="1CDFDBF5" w14:textId="77777777" w:rsidR="00EE200A" w:rsidRPr="00BB56BD" w:rsidRDefault="00EE200A" w:rsidP="00970794">
            <w:pPr>
              <w:pStyle w:val="FootnoteText"/>
              <w:jc w:val="right"/>
              <w:rPr>
                <w:sz w:val="22"/>
                <w:szCs w:val="22"/>
              </w:rPr>
            </w:pPr>
            <w:r w:rsidRPr="00BB56BD">
              <w:rPr>
                <w:sz w:val="22"/>
                <w:szCs w:val="22"/>
              </w:rPr>
              <w:t xml:space="preserve">3.39 </w:t>
            </w:r>
          </w:p>
        </w:tc>
      </w:tr>
      <w:tr w:rsidR="00EE200A" w:rsidRPr="006912C5" w14:paraId="349421C5" w14:textId="77777777" w:rsidTr="00970794">
        <w:tc>
          <w:tcPr>
            <w:tcW w:w="2800" w:type="dxa"/>
            <w:shd w:val="clear" w:color="auto" w:fill="auto"/>
            <w:vAlign w:val="bottom"/>
          </w:tcPr>
          <w:p w14:paraId="28298AE2" w14:textId="77777777" w:rsidR="00EE200A" w:rsidRPr="00C82BE9" w:rsidRDefault="00EE200A" w:rsidP="00970794">
            <w:pPr>
              <w:pStyle w:val="FootnoteText"/>
              <w:rPr>
                <w:sz w:val="24"/>
                <w:szCs w:val="24"/>
              </w:rPr>
            </w:pPr>
            <w:r w:rsidRPr="00C82BE9">
              <w:rPr>
                <w:color w:val="000000"/>
                <w:sz w:val="22"/>
                <w:szCs w:val="22"/>
              </w:rPr>
              <w:t>Capacity Charge</w:t>
            </w:r>
          </w:p>
        </w:tc>
        <w:tc>
          <w:tcPr>
            <w:tcW w:w="1620" w:type="dxa"/>
            <w:shd w:val="clear" w:color="auto" w:fill="auto"/>
            <w:vAlign w:val="bottom"/>
          </w:tcPr>
          <w:p w14:paraId="5CC1BE97" w14:textId="77777777" w:rsidR="00EE200A" w:rsidRPr="00BB56BD" w:rsidRDefault="00EE200A" w:rsidP="00970794">
            <w:pPr>
              <w:pStyle w:val="FootnoteText"/>
              <w:jc w:val="right"/>
              <w:rPr>
                <w:sz w:val="22"/>
                <w:szCs w:val="22"/>
              </w:rPr>
            </w:pPr>
            <w:r w:rsidRPr="00BB56BD">
              <w:rPr>
                <w:color w:val="000000"/>
                <w:sz w:val="22"/>
                <w:szCs w:val="22"/>
              </w:rPr>
              <w:t xml:space="preserve">12.00 </w:t>
            </w:r>
          </w:p>
        </w:tc>
        <w:tc>
          <w:tcPr>
            <w:tcW w:w="1620" w:type="dxa"/>
            <w:shd w:val="clear" w:color="auto" w:fill="auto"/>
            <w:vAlign w:val="bottom"/>
          </w:tcPr>
          <w:p w14:paraId="0FB9936E" w14:textId="77777777" w:rsidR="00EE200A" w:rsidRPr="00BB56BD" w:rsidRDefault="00EE200A" w:rsidP="00970794">
            <w:pPr>
              <w:pStyle w:val="FootnoteText"/>
              <w:jc w:val="right"/>
              <w:rPr>
                <w:sz w:val="22"/>
                <w:szCs w:val="22"/>
              </w:rPr>
            </w:pPr>
            <w:r w:rsidRPr="00BB56BD">
              <w:rPr>
                <w:color w:val="000000"/>
                <w:sz w:val="22"/>
                <w:szCs w:val="22"/>
              </w:rPr>
              <w:t xml:space="preserve">12.00 </w:t>
            </w:r>
          </w:p>
        </w:tc>
        <w:tc>
          <w:tcPr>
            <w:tcW w:w="1710" w:type="dxa"/>
            <w:shd w:val="clear" w:color="auto" w:fill="auto"/>
            <w:vAlign w:val="bottom"/>
          </w:tcPr>
          <w:p w14:paraId="5D599E01" w14:textId="1897076D" w:rsidR="00EE200A" w:rsidRPr="00BB56BD" w:rsidRDefault="0072091C" w:rsidP="00970794">
            <w:pPr>
              <w:pStyle w:val="FootnoteText"/>
              <w:jc w:val="right"/>
              <w:rPr>
                <w:sz w:val="22"/>
                <w:szCs w:val="22"/>
              </w:rPr>
            </w:pPr>
            <w:r>
              <w:rPr>
                <w:sz w:val="22"/>
                <w:szCs w:val="22"/>
              </w:rPr>
              <w:t>0.00</w:t>
            </w:r>
          </w:p>
        </w:tc>
        <w:tc>
          <w:tcPr>
            <w:tcW w:w="1620" w:type="dxa"/>
            <w:shd w:val="clear" w:color="auto" w:fill="auto"/>
            <w:vAlign w:val="bottom"/>
          </w:tcPr>
          <w:p w14:paraId="520F6B4C" w14:textId="77777777" w:rsidR="00EE200A" w:rsidRPr="00BB56BD" w:rsidRDefault="00EE200A" w:rsidP="00970794">
            <w:pPr>
              <w:pStyle w:val="FootnoteText"/>
              <w:jc w:val="right"/>
              <w:rPr>
                <w:sz w:val="22"/>
                <w:szCs w:val="22"/>
              </w:rPr>
            </w:pPr>
            <w:r w:rsidRPr="00BB56BD">
              <w:rPr>
                <w:color w:val="000000"/>
                <w:sz w:val="22"/>
                <w:szCs w:val="22"/>
              </w:rPr>
              <w:t xml:space="preserve">12.00 </w:t>
            </w:r>
          </w:p>
        </w:tc>
      </w:tr>
      <w:tr w:rsidR="00EE200A" w:rsidRPr="006912C5" w14:paraId="33E78A72" w14:textId="77777777" w:rsidTr="00970794">
        <w:tc>
          <w:tcPr>
            <w:tcW w:w="2800" w:type="dxa"/>
            <w:shd w:val="clear" w:color="auto" w:fill="auto"/>
            <w:vAlign w:val="bottom"/>
          </w:tcPr>
          <w:p w14:paraId="31E05045" w14:textId="77777777" w:rsidR="00EE200A" w:rsidRPr="00C82BE9" w:rsidRDefault="00EE200A" w:rsidP="00970794">
            <w:pPr>
              <w:pStyle w:val="FootnoteText"/>
              <w:rPr>
                <w:sz w:val="24"/>
                <w:szCs w:val="24"/>
              </w:rPr>
            </w:pPr>
            <w:r w:rsidRPr="00C82BE9">
              <w:rPr>
                <w:color w:val="000000"/>
                <w:sz w:val="22"/>
                <w:szCs w:val="22"/>
              </w:rPr>
              <w:t>Environmental Charge</w:t>
            </w:r>
          </w:p>
        </w:tc>
        <w:tc>
          <w:tcPr>
            <w:tcW w:w="1620" w:type="dxa"/>
            <w:shd w:val="clear" w:color="auto" w:fill="auto"/>
            <w:vAlign w:val="bottom"/>
          </w:tcPr>
          <w:p w14:paraId="05742868" w14:textId="77777777" w:rsidR="00EE200A" w:rsidRPr="00BB56BD" w:rsidRDefault="00EE200A" w:rsidP="00970794">
            <w:pPr>
              <w:pStyle w:val="FootnoteText"/>
              <w:jc w:val="right"/>
              <w:rPr>
                <w:sz w:val="22"/>
                <w:szCs w:val="22"/>
              </w:rPr>
            </w:pPr>
            <w:r w:rsidRPr="00BB56BD">
              <w:rPr>
                <w:color w:val="000000"/>
                <w:sz w:val="22"/>
                <w:szCs w:val="22"/>
              </w:rPr>
              <w:t xml:space="preserve">0.79 </w:t>
            </w:r>
          </w:p>
        </w:tc>
        <w:tc>
          <w:tcPr>
            <w:tcW w:w="1620" w:type="dxa"/>
            <w:shd w:val="clear" w:color="auto" w:fill="auto"/>
            <w:vAlign w:val="bottom"/>
          </w:tcPr>
          <w:p w14:paraId="543EE03E" w14:textId="77777777" w:rsidR="00EE200A" w:rsidRPr="00BB56BD" w:rsidRDefault="00EE200A" w:rsidP="00970794">
            <w:pPr>
              <w:pStyle w:val="FootnoteText"/>
              <w:jc w:val="right"/>
              <w:rPr>
                <w:sz w:val="22"/>
                <w:szCs w:val="22"/>
              </w:rPr>
            </w:pPr>
            <w:r w:rsidRPr="00BB56BD">
              <w:rPr>
                <w:color w:val="000000"/>
                <w:sz w:val="22"/>
                <w:szCs w:val="22"/>
              </w:rPr>
              <w:t xml:space="preserve">0.79 </w:t>
            </w:r>
          </w:p>
        </w:tc>
        <w:tc>
          <w:tcPr>
            <w:tcW w:w="1710" w:type="dxa"/>
            <w:shd w:val="clear" w:color="auto" w:fill="auto"/>
            <w:vAlign w:val="bottom"/>
          </w:tcPr>
          <w:p w14:paraId="0B2D88C9" w14:textId="4C1BC9CA" w:rsidR="00EE200A" w:rsidRPr="00BB56BD" w:rsidRDefault="0072091C" w:rsidP="00970794">
            <w:pPr>
              <w:pStyle w:val="FootnoteText"/>
              <w:jc w:val="right"/>
              <w:rPr>
                <w:sz w:val="22"/>
                <w:szCs w:val="22"/>
              </w:rPr>
            </w:pPr>
            <w:r>
              <w:rPr>
                <w:sz w:val="22"/>
                <w:szCs w:val="22"/>
              </w:rPr>
              <w:t>0.00</w:t>
            </w:r>
          </w:p>
        </w:tc>
        <w:tc>
          <w:tcPr>
            <w:tcW w:w="1620" w:type="dxa"/>
            <w:shd w:val="clear" w:color="auto" w:fill="auto"/>
            <w:vAlign w:val="bottom"/>
          </w:tcPr>
          <w:p w14:paraId="6CE54DD3" w14:textId="77777777" w:rsidR="00EE200A" w:rsidRPr="00BB56BD" w:rsidRDefault="00EE200A" w:rsidP="00970794">
            <w:pPr>
              <w:pStyle w:val="FootnoteText"/>
              <w:jc w:val="right"/>
              <w:rPr>
                <w:sz w:val="22"/>
                <w:szCs w:val="22"/>
              </w:rPr>
            </w:pPr>
            <w:r w:rsidRPr="00BB56BD">
              <w:rPr>
                <w:color w:val="000000"/>
                <w:sz w:val="22"/>
                <w:szCs w:val="22"/>
              </w:rPr>
              <w:t xml:space="preserve">0.79 </w:t>
            </w:r>
          </w:p>
        </w:tc>
      </w:tr>
      <w:tr w:rsidR="00EE200A" w:rsidRPr="006912C5" w14:paraId="4217710F" w14:textId="77777777" w:rsidTr="00970794">
        <w:tc>
          <w:tcPr>
            <w:tcW w:w="2800" w:type="dxa"/>
            <w:shd w:val="clear" w:color="auto" w:fill="auto"/>
            <w:vAlign w:val="bottom"/>
          </w:tcPr>
          <w:p w14:paraId="54B6F561" w14:textId="77777777" w:rsidR="00EE200A" w:rsidRPr="00C82BE9" w:rsidRDefault="00EE200A" w:rsidP="00970794">
            <w:pPr>
              <w:pStyle w:val="FootnoteText"/>
              <w:rPr>
                <w:color w:val="000000"/>
                <w:sz w:val="22"/>
                <w:szCs w:val="22"/>
              </w:rPr>
            </w:pPr>
            <w:r w:rsidRPr="000021A4">
              <w:rPr>
                <w:color w:val="000000"/>
                <w:sz w:val="22"/>
                <w:szCs w:val="22"/>
              </w:rPr>
              <w:t>Storm Charge</w:t>
            </w:r>
          </w:p>
        </w:tc>
        <w:tc>
          <w:tcPr>
            <w:tcW w:w="1620" w:type="dxa"/>
            <w:shd w:val="clear" w:color="auto" w:fill="auto"/>
            <w:vAlign w:val="bottom"/>
          </w:tcPr>
          <w:p w14:paraId="09F06C66" w14:textId="77777777" w:rsidR="00EE200A" w:rsidRPr="00BB56BD" w:rsidRDefault="00EE200A" w:rsidP="00970794">
            <w:pPr>
              <w:pStyle w:val="FootnoteText"/>
              <w:jc w:val="right"/>
              <w:rPr>
                <w:sz w:val="22"/>
                <w:szCs w:val="22"/>
              </w:rPr>
            </w:pPr>
            <w:r w:rsidRPr="00BB56BD">
              <w:rPr>
                <w:sz w:val="22"/>
                <w:szCs w:val="22"/>
              </w:rPr>
              <w:t xml:space="preserve">5.34 </w:t>
            </w:r>
          </w:p>
        </w:tc>
        <w:tc>
          <w:tcPr>
            <w:tcW w:w="1620" w:type="dxa"/>
            <w:shd w:val="clear" w:color="auto" w:fill="auto"/>
            <w:vAlign w:val="bottom"/>
          </w:tcPr>
          <w:p w14:paraId="677B3695" w14:textId="77777777" w:rsidR="00EE200A" w:rsidRPr="00BB56BD" w:rsidRDefault="00EE200A" w:rsidP="00970794">
            <w:pPr>
              <w:pStyle w:val="FootnoteText"/>
              <w:jc w:val="right"/>
              <w:rPr>
                <w:sz w:val="22"/>
                <w:szCs w:val="22"/>
              </w:rPr>
            </w:pPr>
            <w:r w:rsidRPr="00BB56BD">
              <w:rPr>
                <w:color w:val="000000"/>
                <w:sz w:val="22"/>
                <w:szCs w:val="22"/>
              </w:rPr>
              <w:t xml:space="preserve">5.34 </w:t>
            </w:r>
          </w:p>
        </w:tc>
        <w:tc>
          <w:tcPr>
            <w:tcW w:w="1710" w:type="dxa"/>
            <w:shd w:val="clear" w:color="auto" w:fill="auto"/>
            <w:vAlign w:val="bottom"/>
          </w:tcPr>
          <w:p w14:paraId="7CE9CE70" w14:textId="1CA66F59" w:rsidR="00EE200A" w:rsidRPr="00BB56BD" w:rsidRDefault="0072091C" w:rsidP="00970794">
            <w:pPr>
              <w:pStyle w:val="FootnoteText"/>
              <w:jc w:val="right"/>
              <w:rPr>
                <w:color w:val="000000"/>
                <w:sz w:val="22"/>
                <w:szCs w:val="22"/>
              </w:rPr>
            </w:pPr>
            <w:r>
              <w:rPr>
                <w:color w:val="000000"/>
                <w:sz w:val="22"/>
                <w:szCs w:val="22"/>
              </w:rPr>
              <w:t>0.00</w:t>
            </w:r>
          </w:p>
        </w:tc>
        <w:tc>
          <w:tcPr>
            <w:tcW w:w="1620" w:type="dxa"/>
            <w:shd w:val="clear" w:color="auto" w:fill="auto"/>
            <w:vAlign w:val="bottom"/>
          </w:tcPr>
          <w:p w14:paraId="30A19680" w14:textId="77777777" w:rsidR="00EE200A" w:rsidRPr="00BB56BD" w:rsidRDefault="00EE200A" w:rsidP="00970794">
            <w:pPr>
              <w:pStyle w:val="FootnoteText"/>
              <w:jc w:val="right"/>
              <w:rPr>
                <w:sz w:val="22"/>
                <w:szCs w:val="22"/>
              </w:rPr>
            </w:pPr>
            <w:r w:rsidRPr="00BB56BD">
              <w:rPr>
                <w:sz w:val="22"/>
                <w:szCs w:val="22"/>
              </w:rPr>
              <w:t xml:space="preserve">5.34 </w:t>
            </w:r>
          </w:p>
        </w:tc>
      </w:tr>
      <w:tr w:rsidR="00EE200A" w:rsidRPr="006912C5" w14:paraId="5173AAE0" w14:textId="77777777" w:rsidTr="00970794">
        <w:tc>
          <w:tcPr>
            <w:tcW w:w="2800" w:type="dxa"/>
            <w:shd w:val="clear" w:color="auto" w:fill="auto"/>
            <w:vAlign w:val="bottom"/>
          </w:tcPr>
          <w:p w14:paraId="18592E02" w14:textId="77777777" w:rsidR="00EE200A" w:rsidRPr="000021A4" w:rsidRDefault="00EE200A" w:rsidP="00970794">
            <w:pPr>
              <w:pStyle w:val="FootnoteText"/>
              <w:rPr>
                <w:color w:val="000000"/>
                <w:sz w:val="22"/>
                <w:szCs w:val="22"/>
              </w:rPr>
            </w:pPr>
            <w:r>
              <w:rPr>
                <w:color w:val="000000"/>
                <w:sz w:val="22"/>
                <w:szCs w:val="22"/>
              </w:rPr>
              <w:t>Asset Securitization Charge</w:t>
            </w:r>
          </w:p>
        </w:tc>
        <w:tc>
          <w:tcPr>
            <w:tcW w:w="1620" w:type="dxa"/>
            <w:shd w:val="clear" w:color="auto" w:fill="auto"/>
            <w:vAlign w:val="bottom"/>
          </w:tcPr>
          <w:p w14:paraId="3046C93C" w14:textId="77777777" w:rsidR="00EE200A" w:rsidRPr="00316F06" w:rsidRDefault="00EE200A" w:rsidP="00970794">
            <w:pPr>
              <w:pStyle w:val="FootnoteText"/>
              <w:jc w:val="right"/>
              <w:rPr>
                <w:sz w:val="22"/>
                <w:szCs w:val="22"/>
                <w:u w:val="single"/>
              </w:rPr>
            </w:pPr>
            <w:r w:rsidRPr="00316F06">
              <w:rPr>
                <w:sz w:val="22"/>
                <w:szCs w:val="22"/>
                <w:u w:val="single"/>
              </w:rPr>
              <w:t xml:space="preserve">2.35 </w:t>
            </w:r>
          </w:p>
        </w:tc>
        <w:tc>
          <w:tcPr>
            <w:tcW w:w="1620" w:type="dxa"/>
            <w:shd w:val="clear" w:color="auto" w:fill="auto"/>
            <w:vAlign w:val="bottom"/>
          </w:tcPr>
          <w:p w14:paraId="26A2D9B7" w14:textId="77777777" w:rsidR="00EE200A" w:rsidRPr="00316F06" w:rsidRDefault="00EE200A" w:rsidP="00970794">
            <w:pPr>
              <w:pStyle w:val="FootnoteText"/>
              <w:jc w:val="right"/>
              <w:rPr>
                <w:color w:val="000000"/>
                <w:sz w:val="22"/>
                <w:szCs w:val="22"/>
                <w:u w:val="single"/>
              </w:rPr>
            </w:pPr>
            <w:r w:rsidRPr="00316F06">
              <w:rPr>
                <w:color w:val="000000"/>
                <w:sz w:val="22"/>
                <w:szCs w:val="22"/>
                <w:u w:val="single"/>
              </w:rPr>
              <w:t xml:space="preserve">2.35 </w:t>
            </w:r>
          </w:p>
        </w:tc>
        <w:tc>
          <w:tcPr>
            <w:tcW w:w="1710" w:type="dxa"/>
            <w:shd w:val="clear" w:color="auto" w:fill="auto"/>
            <w:vAlign w:val="bottom"/>
          </w:tcPr>
          <w:p w14:paraId="50870FEE" w14:textId="380A61C1" w:rsidR="00EE200A" w:rsidRPr="00316F06" w:rsidRDefault="0072091C" w:rsidP="00970794">
            <w:pPr>
              <w:pStyle w:val="FootnoteText"/>
              <w:jc w:val="right"/>
              <w:rPr>
                <w:color w:val="000000"/>
                <w:sz w:val="22"/>
                <w:szCs w:val="22"/>
                <w:u w:val="single"/>
              </w:rPr>
            </w:pPr>
            <w:r>
              <w:rPr>
                <w:color w:val="000000"/>
                <w:sz w:val="22"/>
                <w:szCs w:val="22"/>
                <w:u w:val="single"/>
              </w:rPr>
              <w:t>0.00</w:t>
            </w:r>
          </w:p>
        </w:tc>
        <w:tc>
          <w:tcPr>
            <w:tcW w:w="1620" w:type="dxa"/>
            <w:shd w:val="clear" w:color="auto" w:fill="auto"/>
            <w:vAlign w:val="bottom"/>
          </w:tcPr>
          <w:p w14:paraId="687AFE1E" w14:textId="77777777" w:rsidR="00EE200A" w:rsidRPr="00316F06" w:rsidRDefault="00EE200A" w:rsidP="00970794">
            <w:pPr>
              <w:pStyle w:val="FootnoteText"/>
              <w:jc w:val="right"/>
              <w:rPr>
                <w:color w:val="000000"/>
                <w:sz w:val="22"/>
                <w:szCs w:val="22"/>
                <w:u w:val="single"/>
              </w:rPr>
            </w:pPr>
            <w:r w:rsidRPr="00316F06">
              <w:rPr>
                <w:sz w:val="22"/>
                <w:szCs w:val="22"/>
                <w:u w:val="single"/>
              </w:rPr>
              <w:t xml:space="preserve">2.35 </w:t>
            </w:r>
          </w:p>
        </w:tc>
      </w:tr>
      <w:tr w:rsidR="00EE200A" w:rsidRPr="006912C5" w14:paraId="0869B1BA" w14:textId="77777777" w:rsidTr="00970794">
        <w:tc>
          <w:tcPr>
            <w:tcW w:w="2800" w:type="dxa"/>
            <w:shd w:val="clear" w:color="auto" w:fill="auto"/>
            <w:vAlign w:val="bottom"/>
          </w:tcPr>
          <w:p w14:paraId="5D6F3561" w14:textId="77777777" w:rsidR="00EE200A" w:rsidRPr="00C82BE9" w:rsidRDefault="00EE200A" w:rsidP="00970794">
            <w:pPr>
              <w:pStyle w:val="FootnoteText"/>
              <w:rPr>
                <w:sz w:val="24"/>
                <w:szCs w:val="24"/>
              </w:rPr>
            </w:pPr>
            <w:r w:rsidRPr="00C82BE9">
              <w:rPr>
                <w:color w:val="000000"/>
                <w:sz w:val="22"/>
                <w:szCs w:val="22"/>
              </w:rPr>
              <w:t>Gross Receipts Tax</w:t>
            </w:r>
          </w:p>
        </w:tc>
        <w:tc>
          <w:tcPr>
            <w:tcW w:w="1620" w:type="dxa"/>
            <w:shd w:val="clear" w:color="auto" w:fill="auto"/>
            <w:vAlign w:val="bottom"/>
          </w:tcPr>
          <w:p w14:paraId="0E5FBA8F" w14:textId="77777777" w:rsidR="00EE200A" w:rsidRPr="00316F06" w:rsidRDefault="00EE200A" w:rsidP="00970794">
            <w:pPr>
              <w:pStyle w:val="FootnoteText"/>
              <w:jc w:val="right"/>
              <w:rPr>
                <w:sz w:val="22"/>
                <w:szCs w:val="22"/>
                <w:u w:val="single"/>
              </w:rPr>
            </w:pPr>
            <w:r w:rsidRPr="00316F06">
              <w:rPr>
                <w:sz w:val="22"/>
                <w:szCs w:val="22"/>
                <w:u w:val="single"/>
              </w:rPr>
              <w:t xml:space="preserve">3.24 </w:t>
            </w:r>
          </w:p>
        </w:tc>
        <w:tc>
          <w:tcPr>
            <w:tcW w:w="1620" w:type="dxa"/>
            <w:shd w:val="clear" w:color="auto" w:fill="auto"/>
            <w:vAlign w:val="bottom"/>
          </w:tcPr>
          <w:p w14:paraId="0984BE25" w14:textId="77777777" w:rsidR="00EE200A" w:rsidRPr="00316F06" w:rsidRDefault="00EE200A" w:rsidP="00970794">
            <w:pPr>
              <w:pStyle w:val="FootnoteText"/>
              <w:jc w:val="right"/>
              <w:rPr>
                <w:sz w:val="22"/>
                <w:szCs w:val="22"/>
                <w:u w:val="single"/>
              </w:rPr>
            </w:pPr>
            <w:r w:rsidRPr="00316F06">
              <w:rPr>
                <w:color w:val="000000"/>
                <w:sz w:val="22"/>
                <w:szCs w:val="22"/>
                <w:u w:val="single"/>
              </w:rPr>
              <w:t xml:space="preserve">2.57 </w:t>
            </w:r>
          </w:p>
        </w:tc>
        <w:tc>
          <w:tcPr>
            <w:tcW w:w="1710" w:type="dxa"/>
            <w:shd w:val="clear" w:color="auto" w:fill="auto"/>
            <w:vAlign w:val="bottom"/>
          </w:tcPr>
          <w:p w14:paraId="447F3BC7" w14:textId="483A5770" w:rsidR="00EE200A" w:rsidRPr="00316F06" w:rsidRDefault="0072091C" w:rsidP="00970794">
            <w:pPr>
              <w:pStyle w:val="FootnoteText"/>
              <w:jc w:val="right"/>
              <w:rPr>
                <w:sz w:val="22"/>
                <w:szCs w:val="22"/>
                <w:u w:val="single"/>
              </w:rPr>
            </w:pPr>
            <w:r>
              <w:rPr>
                <w:sz w:val="22"/>
                <w:szCs w:val="22"/>
                <w:u w:val="single"/>
              </w:rPr>
              <w:t>(</w:t>
            </w:r>
            <w:r w:rsidR="00EE200A" w:rsidRPr="00316F06">
              <w:rPr>
                <w:sz w:val="22"/>
                <w:szCs w:val="22"/>
                <w:u w:val="single"/>
              </w:rPr>
              <w:t>0.67)</w:t>
            </w:r>
          </w:p>
        </w:tc>
        <w:tc>
          <w:tcPr>
            <w:tcW w:w="1620" w:type="dxa"/>
            <w:shd w:val="clear" w:color="auto" w:fill="auto"/>
            <w:vAlign w:val="bottom"/>
          </w:tcPr>
          <w:p w14:paraId="60250CD2" w14:textId="77777777" w:rsidR="00EE200A" w:rsidRPr="00316F06" w:rsidRDefault="00EE200A" w:rsidP="00970794">
            <w:pPr>
              <w:pStyle w:val="FootnoteText"/>
              <w:jc w:val="right"/>
              <w:rPr>
                <w:sz w:val="22"/>
                <w:szCs w:val="22"/>
                <w:u w:val="single"/>
              </w:rPr>
            </w:pPr>
            <w:r w:rsidRPr="00316F06">
              <w:rPr>
                <w:sz w:val="22"/>
                <w:szCs w:val="22"/>
                <w:u w:val="single"/>
              </w:rPr>
              <w:t xml:space="preserve">3.24 </w:t>
            </w:r>
          </w:p>
        </w:tc>
      </w:tr>
      <w:tr w:rsidR="00EE200A" w:rsidRPr="006912C5" w14:paraId="32A8E0E2" w14:textId="77777777" w:rsidTr="00970794">
        <w:trPr>
          <w:trHeight w:val="278"/>
        </w:trPr>
        <w:tc>
          <w:tcPr>
            <w:tcW w:w="2800" w:type="dxa"/>
            <w:shd w:val="clear" w:color="auto" w:fill="auto"/>
            <w:vAlign w:val="bottom"/>
          </w:tcPr>
          <w:p w14:paraId="59D3F374" w14:textId="77777777" w:rsidR="00EE200A" w:rsidRPr="00DE0B88" w:rsidRDefault="00EE200A" w:rsidP="00970794">
            <w:pPr>
              <w:pStyle w:val="FootnoteText"/>
              <w:rPr>
                <w:b/>
                <w:bCs/>
                <w:sz w:val="24"/>
                <w:szCs w:val="24"/>
              </w:rPr>
            </w:pPr>
            <w:r w:rsidRPr="00DE0B88">
              <w:rPr>
                <w:b/>
                <w:bCs/>
                <w:color w:val="000000"/>
                <w:sz w:val="22"/>
                <w:szCs w:val="22"/>
              </w:rPr>
              <w:t>Total</w:t>
            </w:r>
          </w:p>
        </w:tc>
        <w:tc>
          <w:tcPr>
            <w:tcW w:w="1620" w:type="dxa"/>
            <w:shd w:val="clear" w:color="auto" w:fill="auto"/>
            <w:vAlign w:val="bottom"/>
          </w:tcPr>
          <w:p w14:paraId="332F7C89" w14:textId="77777777" w:rsidR="00EE200A" w:rsidRPr="00BB56BD" w:rsidRDefault="00EE200A" w:rsidP="00970794">
            <w:pPr>
              <w:pStyle w:val="FootnoteText"/>
              <w:jc w:val="right"/>
              <w:rPr>
                <w:sz w:val="22"/>
                <w:szCs w:val="22"/>
                <w:u w:val="double"/>
              </w:rPr>
            </w:pPr>
            <w:r w:rsidRPr="00BB56BD">
              <w:rPr>
                <w:sz w:val="22"/>
                <w:szCs w:val="22"/>
                <w:u w:val="double"/>
              </w:rPr>
              <w:t>$129.74</w:t>
            </w:r>
          </w:p>
        </w:tc>
        <w:tc>
          <w:tcPr>
            <w:tcW w:w="1620" w:type="dxa"/>
            <w:shd w:val="clear" w:color="auto" w:fill="auto"/>
            <w:vAlign w:val="bottom"/>
          </w:tcPr>
          <w:p w14:paraId="3FC973FA" w14:textId="77777777" w:rsidR="00EE200A" w:rsidRPr="00BB56BD" w:rsidRDefault="00EE200A" w:rsidP="00970794">
            <w:pPr>
              <w:pStyle w:val="FootnoteText"/>
              <w:jc w:val="right"/>
              <w:rPr>
                <w:sz w:val="22"/>
                <w:szCs w:val="22"/>
                <w:u w:val="double"/>
              </w:rPr>
            </w:pPr>
            <w:r w:rsidRPr="00BB56BD">
              <w:rPr>
                <w:sz w:val="22"/>
                <w:szCs w:val="22"/>
                <w:u w:val="double"/>
              </w:rPr>
              <w:t>$102.90</w:t>
            </w:r>
          </w:p>
        </w:tc>
        <w:tc>
          <w:tcPr>
            <w:tcW w:w="1710" w:type="dxa"/>
            <w:shd w:val="clear" w:color="auto" w:fill="auto"/>
            <w:vAlign w:val="bottom"/>
          </w:tcPr>
          <w:p w14:paraId="2E73205A" w14:textId="77777777" w:rsidR="00EE200A" w:rsidRPr="00BB56BD" w:rsidRDefault="00EE200A" w:rsidP="00970794">
            <w:pPr>
              <w:pStyle w:val="FootnoteText"/>
              <w:jc w:val="right"/>
              <w:rPr>
                <w:sz w:val="22"/>
                <w:szCs w:val="22"/>
                <w:u w:val="double"/>
              </w:rPr>
            </w:pPr>
            <w:r w:rsidRPr="00BB56BD">
              <w:rPr>
                <w:sz w:val="22"/>
                <w:szCs w:val="22"/>
                <w:u w:val="double"/>
              </w:rPr>
              <w:t>($26.84)</w:t>
            </w:r>
          </w:p>
        </w:tc>
        <w:tc>
          <w:tcPr>
            <w:tcW w:w="1620" w:type="dxa"/>
            <w:shd w:val="clear" w:color="auto" w:fill="auto"/>
            <w:vAlign w:val="bottom"/>
          </w:tcPr>
          <w:p w14:paraId="11ACF111" w14:textId="77777777" w:rsidR="00EE200A" w:rsidRPr="00BB56BD" w:rsidRDefault="00EE200A" w:rsidP="00970794">
            <w:pPr>
              <w:pStyle w:val="FootnoteText"/>
              <w:jc w:val="right"/>
              <w:rPr>
                <w:sz w:val="22"/>
                <w:szCs w:val="22"/>
                <w:u w:val="double"/>
              </w:rPr>
            </w:pPr>
            <w:r w:rsidRPr="00BB56BD">
              <w:rPr>
                <w:sz w:val="22"/>
                <w:szCs w:val="22"/>
                <w:u w:val="double"/>
              </w:rPr>
              <w:t>$129.74</w:t>
            </w:r>
          </w:p>
        </w:tc>
      </w:tr>
    </w:tbl>
    <w:p w14:paraId="13C8116D" w14:textId="77777777" w:rsidR="00EE200A" w:rsidRPr="0022052D" w:rsidRDefault="00EE200A" w:rsidP="00EE200A">
      <w:pPr>
        <w:pStyle w:val="FootnoteText"/>
      </w:pPr>
      <w:r w:rsidRPr="0022052D">
        <w:t xml:space="preserve">Source: </w:t>
      </w:r>
      <w:r w:rsidRPr="00B12E39">
        <w:t xml:space="preserve">DEF Petition, Schedule E-10 and Order No. </w:t>
      </w:r>
      <w:bookmarkStart w:id="23" w:name="_Hlk37645943"/>
      <w:proofErr w:type="gramStart"/>
      <w:r w:rsidRPr="00B12E39">
        <w:t>PSC-2019-0292-</w:t>
      </w:r>
      <w:proofErr w:type="spellStart"/>
      <w:r w:rsidRPr="00B12E39">
        <w:t>FOF</w:t>
      </w:r>
      <w:proofErr w:type="spellEnd"/>
      <w:r w:rsidRPr="00B12E39">
        <w:t>-EI</w:t>
      </w:r>
      <w:bookmarkEnd w:id="23"/>
      <w:r w:rsidRPr="00B12E39">
        <w:t>.</w:t>
      </w:r>
      <w:proofErr w:type="gramEnd"/>
    </w:p>
    <w:p w14:paraId="7D513578" w14:textId="77777777" w:rsidR="00EE200A" w:rsidRDefault="00EE200A" w:rsidP="00EE200A">
      <w:pPr>
        <w:jc w:val="both"/>
      </w:pPr>
    </w:p>
    <w:p w14:paraId="2F7D499C" w14:textId="77777777" w:rsidR="00EE200A" w:rsidRDefault="00EE200A" w:rsidP="00EE200A">
      <w:pPr>
        <w:jc w:val="both"/>
      </w:pPr>
    </w:p>
    <w:p w14:paraId="747DB9D0" w14:textId="08DEEC85" w:rsidR="00EE200A" w:rsidRDefault="00B41F02" w:rsidP="00EE200A">
      <w:pPr>
        <w:jc w:val="both"/>
      </w:pPr>
      <w:proofErr w:type="spellStart"/>
      <w:r>
        <w:t>DEF</w:t>
      </w:r>
      <w:r w:rsidR="00EE200A" w:rsidRPr="007E7498">
        <w:t>’s</w:t>
      </w:r>
      <w:proofErr w:type="spellEnd"/>
      <w:r w:rsidR="00EE200A" w:rsidRPr="007E7498">
        <w:t xml:space="preserve"> </w:t>
      </w:r>
      <w:r w:rsidR="00EE200A" w:rsidRPr="00A31C95">
        <w:t>curren</w:t>
      </w:r>
      <w:r w:rsidR="001B4ED1">
        <w:t>t total residential charge for</w:t>
      </w:r>
      <w:r w:rsidR="00EE200A" w:rsidRPr="00A31C95">
        <w:t xml:space="preserve"> 1,000 kWh of usage</w:t>
      </w:r>
      <w:r w:rsidR="00EE200A" w:rsidRPr="007E7498">
        <w:t xml:space="preserve"> is $129.7</w:t>
      </w:r>
      <w:r w:rsidR="00EE200A">
        <w:t>4</w:t>
      </w:r>
      <w:r w:rsidR="00EE200A" w:rsidRPr="00077D24">
        <w:t>.</w:t>
      </w:r>
      <w:r w:rsidR="00EE200A">
        <w:t xml:space="preserve"> </w:t>
      </w:r>
      <w:r w:rsidR="00EE200A" w:rsidRPr="0039212D">
        <w:t xml:space="preserve">By applying the proposed one-month fuel rate decrease, the total charge lowers to </w:t>
      </w:r>
      <w:r w:rsidR="0072091C">
        <w:t>$102.90</w:t>
      </w:r>
      <w:r w:rsidR="00EE200A">
        <w:t xml:space="preserve">, or a reduction of $26.84 (20.7 percent) for the month of May 2020. </w:t>
      </w:r>
      <w:r>
        <w:t>DEF</w:t>
      </w:r>
      <w:r w:rsidR="00EE200A">
        <w:t xml:space="preserve"> requested that it be allowed to return to the rates approved by </w:t>
      </w:r>
      <w:r w:rsidR="00EE200A" w:rsidRPr="004C64B2">
        <w:t>Order No</w:t>
      </w:r>
      <w:r w:rsidR="00412787">
        <w:t>.</w:t>
      </w:r>
      <w:r w:rsidR="00EE200A">
        <w:t xml:space="preserve"> </w:t>
      </w:r>
      <w:r w:rsidR="00EE200A" w:rsidRPr="004C64B2">
        <w:t>PSC-2019-0484-</w:t>
      </w:r>
      <w:proofErr w:type="spellStart"/>
      <w:r w:rsidR="00EE200A" w:rsidRPr="004C64B2">
        <w:t>FOF</w:t>
      </w:r>
      <w:proofErr w:type="spellEnd"/>
      <w:r w:rsidR="00EE200A" w:rsidRPr="004C64B2">
        <w:t>-EI</w:t>
      </w:r>
      <w:r w:rsidR="00EE200A">
        <w:t xml:space="preserve"> following</w:t>
      </w:r>
      <w:r w:rsidR="001916FB">
        <w:t xml:space="preserve"> the one-time May reduction (</w:t>
      </w:r>
      <w:r w:rsidR="00EE200A">
        <w:t>from June through December 2020</w:t>
      </w:r>
      <w:r w:rsidR="001916FB">
        <w:t>)</w:t>
      </w:r>
      <w:r w:rsidR="00EE200A">
        <w:t xml:space="preserve">. </w:t>
      </w:r>
      <w:r w:rsidR="00EE200A" w:rsidRPr="009E6E8E">
        <w:t>Concerning non-residential</w:t>
      </w:r>
      <w:r w:rsidR="00EE200A">
        <w:t xml:space="preserve"> customers, </w:t>
      </w:r>
      <w:r>
        <w:t>DEF</w:t>
      </w:r>
      <w:r w:rsidR="00EE200A">
        <w:t xml:space="preserve"> reports that t</w:t>
      </w:r>
      <w:r w:rsidR="00EE200A" w:rsidRPr="00644BEB">
        <w:t>ypical</w:t>
      </w:r>
      <w:r w:rsidR="00EE200A">
        <w:t xml:space="preserve"> bill</w:t>
      </w:r>
      <w:r w:rsidR="00EE200A" w:rsidRPr="00644BEB">
        <w:t xml:space="preserve"> reduction</w:t>
      </w:r>
      <w:r w:rsidR="00EE200A">
        <w:t>s</w:t>
      </w:r>
      <w:r w:rsidR="00EE200A" w:rsidRPr="00644BEB">
        <w:t xml:space="preserve"> will range from approximately 20</w:t>
      </w:r>
      <w:r w:rsidR="00EE200A">
        <w:t xml:space="preserve"> to </w:t>
      </w:r>
      <w:r w:rsidR="00EE200A" w:rsidRPr="00644BEB">
        <w:t>32</w:t>
      </w:r>
      <w:r w:rsidR="00EE200A">
        <w:t xml:space="preserve"> percent</w:t>
      </w:r>
      <w:r w:rsidR="00EE200A" w:rsidRPr="00644BEB">
        <w:t xml:space="preserve"> for commercial customers</w:t>
      </w:r>
      <w:r w:rsidR="00EE200A">
        <w:t>,</w:t>
      </w:r>
      <w:r w:rsidR="00EE200A" w:rsidRPr="00644BEB">
        <w:t xml:space="preserve"> and approximately 25</w:t>
      </w:r>
      <w:r w:rsidR="00EE200A">
        <w:t xml:space="preserve"> to </w:t>
      </w:r>
      <w:r w:rsidR="00EE200A" w:rsidRPr="00644BEB">
        <w:t>45</w:t>
      </w:r>
      <w:r w:rsidR="00EE200A">
        <w:t xml:space="preserve"> percent</w:t>
      </w:r>
      <w:r w:rsidR="00EE200A" w:rsidRPr="00644BEB">
        <w:t xml:space="preserve"> for industrial customers.</w:t>
      </w:r>
      <w:r w:rsidR="00EE200A">
        <w:rPr>
          <w:rStyle w:val="FootnoteReference"/>
        </w:rPr>
        <w:footnoteReference w:id="28"/>
      </w:r>
      <w:r w:rsidR="00EE200A">
        <w:t xml:space="preserve"> </w:t>
      </w:r>
      <w:proofErr w:type="spellStart"/>
      <w:r>
        <w:t>DEF</w:t>
      </w:r>
      <w:r w:rsidR="00EE200A">
        <w:t>’s</w:t>
      </w:r>
      <w:proofErr w:type="spellEnd"/>
      <w:r w:rsidR="00EE200A">
        <w:t xml:space="preserve"> proposed tariff is shown on Attachment D to this recommendation. </w:t>
      </w:r>
      <w:r>
        <w:t>DEF</w:t>
      </w:r>
      <w:r w:rsidR="00EE200A">
        <w:t xml:space="preserve"> stated that it</w:t>
      </w:r>
      <w:r w:rsidR="00EE200A" w:rsidRPr="00AF5D64">
        <w:t xml:space="preserve"> will provide notice of </w:t>
      </w:r>
      <w:r w:rsidR="00EE200A">
        <w:t>the</w:t>
      </w:r>
      <w:r w:rsidR="00EE200A" w:rsidRPr="00AF5D64">
        <w:t xml:space="preserve"> changes with the May billing statement and on its website</w:t>
      </w:r>
      <w:r w:rsidR="00EE200A" w:rsidRPr="00A23BF4">
        <w:t>.</w:t>
      </w:r>
      <w:r w:rsidR="00EE200A">
        <w:t xml:space="preserve"> </w:t>
      </w:r>
    </w:p>
    <w:p w14:paraId="164E6018" w14:textId="77777777" w:rsidR="00EE200A" w:rsidRDefault="00EE200A" w:rsidP="00EE200A">
      <w:pPr>
        <w:jc w:val="both"/>
      </w:pPr>
    </w:p>
    <w:p w14:paraId="57C93230" w14:textId="77777777" w:rsidR="00EE200A" w:rsidRPr="00650540" w:rsidRDefault="00EE200A" w:rsidP="00EE200A">
      <w:pPr>
        <w:jc w:val="both"/>
        <w:rPr>
          <w:rFonts w:ascii="Arial" w:hAnsi="Arial" w:cs="Arial"/>
          <w:b/>
          <w:bCs/>
        </w:rPr>
      </w:pPr>
      <w:r w:rsidRPr="00650540">
        <w:rPr>
          <w:rFonts w:ascii="Arial" w:hAnsi="Arial" w:cs="Arial"/>
          <w:b/>
          <w:bCs/>
        </w:rPr>
        <w:t>Conclusion</w:t>
      </w:r>
    </w:p>
    <w:p w14:paraId="5C97417D" w14:textId="439ABBC4" w:rsidR="00EE200A" w:rsidRDefault="00EE200A" w:rsidP="00EE200A">
      <w:pPr>
        <w:jc w:val="both"/>
      </w:pPr>
      <w:r w:rsidRPr="005F4DB1">
        <w:t xml:space="preserve">Staff recommends the Commission approve </w:t>
      </w:r>
      <w:proofErr w:type="spellStart"/>
      <w:r w:rsidR="00B41F02" w:rsidRPr="005F4DB1">
        <w:t>DEF</w:t>
      </w:r>
      <w:r w:rsidRPr="005F4DB1">
        <w:t>’s</w:t>
      </w:r>
      <w:proofErr w:type="spellEnd"/>
      <w:r w:rsidRPr="005F4DB1">
        <w:t xml:space="preserve"> petition to </w:t>
      </w:r>
      <w:r w:rsidR="00122C8D" w:rsidRPr="005F4DB1">
        <w:t>reduce</w:t>
      </w:r>
      <w:r w:rsidRPr="005F4DB1">
        <w:t>, for one month, its currently-approved 2020 fuel cost recovery factors for purposes of flowing to customers a projected over-recovery of fuel charges in the month of May 2020.</w:t>
      </w:r>
      <w:r w:rsidR="00112564" w:rsidRPr="005F4DB1">
        <w:t xml:space="preserve"> The tariffs as shown on Attachment D should be approved effective May 1, 2020. </w:t>
      </w:r>
      <w:r w:rsidR="005F4DB1" w:rsidRPr="005F4DB1">
        <w:t xml:space="preserve">Staff should be given administrative authority to approve tariffs effective June 1, 2020, as these reflect the fuel factors approved in Order No. </w:t>
      </w:r>
      <w:proofErr w:type="gramStart"/>
      <w:r w:rsidR="005F4DB1" w:rsidRPr="005F4DB1">
        <w:t>PSC-2019-0484-</w:t>
      </w:r>
      <w:proofErr w:type="spellStart"/>
      <w:r w:rsidR="005F4DB1" w:rsidRPr="005F4DB1">
        <w:t>FOF</w:t>
      </w:r>
      <w:proofErr w:type="spellEnd"/>
      <w:r w:rsidR="005F4DB1" w:rsidRPr="005F4DB1">
        <w:t>-EI</w:t>
      </w:r>
      <w:r w:rsidR="00E35A7A" w:rsidRPr="005F4DB1">
        <w:t>.</w:t>
      </w:r>
      <w:proofErr w:type="gramEnd"/>
    </w:p>
    <w:p w14:paraId="31B84163" w14:textId="77777777" w:rsidR="00EE200A" w:rsidRDefault="00EE200A">
      <w:pPr>
        <w:pStyle w:val="IssueHeading"/>
        <w:rPr>
          <w:vanish/>
          <w:specVanish/>
        </w:rPr>
      </w:pPr>
      <w:r w:rsidRPr="004C3641">
        <w:rPr>
          <w:b w:val="0"/>
          <w:i w:val="0"/>
        </w:rPr>
        <w:br w:type="page"/>
      </w:r>
      <w:r w:rsidRPr="004C3641">
        <w:lastRenderedPageBreak/>
        <w:t xml:space="preserve">Issue </w:t>
      </w:r>
      <w:fldSimple w:instr=" SEQ Issue \* MERGEFORMAT ">
        <w:r>
          <w:rPr>
            <w:noProof/>
          </w:rPr>
          <w:t>5</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5</w:instrText>
      </w:r>
      <w:r>
        <w:fldChar w:fldCharType="end"/>
      </w:r>
      <w:r>
        <w:tab/>
        <w:instrText xml:space="preserve">(Brownless)" \l 1 </w:instrText>
      </w:r>
      <w:r>
        <w:fldChar w:fldCharType="end"/>
      </w:r>
      <w:r>
        <w:t> </w:t>
      </w:r>
    </w:p>
    <w:p w14:paraId="04B138CD" w14:textId="77777777" w:rsidR="00EE200A" w:rsidRDefault="00EE200A">
      <w:pPr>
        <w:pStyle w:val="BodyText"/>
      </w:pPr>
      <w:r>
        <w:t> Should this docket be closed?</w:t>
      </w:r>
    </w:p>
    <w:p w14:paraId="1DDCCF0A" w14:textId="77777777" w:rsidR="00EE200A" w:rsidRPr="004C3641" w:rsidRDefault="00EE200A">
      <w:pPr>
        <w:pStyle w:val="IssueSubsectionHeading"/>
        <w:rPr>
          <w:vanish/>
          <w:specVanish/>
        </w:rPr>
      </w:pPr>
      <w:r w:rsidRPr="004C3641">
        <w:t>Recommendation: </w:t>
      </w:r>
    </w:p>
    <w:p w14:paraId="3AFF7FCF" w14:textId="77777777" w:rsidR="00EE200A" w:rsidRDefault="00EE200A">
      <w:pPr>
        <w:pStyle w:val="BodyText"/>
      </w:pPr>
      <w:r>
        <w:t> </w:t>
      </w:r>
      <w:r w:rsidRPr="00970794">
        <w:t>No. The 20200001-EI docket is an on-going proceeding and should remain open</w:t>
      </w:r>
      <w:r w:rsidR="001B4ED1">
        <w:t>.</w:t>
      </w:r>
      <w:r w:rsidRPr="00970794">
        <w:t xml:space="preserve"> (</w:t>
      </w:r>
      <w:proofErr w:type="spellStart"/>
      <w:r w:rsidRPr="00970794">
        <w:t>Brownless</w:t>
      </w:r>
      <w:proofErr w:type="spellEnd"/>
      <w:r w:rsidRPr="00970794">
        <w:t>)</w:t>
      </w:r>
    </w:p>
    <w:p w14:paraId="76D7057B" w14:textId="77777777" w:rsidR="00EE200A" w:rsidRPr="004C3641" w:rsidRDefault="00EE200A">
      <w:pPr>
        <w:pStyle w:val="IssueSubsectionHeading"/>
        <w:rPr>
          <w:vanish/>
          <w:specVanish/>
        </w:rPr>
      </w:pPr>
      <w:r w:rsidRPr="004C3641">
        <w:t>Staff Analysis: </w:t>
      </w:r>
    </w:p>
    <w:p w14:paraId="31FA455B" w14:textId="77777777" w:rsidR="00EE200A" w:rsidRDefault="00EE200A" w:rsidP="00EE200A">
      <w:r>
        <w:t> T</w:t>
      </w:r>
      <w:r w:rsidRPr="00C42E1C">
        <w:t xml:space="preserve">he </w:t>
      </w:r>
      <w:r>
        <w:t>20200001-EI (fuel clause)</w:t>
      </w:r>
      <w:r w:rsidRPr="00C42E1C">
        <w:t xml:space="preserve"> docket is </w:t>
      </w:r>
      <w:r>
        <w:t xml:space="preserve">an </w:t>
      </w:r>
      <w:r w:rsidRPr="00C42E1C">
        <w:t xml:space="preserve">on-going </w:t>
      </w:r>
      <w:r>
        <w:t>proceeding</w:t>
      </w:r>
      <w:r w:rsidRPr="00C42E1C">
        <w:t xml:space="preserve"> and should remain ope</w:t>
      </w:r>
      <w:r>
        <w:t>n.</w:t>
      </w:r>
    </w:p>
    <w:p w14:paraId="69438FB2" w14:textId="77777777" w:rsidR="00970794" w:rsidRDefault="00552BEC" w:rsidP="00552BEC">
      <w:pPr>
        <w:sectPr w:rsidR="00970794" w:rsidSect="0068481F">
          <w:headerReference w:type="even" r:id="rId12"/>
          <w:headerReference w:type="default" r:id="rId13"/>
          <w:headerReference w:type="first" r:id="rId14"/>
          <w:footerReference w:type="first" r:id="rId15"/>
          <w:pgSz w:w="12240" w:h="15840" w:code="1"/>
          <w:pgMar w:top="1584" w:right="1440" w:bottom="1440" w:left="1440" w:header="720" w:footer="720" w:gutter="0"/>
          <w:cols w:space="720"/>
          <w:formProt w:val="0"/>
          <w:docGrid w:linePitch="360"/>
        </w:sectPr>
      </w:pPr>
      <w:r>
        <w:br w:type="page"/>
      </w:r>
    </w:p>
    <w:p w14:paraId="5FEC7F1F" w14:textId="77777777" w:rsidR="00970794" w:rsidRDefault="00970794" w:rsidP="00EE200A">
      <w:pPr>
        <w:jc w:val="both"/>
        <w:rPr>
          <w:caps/>
          <w:noProof/>
        </w:rPr>
      </w:pPr>
    </w:p>
    <w:p w14:paraId="0ED5B1D7" w14:textId="77777777" w:rsidR="00970794" w:rsidRDefault="00970794" w:rsidP="00EE200A">
      <w:pPr>
        <w:jc w:val="both"/>
      </w:pPr>
      <w:r>
        <w:rPr>
          <w:caps/>
          <w:noProof/>
        </w:rPr>
        <w:drawing>
          <wp:inline distT="0" distB="0" distL="0" distR="0" wp14:anchorId="38B078CB" wp14:editId="4464ACFF">
            <wp:extent cx="5798916" cy="765086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C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98966" cy="7650931"/>
                    </a:xfrm>
                    <a:prstGeom prst="rect">
                      <a:avLst/>
                    </a:prstGeom>
                  </pic:spPr>
                </pic:pic>
              </a:graphicData>
            </a:graphic>
          </wp:inline>
        </w:drawing>
      </w:r>
    </w:p>
    <w:p w14:paraId="371435F6" w14:textId="77777777" w:rsidR="00970794" w:rsidRDefault="00970794" w:rsidP="00970794">
      <w:r>
        <w:br w:type="page"/>
      </w:r>
    </w:p>
    <w:p w14:paraId="0C983B96" w14:textId="0DD08FC5" w:rsidR="00FA646D" w:rsidRDefault="00FA646D" w:rsidP="00E35A7A">
      <w:pPr>
        <w:jc w:val="both"/>
        <w:rPr>
          <w:caps/>
        </w:rPr>
      </w:pPr>
      <w:r>
        <w:rPr>
          <w:caps/>
          <w:noProof/>
        </w:rPr>
        <w:lastRenderedPageBreak/>
        <w:drawing>
          <wp:inline distT="0" distB="0" distL="0" distR="0" wp14:anchorId="504748C7" wp14:editId="2F0B07F2">
            <wp:extent cx="5822066" cy="8125428"/>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31189" cy="8138160"/>
                    </a:xfrm>
                    <a:prstGeom prst="rect">
                      <a:avLst/>
                    </a:prstGeom>
                  </pic:spPr>
                </pic:pic>
              </a:graphicData>
            </a:graphic>
          </wp:inline>
        </w:drawing>
      </w:r>
      <w:r>
        <w:rPr>
          <w:caps/>
        </w:rPr>
        <w:br w:type="page"/>
      </w:r>
    </w:p>
    <w:p w14:paraId="38C3D4DA" w14:textId="77777777" w:rsidR="00970794" w:rsidRDefault="00970794" w:rsidP="00EE200A">
      <w:pPr>
        <w:jc w:val="both"/>
        <w:rPr>
          <w:caps/>
        </w:rPr>
        <w:sectPr w:rsidR="00970794" w:rsidSect="0068481F">
          <w:headerReference w:type="even" r:id="rId18"/>
          <w:headerReference w:type="default" r:id="rId19"/>
          <w:headerReference w:type="first" r:id="rId20"/>
          <w:pgSz w:w="12240" w:h="15840" w:code="1"/>
          <w:pgMar w:top="1584" w:right="1440" w:bottom="1440" w:left="1440" w:header="720" w:footer="720" w:gutter="0"/>
          <w:cols w:space="720"/>
          <w:formProt w:val="0"/>
          <w:docGrid w:linePitch="360"/>
        </w:sectPr>
      </w:pPr>
    </w:p>
    <w:p w14:paraId="0F0580B1" w14:textId="77777777" w:rsidR="00552BEC" w:rsidRDefault="00552BEC" w:rsidP="00EE200A">
      <w:pPr>
        <w:jc w:val="both"/>
      </w:pPr>
      <w:r>
        <w:rPr>
          <w:caps/>
          <w:noProof/>
        </w:rPr>
        <w:lastRenderedPageBreak/>
        <w:drawing>
          <wp:inline distT="0" distB="0" distL="0" distR="0" wp14:anchorId="3718EFF6" wp14:editId="52BA8EED">
            <wp:extent cx="5943600" cy="8025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L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8025560"/>
                    </a:xfrm>
                    <a:prstGeom prst="rect">
                      <a:avLst/>
                    </a:prstGeom>
                  </pic:spPr>
                </pic:pic>
              </a:graphicData>
            </a:graphic>
          </wp:inline>
        </w:drawing>
      </w:r>
    </w:p>
    <w:p w14:paraId="6126C769" w14:textId="77777777" w:rsidR="00552BEC" w:rsidRDefault="00552BEC" w:rsidP="00EE200A">
      <w:pPr>
        <w:jc w:val="both"/>
        <w:sectPr w:rsidR="00552BEC" w:rsidSect="0068481F">
          <w:headerReference w:type="even" r:id="rId22"/>
          <w:headerReference w:type="default" r:id="rId23"/>
          <w:headerReference w:type="first" r:id="rId24"/>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5A09FCC7" wp14:editId="4C334099">
            <wp:extent cx="5943600" cy="780452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PL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804525"/>
                    </a:xfrm>
                    <a:prstGeom prst="rect">
                      <a:avLst/>
                    </a:prstGeom>
                  </pic:spPr>
                </pic:pic>
              </a:graphicData>
            </a:graphic>
          </wp:inline>
        </w:drawing>
      </w:r>
    </w:p>
    <w:p w14:paraId="27BD016E" w14:textId="1E18C742" w:rsidR="00552BEC" w:rsidRDefault="00B419E0" w:rsidP="00EE200A">
      <w:pPr>
        <w:jc w:val="both"/>
        <w:sectPr w:rsidR="00552BEC" w:rsidSect="0068481F">
          <w:headerReference w:type="even" r:id="rId26"/>
          <w:headerReference w:type="default" r:id="rId27"/>
          <w:headerReference w:type="first" r:id="rId28"/>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37A0FDBA" wp14:editId="635A51AC">
            <wp:extent cx="5943600" cy="78981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C 1 Revis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898130"/>
                    </a:xfrm>
                    <a:prstGeom prst="rect">
                      <a:avLst/>
                    </a:prstGeom>
                  </pic:spPr>
                </pic:pic>
              </a:graphicData>
            </a:graphic>
          </wp:inline>
        </w:drawing>
      </w:r>
    </w:p>
    <w:p w14:paraId="18EC9D39" w14:textId="77777777" w:rsidR="00552BEC" w:rsidRDefault="00552BEC" w:rsidP="00EE200A">
      <w:pPr>
        <w:jc w:val="both"/>
      </w:pPr>
      <w:r>
        <w:rPr>
          <w:noProof/>
        </w:rPr>
        <w:lastRenderedPageBreak/>
        <w:drawing>
          <wp:inline distT="0" distB="0" distL="0" distR="0" wp14:anchorId="27BD4B2E" wp14:editId="23F9E127">
            <wp:extent cx="5940957" cy="813816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F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565" cy="8141733"/>
                    </a:xfrm>
                    <a:prstGeom prst="rect">
                      <a:avLst/>
                    </a:prstGeom>
                  </pic:spPr>
                </pic:pic>
              </a:graphicData>
            </a:graphic>
          </wp:inline>
        </w:drawing>
      </w:r>
    </w:p>
    <w:p w14:paraId="48585964" w14:textId="77777777" w:rsidR="00552BEC" w:rsidRDefault="00552BEC" w:rsidP="00EE200A">
      <w:pPr>
        <w:jc w:val="both"/>
      </w:pPr>
      <w:r>
        <w:rPr>
          <w:noProof/>
        </w:rPr>
        <w:lastRenderedPageBreak/>
        <w:drawing>
          <wp:inline distT="0" distB="0" distL="0" distR="0" wp14:anchorId="443F6CE9" wp14:editId="5041F505">
            <wp:extent cx="5943600" cy="812774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F 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8127740"/>
                    </a:xfrm>
                    <a:prstGeom prst="rect">
                      <a:avLst/>
                    </a:prstGeom>
                  </pic:spPr>
                </pic:pic>
              </a:graphicData>
            </a:graphic>
          </wp:inline>
        </w:drawing>
      </w:r>
    </w:p>
    <w:sectPr w:rsidR="00552BEC" w:rsidSect="0068481F">
      <w:headerReference w:type="even" r:id="rId32"/>
      <w:headerReference w:type="default" r:id="rId33"/>
      <w:headerReference w:type="first" r:id="rId34"/>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8EADC6" w14:textId="77777777" w:rsidR="00211791" w:rsidRDefault="00211791">
      <w:r>
        <w:separator/>
      </w:r>
    </w:p>
  </w:endnote>
  <w:endnote w:type="continuationSeparator" w:id="0">
    <w:p w14:paraId="724CB861" w14:textId="77777777" w:rsidR="00211791" w:rsidRDefault="00211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67F2A" w14:textId="77777777" w:rsidR="00211791" w:rsidRDefault="00211791">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B1FD8">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C7634" w14:textId="77777777" w:rsidR="00211791" w:rsidRDefault="002117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8412B" w14:textId="77777777" w:rsidR="00211791" w:rsidRDefault="00211791">
      <w:r>
        <w:separator/>
      </w:r>
    </w:p>
  </w:footnote>
  <w:footnote w:type="continuationSeparator" w:id="0">
    <w:p w14:paraId="11C4B7EF" w14:textId="77777777" w:rsidR="00211791" w:rsidRDefault="00211791">
      <w:r>
        <w:continuationSeparator/>
      </w:r>
    </w:p>
  </w:footnote>
  <w:footnote w:id="1">
    <w:p w14:paraId="7F2D4361" w14:textId="6AD24CE3" w:rsidR="00211791" w:rsidRPr="00ED0216" w:rsidRDefault="00211791" w:rsidP="00A96CBB">
      <w:pPr>
        <w:pStyle w:val="FootnoteText"/>
      </w:pPr>
      <w:r>
        <w:rPr>
          <w:rStyle w:val="FootnoteReference"/>
        </w:rPr>
        <w:footnoteRef/>
      </w:r>
      <w:proofErr w:type="gramStart"/>
      <w:r w:rsidRPr="008B1D3B">
        <w:t>O</w:t>
      </w:r>
      <w:r>
        <w:t>rder No.</w:t>
      </w:r>
      <w:proofErr w:type="gramEnd"/>
      <w:r>
        <w:t xml:space="preserve"> PSC-2019-0484-</w:t>
      </w:r>
      <w:proofErr w:type="spellStart"/>
      <w:r>
        <w:t>FOF</w:t>
      </w:r>
      <w:proofErr w:type="spellEnd"/>
      <w:r>
        <w:t>-EI, i</w:t>
      </w:r>
      <w:r w:rsidRPr="008B1D3B">
        <w:t xml:space="preserve">ssued November 18, 2019, in Docket No. 20190001-EI, </w:t>
      </w:r>
      <w:r w:rsidRPr="001B72C6">
        <w:rPr>
          <w:i/>
          <w:iCs/>
        </w:rPr>
        <w:t>In re: Fuel and purchased power cost recovery clause with generating performance incentive factor</w:t>
      </w:r>
      <w:r w:rsidRPr="008B1D3B">
        <w:t>.</w:t>
      </w:r>
    </w:p>
  </w:footnote>
  <w:footnote w:id="2">
    <w:p w14:paraId="067EDB46" w14:textId="77777777" w:rsidR="00211791" w:rsidRDefault="00211791" w:rsidP="00A96CBB">
      <w:pPr>
        <w:pStyle w:val="FootnoteText"/>
      </w:pPr>
      <w:r>
        <w:rPr>
          <w:rStyle w:val="FootnoteReference"/>
        </w:rPr>
        <w:footnoteRef/>
      </w:r>
      <w:r w:rsidRPr="0072541E">
        <w:t>The spot price in this case i</w:t>
      </w:r>
      <w:r>
        <w:t>s</w:t>
      </w:r>
      <w:r w:rsidRPr="0072541E">
        <w:t xml:space="preserve"> the current market price for natural gas that can be bought or sold for immediate delivery</w:t>
      </w:r>
      <w:r>
        <w:t>,</w:t>
      </w:r>
      <w:r w:rsidRPr="0072541E">
        <w:t xml:space="preserve"> quoted </w:t>
      </w:r>
      <w:r>
        <w:t>for</w:t>
      </w:r>
      <w:r w:rsidRPr="0072541E">
        <w:t xml:space="preserve"> Henry Hub.</w:t>
      </w:r>
      <w:r>
        <w:t xml:space="preserve"> The historical p</w:t>
      </w:r>
      <w:r w:rsidRPr="00666825">
        <w:t>rices reported</w:t>
      </w:r>
      <w:r>
        <w:t xml:space="preserve"> herein were sourced</w:t>
      </w:r>
      <w:r w:rsidRPr="00666825">
        <w:t xml:space="preserve"> </w:t>
      </w:r>
      <w:r>
        <w:t>from</w:t>
      </w:r>
      <w:r w:rsidRPr="00666825">
        <w:t xml:space="preserve"> The U.S. Energy Information </w:t>
      </w:r>
      <w:r w:rsidRPr="00202C18">
        <w:t xml:space="preserve">Administration, </w:t>
      </w:r>
      <w:r>
        <w:t>and can be</w:t>
      </w:r>
      <w:r w:rsidRPr="00666825">
        <w:t xml:space="preserve"> located at</w:t>
      </w:r>
      <w:r>
        <w:t>:</w:t>
      </w:r>
      <w:r w:rsidRPr="00666825">
        <w:t xml:space="preserve"> </w:t>
      </w:r>
      <w:hyperlink r:id="rId1" w:history="1">
        <w:r w:rsidRPr="007C0B5E">
          <w:rPr>
            <w:rStyle w:val="Hyperlink"/>
          </w:rPr>
          <w:t>https://www.eia.gov/dnav/ng/hist/rngwhhdm.htm</w:t>
        </w:r>
      </w:hyperlink>
    </w:p>
  </w:footnote>
  <w:footnote w:id="3">
    <w:p w14:paraId="4BAEC9CC" w14:textId="77777777" w:rsidR="00211791" w:rsidRDefault="00211791" w:rsidP="00A96CBB">
      <w:pPr>
        <w:pStyle w:val="FootnoteText"/>
      </w:pPr>
      <w:r>
        <w:rPr>
          <w:rStyle w:val="FootnoteReference"/>
        </w:rPr>
        <w:footnoteRef/>
      </w:r>
      <w:r w:rsidRPr="00CC43DD">
        <w:t>The New York Mercantile Exchange is a commodity futures exchange owned and operated by CME Group of Chicago.</w:t>
      </w:r>
    </w:p>
  </w:footnote>
  <w:footnote w:id="4">
    <w:p w14:paraId="0B8067E3" w14:textId="77777777" w:rsidR="00211791" w:rsidRDefault="00211791" w:rsidP="00A96CBB">
      <w:pPr>
        <w:pStyle w:val="FootnoteText"/>
      </w:pPr>
      <w:r>
        <w:rPr>
          <w:rStyle w:val="FootnoteReference"/>
        </w:rPr>
        <w:footnoteRef/>
      </w:r>
      <w:proofErr w:type="spellStart"/>
      <w:r w:rsidRPr="00645642">
        <w:t>COVID</w:t>
      </w:r>
      <w:proofErr w:type="spellEnd"/>
      <w:r w:rsidRPr="00645642">
        <w:t>-19 is a respiratory illness that can spread from person to person.</w:t>
      </w:r>
      <w:r>
        <w:t xml:space="preserve"> For further information, please refer to The Florida Department of Health, at: </w:t>
      </w:r>
      <w:hyperlink r:id="rId2" w:history="1">
        <w:r w:rsidRPr="00CD5366">
          <w:rPr>
            <w:rStyle w:val="Hyperlink"/>
          </w:rPr>
          <w:t>http://www.floridahealth.gov/</w:t>
        </w:r>
      </w:hyperlink>
    </w:p>
    <w:p w14:paraId="581E1B99" w14:textId="77777777" w:rsidR="00211791" w:rsidRDefault="00211791" w:rsidP="00A96CBB">
      <w:pPr>
        <w:pStyle w:val="FootnoteText"/>
      </w:pPr>
    </w:p>
    <w:p w14:paraId="161595E6" w14:textId="77777777" w:rsidR="00211791" w:rsidRDefault="00211791" w:rsidP="00A96CBB">
      <w:pPr>
        <w:pStyle w:val="FootnoteText"/>
      </w:pPr>
      <w:r>
        <w:t xml:space="preserve"> </w:t>
      </w:r>
    </w:p>
  </w:footnote>
  <w:footnote w:id="5">
    <w:p w14:paraId="55245FCF" w14:textId="77777777" w:rsidR="00211791" w:rsidRDefault="00211791" w:rsidP="00A96CBB">
      <w:pPr>
        <w:pStyle w:val="FootnoteText"/>
      </w:pPr>
      <w:r>
        <w:rPr>
          <w:rStyle w:val="FootnoteReference"/>
        </w:rPr>
        <w:footnoteRef/>
      </w:r>
      <w:r>
        <w:t>Document No. 01597-2020.</w:t>
      </w:r>
    </w:p>
  </w:footnote>
  <w:footnote w:id="6">
    <w:p w14:paraId="160B5A4B" w14:textId="77777777" w:rsidR="00211791" w:rsidRPr="00840AB8" w:rsidRDefault="00211791" w:rsidP="00A96CBB">
      <w:pPr>
        <w:pStyle w:val="FootnoteText"/>
      </w:pPr>
      <w:r w:rsidRPr="00840AB8">
        <w:rPr>
          <w:rStyle w:val="FootnoteReference"/>
        </w:rPr>
        <w:footnoteRef/>
      </w:r>
      <w:r w:rsidRPr="00840AB8">
        <w:t xml:space="preserve">Document </w:t>
      </w:r>
      <w:r w:rsidRPr="007E3076">
        <w:t>No. 01718-2020</w:t>
      </w:r>
      <w:r w:rsidRPr="00840AB8">
        <w:t>.</w:t>
      </w:r>
    </w:p>
  </w:footnote>
  <w:footnote w:id="7">
    <w:p w14:paraId="4C93AD5C" w14:textId="77777777" w:rsidR="00211791" w:rsidRPr="00840AB8" w:rsidRDefault="00211791" w:rsidP="00A96CBB">
      <w:pPr>
        <w:pStyle w:val="FootnoteText"/>
      </w:pPr>
      <w:r w:rsidRPr="00840AB8">
        <w:rPr>
          <w:rStyle w:val="FootnoteReference"/>
        </w:rPr>
        <w:footnoteRef/>
      </w:r>
      <w:r w:rsidRPr="00636483">
        <w:t>Document No. 017</w:t>
      </w:r>
      <w:r>
        <w:t>30</w:t>
      </w:r>
      <w:r w:rsidRPr="00636483">
        <w:t>-2020</w:t>
      </w:r>
      <w:r w:rsidRPr="00840AB8">
        <w:t>.</w:t>
      </w:r>
    </w:p>
  </w:footnote>
  <w:footnote w:id="8">
    <w:p w14:paraId="586E9283" w14:textId="77777777" w:rsidR="00211791" w:rsidRPr="00840AB8" w:rsidRDefault="00211791" w:rsidP="00A96CBB">
      <w:pPr>
        <w:pStyle w:val="FootnoteText"/>
      </w:pPr>
      <w:r w:rsidRPr="00840AB8">
        <w:rPr>
          <w:rStyle w:val="FootnoteReference"/>
        </w:rPr>
        <w:footnoteRef/>
      </w:r>
      <w:r w:rsidRPr="00636483">
        <w:t>Document No. 017</w:t>
      </w:r>
      <w:r>
        <w:t>36</w:t>
      </w:r>
      <w:r w:rsidRPr="00636483">
        <w:t>-2020</w:t>
      </w:r>
      <w:r w:rsidRPr="00840AB8">
        <w:t>.</w:t>
      </w:r>
    </w:p>
  </w:footnote>
  <w:footnote w:id="9">
    <w:p w14:paraId="24F7A19B" w14:textId="77777777" w:rsidR="00211791" w:rsidRPr="00A67C37" w:rsidRDefault="00211791" w:rsidP="00A96CBB">
      <w:pPr>
        <w:pStyle w:val="OrderBody"/>
        <w:tabs>
          <w:tab w:val="center" w:pos="4320"/>
          <w:tab w:val="right" w:pos="8640"/>
        </w:tabs>
        <w:rPr>
          <w:i/>
          <w:sz w:val="20"/>
          <w:szCs w:val="20"/>
        </w:rPr>
      </w:pPr>
      <w:r>
        <w:rPr>
          <w:rStyle w:val="FootnoteReference"/>
        </w:rPr>
        <w:footnoteRef/>
      </w:r>
      <w:proofErr w:type="gramStart"/>
      <w:r>
        <w:rPr>
          <w:sz w:val="20"/>
          <w:szCs w:val="20"/>
        </w:rPr>
        <w:t>Order No.</w:t>
      </w:r>
      <w:proofErr w:type="gramEnd"/>
      <w:r>
        <w:rPr>
          <w:sz w:val="20"/>
          <w:szCs w:val="20"/>
        </w:rPr>
        <w:t xml:space="preserve"> </w:t>
      </w:r>
      <w:bookmarkStart w:id="15" w:name="OrderNo0161"/>
      <w:r>
        <w:rPr>
          <w:sz w:val="20"/>
          <w:szCs w:val="20"/>
        </w:rPr>
        <w:t>PSC-15-0161-</w:t>
      </w:r>
      <w:proofErr w:type="spellStart"/>
      <w:r>
        <w:rPr>
          <w:sz w:val="20"/>
          <w:szCs w:val="20"/>
        </w:rPr>
        <w:t>PCO</w:t>
      </w:r>
      <w:proofErr w:type="spellEnd"/>
      <w:r>
        <w:rPr>
          <w:sz w:val="20"/>
          <w:szCs w:val="20"/>
        </w:rPr>
        <w:t>-EI</w:t>
      </w:r>
      <w:bookmarkEnd w:id="15"/>
      <w:r>
        <w:rPr>
          <w:sz w:val="20"/>
          <w:szCs w:val="20"/>
        </w:rPr>
        <w:t xml:space="preserve">, issued April 30, 2015, in Docket No. 150001-EI, </w:t>
      </w:r>
      <w:r w:rsidRPr="00D36C1B">
        <w:rPr>
          <w:i/>
          <w:sz w:val="20"/>
          <w:szCs w:val="20"/>
        </w:rPr>
        <w:t xml:space="preserve">In re: </w:t>
      </w:r>
      <w:r>
        <w:rPr>
          <w:i/>
          <w:sz w:val="20"/>
          <w:szCs w:val="20"/>
        </w:rPr>
        <w:t>Fuel and purchased power cost recovery clause and generating performance incentive factor.</w:t>
      </w:r>
    </w:p>
  </w:footnote>
  <w:footnote w:id="10">
    <w:p w14:paraId="4AFF6E02" w14:textId="77777777" w:rsidR="00211791" w:rsidRDefault="00211791" w:rsidP="00A96CBB">
      <w:pPr>
        <w:pStyle w:val="FootnoteText"/>
      </w:pPr>
      <w:r>
        <w:rPr>
          <w:rStyle w:val="FootnoteReference"/>
        </w:rPr>
        <w:footnoteRef/>
      </w:r>
      <w:r w:rsidRPr="00D36C1B">
        <w:rPr>
          <w:i/>
        </w:rPr>
        <w:t>Gulf Power Company v. Florida Public Service Commission</w:t>
      </w:r>
      <w:r>
        <w:t xml:space="preserve">, 487 So. </w:t>
      </w:r>
      <w:proofErr w:type="spellStart"/>
      <w:proofErr w:type="gramStart"/>
      <w:r>
        <w:t>2d</w:t>
      </w:r>
      <w:proofErr w:type="spellEnd"/>
      <w:r>
        <w:t xml:space="preserve"> 1036, 1038 (Fla. 1986).</w:t>
      </w:r>
      <w:proofErr w:type="gramEnd"/>
    </w:p>
  </w:footnote>
  <w:footnote w:id="11">
    <w:p w14:paraId="442C0D21" w14:textId="77777777" w:rsidR="00211791" w:rsidRDefault="00211791" w:rsidP="003B04BF">
      <w:pPr>
        <w:pStyle w:val="FootnoteText"/>
      </w:pPr>
      <w:r>
        <w:rPr>
          <w:rStyle w:val="FootnoteReference"/>
        </w:rPr>
        <w:footnoteRef/>
      </w:r>
      <w:proofErr w:type="gramStart"/>
      <w:r w:rsidRPr="008B1D3B">
        <w:t>Order No.</w:t>
      </w:r>
      <w:proofErr w:type="gramEnd"/>
      <w:r w:rsidRPr="008B1D3B">
        <w:t xml:space="preserve"> </w:t>
      </w:r>
      <w:proofErr w:type="gramStart"/>
      <w:r w:rsidRPr="008B1D3B">
        <w:t>PSC-2019-0484-</w:t>
      </w:r>
      <w:proofErr w:type="spellStart"/>
      <w:r w:rsidRPr="008B1D3B">
        <w:t>FOF</w:t>
      </w:r>
      <w:proofErr w:type="spellEnd"/>
      <w:r w:rsidRPr="008B1D3B">
        <w:t>-EI</w:t>
      </w:r>
      <w:r>
        <w:t>.</w:t>
      </w:r>
      <w:proofErr w:type="gramEnd"/>
    </w:p>
  </w:footnote>
  <w:footnote w:id="12">
    <w:p w14:paraId="690092FD" w14:textId="77777777" w:rsidR="00211791" w:rsidRDefault="00211791" w:rsidP="003B04BF">
      <w:pPr>
        <w:pStyle w:val="FootnoteText"/>
      </w:pPr>
      <w:r>
        <w:rPr>
          <w:rStyle w:val="FootnoteReference"/>
        </w:rPr>
        <w:footnoteRef/>
      </w:r>
      <w:r>
        <w:t>Document No. 01597-2020.</w:t>
      </w:r>
    </w:p>
  </w:footnote>
  <w:footnote w:id="13">
    <w:p w14:paraId="5613D23E" w14:textId="77777777" w:rsidR="00211791" w:rsidRDefault="00211791" w:rsidP="003B04BF">
      <w:pPr>
        <w:pStyle w:val="FootnoteText"/>
      </w:pPr>
      <w:r>
        <w:rPr>
          <w:rStyle w:val="FootnoteReference"/>
        </w:rPr>
        <w:footnoteRef/>
      </w:r>
      <w:proofErr w:type="gramStart"/>
      <w:r w:rsidRPr="008B1D3B">
        <w:t>Order No.</w:t>
      </w:r>
      <w:proofErr w:type="gramEnd"/>
      <w:r w:rsidRPr="008B1D3B">
        <w:t xml:space="preserve"> </w:t>
      </w:r>
      <w:proofErr w:type="gramStart"/>
      <w:r w:rsidRPr="008B1D3B">
        <w:t>PSC-2019-0484-</w:t>
      </w:r>
      <w:proofErr w:type="spellStart"/>
      <w:r w:rsidRPr="008B1D3B">
        <w:t>FOF</w:t>
      </w:r>
      <w:proofErr w:type="spellEnd"/>
      <w:r w:rsidRPr="008B1D3B">
        <w:t>-EI</w:t>
      </w:r>
      <w:r>
        <w:t>.</w:t>
      </w:r>
      <w:proofErr w:type="gramEnd"/>
    </w:p>
  </w:footnote>
  <w:footnote w:id="14">
    <w:p w14:paraId="517588A9" w14:textId="77777777" w:rsidR="00211791" w:rsidRDefault="00211791" w:rsidP="003B04BF">
      <w:pPr>
        <w:pStyle w:val="FootnoteText"/>
      </w:pPr>
      <w:r>
        <w:rPr>
          <w:rStyle w:val="FootnoteReference"/>
        </w:rPr>
        <w:footnoteRef/>
      </w:r>
      <w:r>
        <w:t>Document No. 01810-2020.</w:t>
      </w:r>
    </w:p>
  </w:footnote>
  <w:footnote w:id="15">
    <w:p w14:paraId="2508AA11" w14:textId="77777777" w:rsidR="00211791" w:rsidRDefault="00211791" w:rsidP="00751205">
      <w:pPr>
        <w:pStyle w:val="FootnoteText"/>
      </w:pPr>
      <w:r>
        <w:rPr>
          <w:rStyle w:val="FootnoteReference"/>
        </w:rPr>
        <w:footnoteRef/>
      </w:r>
      <w:proofErr w:type="gramStart"/>
      <w:r w:rsidRPr="008B1D3B">
        <w:t>Order No.</w:t>
      </w:r>
      <w:proofErr w:type="gramEnd"/>
      <w:r w:rsidRPr="008B1D3B">
        <w:t xml:space="preserve"> </w:t>
      </w:r>
      <w:proofErr w:type="gramStart"/>
      <w:r w:rsidRPr="008B1D3B">
        <w:t>PSC-2019-0484-</w:t>
      </w:r>
      <w:proofErr w:type="spellStart"/>
      <w:r w:rsidRPr="008B1D3B">
        <w:t>FOF</w:t>
      </w:r>
      <w:proofErr w:type="spellEnd"/>
      <w:r w:rsidRPr="008B1D3B">
        <w:t>-EI</w:t>
      </w:r>
      <w:r>
        <w:t>.</w:t>
      </w:r>
      <w:proofErr w:type="gramEnd"/>
    </w:p>
  </w:footnote>
  <w:footnote w:id="16">
    <w:p w14:paraId="58710C84" w14:textId="5F725458" w:rsidR="00211791" w:rsidRDefault="00211791" w:rsidP="00751205">
      <w:pPr>
        <w:pStyle w:val="FootnoteText"/>
      </w:pPr>
      <w:r>
        <w:rPr>
          <w:rStyle w:val="FootnoteReference"/>
        </w:rPr>
        <w:footnoteRef/>
      </w:r>
      <w:proofErr w:type="gramStart"/>
      <w:r w:rsidRPr="009F6AEB">
        <w:t>O</w:t>
      </w:r>
      <w:r>
        <w:t>rder No.</w:t>
      </w:r>
      <w:proofErr w:type="gramEnd"/>
      <w:r>
        <w:t xml:space="preserve"> PSC-2019-0109-</w:t>
      </w:r>
      <w:proofErr w:type="spellStart"/>
      <w:r>
        <w:t>PCO</w:t>
      </w:r>
      <w:proofErr w:type="spellEnd"/>
      <w:r>
        <w:t>-EI, i</w:t>
      </w:r>
      <w:r w:rsidRPr="009F6AEB">
        <w:t xml:space="preserve">ssued March 22, 2019, </w:t>
      </w:r>
      <w:r>
        <w:t xml:space="preserve">in </w:t>
      </w:r>
      <w:r w:rsidRPr="009F6AEB">
        <w:t>Docket 20190001-EI</w:t>
      </w:r>
      <w:r w:rsidRPr="00A67C37">
        <w:t xml:space="preserve">, </w:t>
      </w:r>
      <w:r w:rsidRPr="00D36C1B">
        <w:rPr>
          <w:i/>
        </w:rPr>
        <w:t>In re:</w:t>
      </w:r>
      <w:r w:rsidRPr="00D36C1B">
        <w:rPr>
          <w:i/>
          <w:iCs/>
        </w:rPr>
        <w:t xml:space="preserve"> </w:t>
      </w:r>
      <w:r w:rsidRPr="009F6AEB">
        <w:rPr>
          <w:i/>
          <w:iCs/>
        </w:rPr>
        <w:t>Fuel and purchased power cost recovery clause with generating performance incentive factor</w:t>
      </w:r>
      <w:r w:rsidRPr="009F6AEB">
        <w:t>.</w:t>
      </w:r>
    </w:p>
  </w:footnote>
  <w:footnote w:id="17">
    <w:p w14:paraId="03FA0297" w14:textId="77777777" w:rsidR="00211791" w:rsidRDefault="00211791" w:rsidP="00751205">
      <w:pPr>
        <w:pStyle w:val="FootnoteText"/>
      </w:pPr>
      <w:r>
        <w:rPr>
          <w:rStyle w:val="FootnoteReference"/>
        </w:rPr>
        <w:footnoteRef/>
      </w:r>
      <w:proofErr w:type="gramStart"/>
      <w:r w:rsidRPr="008B1D3B">
        <w:t>Order No.</w:t>
      </w:r>
      <w:proofErr w:type="gramEnd"/>
      <w:r w:rsidRPr="008B1D3B">
        <w:t xml:space="preserve"> </w:t>
      </w:r>
      <w:proofErr w:type="gramStart"/>
      <w:r w:rsidRPr="008B1D3B">
        <w:t>PSC-2019-0484-</w:t>
      </w:r>
      <w:proofErr w:type="spellStart"/>
      <w:r w:rsidRPr="008B1D3B">
        <w:t>FOF</w:t>
      </w:r>
      <w:proofErr w:type="spellEnd"/>
      <w:r w:rsidRPr="008B1D3B">
        <w:t>-EI</w:t>
      </w:r>
      <w:r>
        <w:t>.</w:t>
      </w:r>
      <w:proofErr w:type="gramEnd"/>
    </w:p>
  </w:footnote>
  <w:footnote w:id="18">
    <w:p w14:paraId="29421E25" w14:textId="77777777" w:rsidR="00211791" w:rsidRDefault="00211791" w:rsidP="00751205">
      <w:pPr>
        <w:pStyle w:val="FootnoteText"/>
      </w:pPr>
      <w:r>
        <w:rPr>
          <w:rStyle w:val="FootnoteReference"/>
        </w:rPr>
        <w:footnoteRef/>
      </w:r>
      <w:r w:rsidRPr="002C54A6">
        <w:rPr>
          <w:i/>
          <w:iCs/>
        </w:rPr>
        <w:t>Id</w:t>
      </w:r>
      <w:r>
        <w:t>.</w:t>
      </w:r>
    </w:p>
  </w:footnote>
  <w:footnote w:id="19">
    <w:p w14:paraId="688B2943" w14:textId="77777777" w:rsidR="00211791" w:rsidRDefault="00211791" w:rsidP="00751205">
      <w:pPr>
        <w:pStyle w:val="FootnoteText"/>
      </w:pPr>
      <w:r>
        <w:rPr>
          <w:rStyle w:val="FootnoteReference"/>
        </w:rPr>
        <w:footnoteRef/>
      </w:r>
      <w:r>
        <w:t>Document No. 01868-2020.</w:t>
      </w:r>
    </w:p>
  </w:footnote>
  <w:footnote w:id="20">
    <w:p w14:paraId="3DBAD58B" w14:textId="77777777" w:rsidR="00211791" w:rsidRDefault="00211791" w:rsidP="00CD64E2">
      <w:pPr>
        <w:pStyle w:val="FootnoteText"/>
      </w:pPr>
      <w:r>
        <w:rPr>
          <w:rStyle w:val="FootnoteReference"/>
        </w:rPr>
        <w:footnoteRef/>
      </w:r>
      <w:proofErr w:type="gramStart"/>
      <w:r w:rsidRPr="008B1D3B">
        <w:t>Order No.</w:t>
      </w:r>
      <w:proofErr w:type="gramEnd"/>
      <w:r w:rsidRPr="008B1D3B">
        <w:t xml:space="preserve"> </w:t>
      </w:r>
      <w:proofErr w:type="gramStart"/>
      <w:r w:rsidRPr="008B1D3B">
        <w:t>PSC-2019-0484-</w:t>
      </w:r>
      <w:proofErr w:type="spellStart"/>
      <w:r w:rsidRPr="008B1D3B">
        <w:t>FOF</w:t>
      </w:r>
      <w:proofErr w:type="spellEnd"/>
      <w:r w:rsidRPr="008B1D3B">
        <w:t>-EI</w:t>
      </w:r>
      <w:r>
        <w:t>.</w:t>
      </w:r>
      <w:proofErr w:type="gramEnd"/>
    </w:p>
  </w:footnote>
  <w:footnote w:id="21">
    <w:p w14:paraId="439F060B" w14:textId="77777777" w:rsidR="00211791" w:rsidRPr="00A936FD" w:rsidRDefault="00211791" w:rsidP="00EE200A">
      <w:pPr>
        <w:pStyle w:val="FootnoteText"/>
      </w:pPr>
      <w:r>
        <w:rPr>
          <w:rStyle w:val="FootnoteReference"/>
        </w:rPr>
        <w:footnoteRef/>
      </w:r>
      <w:r w:rsidRPr="00A936FD">
        <w:rPr>
          <w:i/>
          <w:iCs/>
        </w:rPr>
        <w:t>Id</w:t>
      </w:r>
      <w:r>
        <w:t>.</w:t>
      </w:r>
    </w:p>
  </w:footnote>
  <w:footnote w:id="22">
    <w:p w14:paraId="46B7B7F3" w14:textId="77777777" w:rsidR="00211791" w:rsidRDefault="00211791" w:rsidP="00EE200A">
      <w:pPr>
        <w:pStyle w:val="FootnoteText"/>
      </w:pPr>
      <w:r>
        <w:rPr>
          <w:rStyle w:val="FootnoteReference"/>
        </w:rPr>
        <w:footnoteRef/>
      </w:r>
      <w:r>
        <w:t>Document No. 01854-2020.</w:t>
      </w:r>
    </w:p>
  </w:footnote>
  <w:footnote w:id="23">
    <w:p w14:paraId="1118CAF5" w14:textId="77777777" w:rsidR="00211791" w:rsidRDefault="00211791" w:rsidP="00EE200A">
      <w:pPr>
        <w:pStyle w:val="FootnoteText"/>
      </w:pPr>
      <w:r>
        <w:rPr>
          <w:rStyle w:val="FootnoteReference"/>
        </w:rPr>
        <w:footnoteRef/>
      </w:r>
      <w:proofErr w:type="gramStart"/>
      <w:r w:rsidRPr="008B1D3B">
        <w:t>Order No.</w:t>
      </w:r>
      <w:proofErr w:type="gramEnd"/>
      <w:r w:rsidRPr="008B1D3B">
        <w:t xml:space="preserve"> </w:t>
      </w:r>
      <w:proofErr w:type="gramStart"/>
      <w:r w:rsidRPr="008B1D3B">
        <w:t>PSC-2019-0484-</w:t>
      </w:r>
      <w:proofErr w:type="spellStart"/>
      <w:r w:rsidRPr="008B1D3B">
        <w:t>FOF</w:t>
      </w:r>
      <w:proofErr w:type="spellEnd"/>
      <w:r w:rsidRPr="008B1D3B">
        <w:t>-EI</w:t>
      </w:r>
      <w:r>
        <w:t>.</w:t>
      </w:r>
      <w:proofErr w:type="gramEnd"/>
    </w:p>
  </w:footnote>
  <w:footnote w:id="24">
    <w:p w14:paraId="7F2EDF22" w14:textId="77777777" w:rsidR="00211791" w:rsidRDefault="00211791" w:rsidP="00EE200A">
      <w:pPr>
        <w:pStyle w:val="FootnoteText"/>
      </w:pPr>
      <w:r>
        <w:rPr>
          <w:rStyle w:val="FootnoteReference"/>
        </w:rPr>
        <w:footnoteRef/>
      </w:r>
      <w:proofErr w:type="gramStart"/>
      <w:r>
        <w:t>Or</w:t>
      </w:r>
      <w:r w:rsidRPr="005A06C6">
        <w:t>der No.</w:t>
      </w:r>
      <w:proofErr w:type="gramEnd"/>
      <w:r w:rsidRPr="005A06C6">
        <w:t xml:space="preserve"> PSC-2019-0292-</w:t>
      </w:r>
      <w:proofErr w:type="spellStart"/>
      <w:r w:rsidRPr="005A06C6">
        <w:t>FOF</w:t>
      </w:r>
      <w:proofErr w:type="spellEnd"/>
      <w:r w:rsidRPr="005A06C6">
        <w:t xml:space="preserve">-EI, Docket No. 20190072-EI, Issued July 22, 2019, In re: </w:t>
      </w:r>
      <w:r w:rsidRPr="005A06C6">
        <w:rPr>
          <w:i/>
          <w:iCs/>
        </w:rPr>
        <w:t>Petition for a limited proceeding to approve second solar base rate adjustment, by Duke Energy Florida, LLC</w:t>
      </w:r>
      <w:r w:rsidRPr="005A06C6">
        <w:t>.</w:t>
      </w:r>
    </w:p>
  </w:footnote>
  <w:footnote w:id="25">
    <w:p w14:paraId="44331C27" w14:textId="77777777" w:rsidR="00211791" w:rsidRDefault="00211791">
      <w:pPr>
        <w:pStyle w:val="FootnoteText"/>
      </w:pPr>
      <w:r>
        <w:rPr>
          <w:rStyle w:val="FootnoteReference"/>
        </w:rPr>
        <w:footnoteRef/>
      </w:r>
      <w:r>
        <w:t>Document No. 01736-2020.</w:t>
      </w:r>
    </w:p>
  </w:footnote>
  <w:footnote w:id="26">
    <w:p w14:paraId="77CBE74C" w14:textId="77777777" w:rsidR="00211791" w:rsidRDefault="00211791" w:rsidP="00EE200A">
      <w:pPr>
        <w:pStyle w:val="FootnoteText"/>
      </w:pPr>
      <w:r>
        <w:rPr>
          <w:rStyle w:val="FootnoteReference"/>
        </w:rPr>
        <w:footnoteRef/>
      </w:r>
      <w:r w:rsidRPr="009E6E8E">
        <w:t>Document No. 01828-2020</w:t>
      </w:r>
      <w:r>
        <w:t>.</w:t>
      </w:r>
    </w:p>
  </w:footnote>
  <w:footnote w:id="27">
    <w:p w14:paraId="6475345C" w14:textId="77777777" w:rsidR="00211791" w:rsidRDefault="00211791" w:rsidP="00EE200A">
      <w:pPr>
        <w:pStyle w:val="OrderBody"/>
      </w:pPr>
      <w:r>
        <w:rPr>
          <w:rStyle w:val="FootnoteReference"/>
        </w:rPr>
        <w:footnoteRef/>
      </w:r>
      <w:proofErr w:type="gramStart"/>
      <w:r w:rsidRPr="005A06C6">
        <w:rPr>
          <w:sz w:val="20"/>
          <w:szCs w:val="20"/>
        </w:rPr>
        <w:t>Order No.</w:t>
      </w:r>
      <w:proofErr w:type="gramEnd"/>
      <w:r w:rsidRPr="005A06C6">
        <w:rPr>
          <w:sz w:val="20"/>
          <w:szCs w:val="20"/>
        </w:rPr>
        <w:t xml:space="preserve"> </w:t>
      </w:r>
      <w:proofErr w:type="gramStart"/>
      <w:r w:rsidRPr="005A06C6">
        <w:rPr>
          <w:sz w:val="20"/>
          <w:szCs w:val="20"/>
        </w:rPr>
        <w:t>PSC-2019-0292-</w:t>
      </w:r>
      <w:proofErr w:type="spellStart"/>
      <w:r w:rsidRPr="005A06C6">
        <w:rPr>
          <w:sz w:val="20"/>
          <w:szCs w:val="20"/>
        </w:rPr>
        <w:t>FOF</w:t>
      </w:r>
      <w:proofErr w:type="spellEnd"/>
      <w:r w:rsidRPr="005A06C6">
        <w:rPr>
          <w:sz w:val="20"/>
          <w:szCs w:val="20"/>
        </w:rPr>
        <w:t>-EI.</w:t>
      </w:r>
      <w:proofErr w:type="gramEnd"/>
    </w:p>
  </w:footnote>
  <w:footnote w:id="28">
    <w:p w14:paraId="7F66A108" w14:textId="77777777" w:rsidR="00211791" w:rsidRDefault="00211791" w:rsidP="00EE200A">
      <w:pPr>
        <w:pStyle w:val="FootnoteText"/>
      </w:pPr>
      <w:r>
        <w:rPr>
          <w:rStyle w:val="FootnoteReference"/>
        </w:rPr>
        <w:footnoteRef/>
      </w:r>
      <w:r w:rsidRPr="009E6E8E">
        <w:t>Document No. 01828-2020.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22CA7" w14:textId="04D0944F" w:rsidR="00211791" w:rsidRDefault="00211791" w:rsidP="00220732">
    <w:pPr>
      <w:pStyle w:val="Header"/>
      <w:tabs>
        <w:tab w:val="clear" w:pos="4320"/>
        <w:tab w:val="clear" w:pos="8640"/>
        <w:tab w:val="right" w:pos="9360"/>
      </w:tabs>
    </w:pPr>
    <w:bookmarkStart w:id="16" w:name="DocketLabel"/>
    <w:r>
      <w:t>Docket No.</w:t>
    </w:r>
    <w:bookmarkEnd w:id="16"/>
    <w:r>
      <w:t xml:space="preserve"> </w:t>
    </w:r>
    <w:bookmarkStart w:id="17" w:name="DocketList"/>
    <w:r>
      <w:t>20200001-EI</w:t>
    </w:r>
    <w:bookmarkEnd w:id="17"/>
  </w:p>
  <w:p w14:paraId="6AD7E8CB" w14:textId="77777777" w:rsidR="00211791" w:rsidRDefault="00211791">
    <w:pPr>
      <w:pStyle w:val="Header"/>
    </w:pPr>
    <w:r>
      <w:t xml:space="preserve">Date: </w:t>
    </w:r>
    <w:r w:rsidRPr="00E34A61">
      <w:fldChar w:fldCharType="begin"/>
    </w:r>
    <w:r w:rsidRPr="00E34A61">
      <w:instrText xml:space="preserve"> REF FilingDate </w:instrText>
    </w:r>
    <w:r>
      <w:instrText xml:space="preserve"> \* MERGEFORMAT </w:instrText>
    </w:r>
    <w:r w:rsidRPr="00E34A61">
      <w:fldChar w:fldCharType="separate"/>
    </w:r>
    <w:r w:rsidRPr="00E34A61">
      <w:t>April 23, 2020</w:t>
    </w:r>
    <w:r w:rsidRPr="00E34A61">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3289A" w14:textId="3E13D622" w:rsidR="00211791" w:rsidRDefault="0021179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19C68" w14:textId="4B764597" w:rsidR="00211791" w:rsidRDefault="0021179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1C065" w14:textId="135888B3" w:rsidR="00211791" w:rsidRDefault="00211791"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20200001-EI</w:t>
    </w:r>
    <w:r>
      <w:fldChar w:fldCharType="end"/>
    </w:r>
    <w:r>
      <w:tab/>
      <w:t>Attachment C</w:t>
    </w:r>
  </w:p>
  <w:p w14:paraId="315EA647" w14:textId="77777777" w:rsidR="00211791" w:rsidRDefault="00211791">
    <w:pPr>
      <w:pStyle w:val="Header"/>
    </w:pPr>
    <w:r>
      <w:t xml:space="preserve">Date: </w:t>
    </w:r>
    <w:r w:rsidRPr="00E34A61">
      <w:fldChar w:fldCharType="begin"/>
    </w:r>
    <w:r w:rsidRPr="00E34A61">
      <w:instrText xml:space="preserve"> REF FilingDate </w:instrText>
    </w:r>
    <w:r>
      <w:instrText xml:space="preserve"> \* MERGEFORMAT </w:instrText>
    </w:r>
    <w:r w:rsidRPr="00E34A61">
      <w:fldChar w:fldCharType="separate"/>
    </w:r>
    <w:r w:rsidRPr="00E34A61">
      <w:t>April 23, 2020</w:t>
    </w:r>
    <w:r w:rsidRPr="00E34A61">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E2220" w14:textId="44F6CF2A" w:rsidR="00211791" w:rsidRDefault="0021179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D1536" w14:textId="5E4A1A01" w:rsidR="00211791" w:rsidRDefault="0021179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D6DB1" w14:textId="5BD47DF7" w:rsidR="00211791" w:rsidRDefault="00211791"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20200001-EI</w:t>
    </w:r>
    <w:r>
      <w:fldChar w:fldCharType="end"/>
    </w:r>
    <w:r>
      <w:tab/>
      <w:t>Attachment D</w:t>
    </w:r>
  </w:p>
  <w:p w14:paraId="1D060E59" w14:textId="77777777" w:rsidR="00211791" w:rsidRDefault="00211791">
    <w:pPr>
      <w:pStyle w:val="Header"/>
    </w:pPr>
    <w:r>
      <w:t xml:space="preserve">Date: </w:t>
    </w:r>
    <w:r w:rsidRPr="00E34A61">
      <w:fldChar w:fldCharType="begin"/>
    </w:r>
    <w:r w:rsidRPr="00E34A61">
      <w:instrText xml:space="preserve"> REF FilingDate </w:instrText>
    </w:r>
    <w:r>
      <w:instrText xml:space="preserve"> \* MERGEFORMAT </w:instrText>
    </w:r>
    <w:r w:rsidRPr="00E34A61">
      <w:fldChar w:fldCharType="separate"/>
    </w:r>
    <w:r w:rsidRPr="00E34A61">
      <w:t>April 23, 2020</w:t>
    </w:r>
    <w:r w:rsidRPr="00E34A61">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D8CF1" w14:textId="46810282" w:rsidR="00211791" w:rsidRDefault="002117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44937" w14:textId="4A818F00" w:rsidR="00211791" w:rsidRDefault="002117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F1C3F" w14:textId="6757C7BE" w:rsidR="00211791" w:rsidRDefault="00211791"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20200001-EI</w:t>
    </w:r>
    <w:r>
      <w:fldChar w:fldCharType="end"/>
    </w:r>
    <w:r>
      <w:tab/>
      <w:t xml:space="preserve">Issue </w:t>
    </w:r>
    <w:r w:rsidR="00AB59F1">
      <w:fldChar w:fldCharType="begin"/>
    </w:r>
    <w:r w:rsidR="00AB59F1">
      <w:instrText xml:space="preserve"> Seq Issue \c \* Arabic </w:instrText>
    </w:r>
    <w:r w:rsidR="00AB59F1">
      <w:fldChar w:fldCharType="separate"/>
    </w:r>
    <w:r w:rsidR="00EB1FD8">
      <w:rPr>
        <w:noProof/>
      </w:rPr>
      <w:t>5</w:t>
    </w:r>
    <w:r w:rsidR="00AB59F1">
      <w:rPr>
        <w:noProof/>
      </w:rPr>
      <w:fldChar w:fldCharType="end"/>
    </w:r>
  </w:p>
  <w:p w14:paraId="5B8B4845" w14:textId="77777777" w:rsidR="00211791" w:rsidRDefault="00211791">
    <w:pPr>
      <w:pStyle w:val="Header"/>
    </w:pPr>
    <w:r>
      <w:t>Date</w:t>
    </w:r>
    <w:r w:rsidRPr="00E34A61">
      <w:t xml:space="preserve">: </w:t>
    </w:r>
    <w:r w:rsidRPr="00E34A61">
      <w:fldChar w:fldCharType="begin"/>
    </w:r>
    <w:r w:rsidRPr="00E34A61">
      <w:instrText xml:space="preserve"> REF FilingDate </w:instrText>
    </w:r>
    <w:r>
      <w:instrText xml:space="preserve"> \* MERGEFORMAT </w:instrText>
    </w:r>
    <w:r w:rsidRPr="00E34A61">
      <w:fldChar w:fldCharType="separate"/>
    </w:r>
    <w:r w:rsidRPr="00E34A61">
      <w:t>April 23, 2020</w:t>
    </w:r>
    <w:r w:rsidRPr="00E34A61">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9B9B4" w14:textId="50D65B83" w:rsidR="00211791" w:rsidRDefault="0021179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BA6EE" w14:textId="08B3FC1F" w:rsidR="00211791" w:rsidRDefault="0021179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D442B" w14:textId="7BDBE602" w:rsidR="00211791" w:rsidRDefault="00211791"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20200001-EI</w:t>
    </w:r>
    <w:r>
      <w:fldChar w:fldCharType="end"/>
    </w:r>
    <w:r>
      <w:tab/>
      <w:t>Attachment A</w:t>
    </w:r>
  </w:p>
  <w:p w14:paraId="6AACE622" w14:textId="77777777" w:rsidR="00211791" w:rsidRDefault="00211791">
    <w:pPr>
      <w:pStyle w:val="Header"/>
    </w:pPr>
    <w:r w:rsidRPr="00E34A61">
      <w:t xml:space="preserve">Date: </w:t>
    </w:r>
    <w:r w:rsidRPr="00E34A61">
      <w:fldChar w:fldCharType="begin"/>
    </w:r>
    <w:r w:rsidRPr="00E34A61">
      <w:instrText xml:space="preserve"> REF FilingDate </w:instrText>
    </w:r>
    <w:r>
      <w:instrText xml:space="preserve"> \* MERGEFORMAT </w:instrText>
    </w:r>
    <w:r w:rsidRPr="00E34A61">
      <w:fldChar w:fldCharType="separate"/>
    </w:r>
    <w:r w:rsidRPr="00E34A61">
      <w:t>April 23, 2020</w:t>
    </w:r>
    <w:r w:rsidRPr="00E34A61">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56F7B" w14:textId="2D96AE93" w:rsidR="00211791" w:rsidRDefault="0021179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CFD50" w14:textId="1A0AB67D" w:rsidR="00211791" w:rsidRDefault="0021179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02690" w14:textId="28078E9C" w:rsidR="00211791" w:rsidRDefault="00211791"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20200001-EI</w:t>
    </w:r>
    <w:r>
      <w:fldChar w:fldCharType="end"/>
    </w:r>
    <w:r>
      <w:tab/>
      <w:t>Attachment B</w:t>
    </w:r>
  </w:p>
  <w:p w14:paraId="03443C15" w14:textId="77777777" w:rsidR="00211791" w:rsidRDefault="00211791">
    <w:pPr>
      <w:pStyle w:val="Header"/>
    </w:pPr>
    <w:r>
      <w:t xml:space="preserve">Date: </w:t>
    </w:r>
    <w:r w:rsidRPr="00E34A61">
      <w:fldChar w:fldCharType="begin"/>
    </w:r>
    <w:r w:rsidRPr="00E34A61">
      <w:instrText xml:space="preserve"> REF FilingDate </w:instrText>
    </w:r>
    <w:r>
      <w:instrText xml:space="preserve"> \* MERGEFORMAT </w:instrText>
    </w:r>
    <w:r w:rsidRPr="00E34A61">
      <w:fldChar w:fldCharType="separate"/>
    </w:r>
    <w:r w:rsidRPr="00E34A61">
      <w:t>April 23, 2020</w:t>
    </w:r>
    <w:r w:rsidRPr="00E34A61">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activeWritingStyle w:appName="MSWord" w:lang="en-US" w:vendorID="64" w:dllVersion="6" w:nlCheck="1" w:checkStyle="1"/>
  <w:activeWritingStyle w:appName="MSWord" w:lang="es-MX" w:vendorID="64" w:dllVersion="6" w:nlCheck="1" w:checkStyle="1"/>
  <w:activeWritingStyle w:appName="MSWord" w:lang="en-US" w:vendorID="64" w:dllVersion="4096" w:nlCheck="1" w:checkStyle="0"/>
  <w:activeWritingStyle w:appName="MSWord" w:lang="en-US"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252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53C48"/>
    <w:rsid w:val="000042A2"/>
    <w:rsid w:val="000043D5"/>
    <w:rsid w:val="00006170"/>
    <w:rsid w:val="00010E37"/>
    <w:rsid w:val="000172DA"/>
    <w:rsid w:val="000247C5"/>
    <w:rsid w:val="000272B9"/>
    <w:rsid w:val="000277C2"/>
    <w:rsid w:val="00035B48"/>
    <w:rsid w:val="00036CE2"/>
    <w:rsid w:val="000377DB"/>
    <w:rsid w:val="000437FE"/>
    <w:rsid w:val="000513BE"/>
    <w:rsid w:val="00065A06"/>
    <w:rsid w:val="000666F3"/>
    <w:rsid w:val="00070DCB"/>
    <w:rsid w:val="00072CCA"/>
    <w:rsid w:val="00073120"/>
    <w:rsid w:val="00073232"/>
    <w:rsid w:val="00075558"/>
    <w:rsid w:val="000764D0"/>
    <w:rsid w:val="000828D3"/>
    <w:rsid w:val="00097A7D"/>
    <w:rsid w:val="000A2B57"/>
    <w:rsid w:val="000A418B"/>
    <w:rsid w:val="000A4C6E"/>
    <w:rsid w:val="000A760D"/>
    <w:rsid w:val="000C4431"/>
    <w:rsid w:val="000D1C06"/>
    <w:rsid w:val="000D4319"/>
    <w:rsid w:val="000E72EC"/>
    <w:rsid w:val="000F374A"/>
    <w:rsid w:val="001076AF"/>
    <w:rsid w:val="00112564"/>
    <w:rsid w:val="00117C8C"/>
    <w:rsid w:val="00122C8D"/>
    <w:rsid w:val="00124C38"/>
    <w:rsid w:val="00124E2E"/>
    <w:rsid w:val="00125ED4"/>
    <w:rsid w:val="001305E9"/>
    <w:rsid w:val="001307AF"/>
    <w:rsid w:val="00135687"/>
    <w:rsid w:val="00137A1E"/>
    <w:rsid w:val="0015506E"/>
    <w:rsid w:val="00163031"/>
    <w:rsid w:val="00171A90"/>
    <w:rsid w:val="00180254"/>
    <w:rsid w:val="001916FB"/>
    <w:rsid w:val="00191E1F"/>
    <w:rsid w:val="00192943"/>
    <w:rsid w:val="001A7406"/>
    <w:rsid w:val="001B4ED1"/>
    <w:rsid w:val="001B4FEE"/>
    <w:rsid w:val="001B51C5"/>
    <w:rsid w:val="001B6F3F"/>
    <w:rsid w:val="001C52B5"/>
    <w:rsid w:val="001D0D3E"/>
    <w:rsid w:val="001F2245"/>
    <w:rsid w:val="001F2C63"/>
    <w:rsid w:val="001F48C7"/>
    <w:rsid w:val="001F6DA1"/>
    <w:rsid w:val="002044E6"/>
    <w:rsid w:val="00205C82"/>
    <w:rsid w:val="00205DC2"/>
    <w:rsid w:val="002066C7"/>
    <w:rsid w:val="00211791"/>
    <w:rsid w:val="00212B17"/>
    <w:rsid w:val="00213AD8"/>
    <w:rsid w:val="002163B6"/>
    <w:rsid w:val="00220732"/>
    <w:rsid w:val="00221D32"/>
    <w:rsid w:val="00225C3F"/>
    <w:rsid w:val="00256658"/>
    <w:rsid w:val="00262E85"/>
    <w:rsid w:val="00263D44"/>
    <w:rsid w:val="002702AD"/>
    <w:rsid w:val="002833AA"/>
    <w:rsid w:val="00292D82"/>
    <w:rsid w:val="002963CB"/>
    <w:rsid w:val="002B18FB"/>
    <w:rsid w:val="002B4A01"/>
    <w:rsid w:val="002C07A5"/>
    <w:rsid w:val="002C7183"/>
    <w:rsid w:val="002D226D"/>
    <w:rsid w:val="002F6030"/>
    <w:rsid w:val="003037E1"/>
    <w:rsid w:val="00307E51"/>
    <w:rsid w:val="003103EC"/>
    <w:rsid w:val="00313FCB"/>
    <w:rsid w:val="003144EF"/>
    <w:rsid w:val="00322F74"/>
    <w:rsid w:val="0033036E"/>
    <w:rsid w:val="00340073"/>
    <w:rsid w:val="003632FD"/>
    <w:rsid w:val="00372805"/>
    <w:rsid w:val="00373180"/>
    <w:rsid w:val="00375AB9"/>
    <w:rsid w:val="003821A0"/>
    <w:rsid w:val="00385B04"/>
    <w:rsid w:val="003864CF"/>
    <w:rsid w:val="003948AE"/>
    <w:rsid w:val="003A22A6"/>
    <w:rsid w:val="003A5494"/>
    <w:rsid w:val="003B04BF"/>
    <w:rsid w:val="003B2510"/>
    <w:rsid w:val="003C2CC4"/>
    <w:rsid w:val="003C3710"/>
    <w:rsid w:val="003E0EFC"/>
    <w:rsid w:val="003E29F0"/>
    <w:rsid w:val="003E4A2B"/>
    <w:rsid w:val="003E5B20"/>
    <w:rsid w:val="003E76C2"/>
    <w:rsid w:val="003F1679"/>
    <w:rsid w:val="003F21EB"/>
    <w:rsid w:val="003F4A35"/>
    <w:rsid w:val="003F7FDD"/>
    <w:rsid w:val="00402481"/>
    <w:rsid w:val="004042B4"/>
    <w:rsid w:val="00410DC4"/>
    <w:rsid w:val="00412787"/>
    <w:rsid w:val="00412DAE"/>
    <w:rsid w:val="004242E6"/>
    <w:rsid w:val="0042509F"/>
    <w:rsid w:val="00431598"/>
    <w:rsid w:val="004319AD"/>
    <w:rsid w:val="00441A9B"/>
    <w:rsid w:val="004426B8"/>
    <w:rsid w:val="00444432"/>
    <w:rsid w:val="00453C48"/>
    <w:rsid w:val="00464A5B"/>
    <w:rsid w:val="00471860"/>
    <w:rsid w:val="00472C67"/>
    <w:rsid w:val="00477026"/>
    <w:rsid w:val="00480772"/>
    <w:rsid w:val="004A744D"/>
    <w:rsid w:val="004B60BD"/>
    <w:rsid w:val="004B7091"/>
    <w:rsid w:val="004C0858"/>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4C9F"/>
    <w:rsid w:val="00516496"/>
    <w:rsid w:val="00523B11"/>
    <w:rsid w:val="0052572A"/>
    <w:rsid w:val="00526437"/>
    <w:rsid w:val="00530BF9"/>
    <w:rsid w:val="00532DFB"/>
    <w:rsid w:val="00543CB3"/>
    <w:rsid w:val="005442E4"/>
    <w:rsid w:val="0054654F"/>
    <w:rsid w:val="00552BEC"/>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E3D24"/>
    <w:rsid w:val="005F468D"/>
    <w:rsid w:val="005F4DB1"/>
    <w:rsid w:val="005F69A3"/>
    <w:rsid w:val="00604CC7"/>
    <w:rsid w:val="00607C1B"/>
    <w:rsid w:val="00615423"/>
    <w:rsid w:val="006165B2"/>
    <w:rsid w:val="00617276"/>
    <w:rsid w:val="0062527B"/>
    <w:rsid w:val="00625D97"/>
    <w:rsid w:val="00625F1C"/>
    <w:rsid w:val="006279E1"/>
    <w:rsid w:val="00630CEB"/>
    <w:rsid w:val="00630EBD"/>
    <w:rsid w:val="00632264"/>
    <w:rsid w:val="0064413A"/>
    <w:rsid w:val="00645449"/>
    <w:rsid w:val="006470BC"/>
    <w:rsid w:val="00654FE3"/>
    <w:rsid w:val="006554D3"/>
    <w:rsid w:val="00657AA6"/>
    <w:rsid w:val="00667036"/>
    <w:rsid w:val="00673BDB"/>
    <w:rsid w:val="00674341"/>
    <w:rsid w:val="006771B8"/>
    <w:rsid w:val="006843B6"/>
    <w:rsid w:val="0068481F"/>
    <w:rsid w:val="006869C5"/>
    <w:rsid w:val="00696F5D"/>
    <w:rsid w:val="00697249"/>
    <w:rsid w:val="006B3947"/>
    <w:rsid w:val="006B4293"/>
    <w:rsid w:val="006B624F"/>
    <w:rsid w:val="006C0AE4"/>
    <w:rsid w:val="006C0C95"/>
    <w:rsid w:val="006C31E3"/>
    <w:rsid w:val="006D18D3"/>
    <w:rsid w:val="006E08CB"/>
    <w:rsid w:val="006E598D"/>
    <w:rsid w:val="006F5B26"/>
    <w:rsid w:val="00702F7A"/>
    <w:rsid w:val="0070437D"/>
    <w:rsid w:val="00704CF1"/>
    <w:rsid w:val="00705B04"/>
    <w:rsid w:val="0072091C"/>
    <w:rsid w:val="00724992"/>
    <w:rsid w:val="00734820"/>
    <w:rsid w:val="007349DC"/>
    <w:rsid w:val="0074365E"/>
    <w:rsid w:val="00744B55"/>
    <w:rsid w:val="00751205"/>
    <w:rsid w:val="007515FD"/>
    <w:rsid w:val="00760D80"/>
    <w:rsid w:val="00764F0A"/>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E32C4"/>
    <w:rsid w:val="007F1193"/>
    <w:rsid w:val="007F417F"/>
    <w:rsid w:val="007F7644"/>
    <w:rsid w:val="0080049F"/>
    <w:rsid w:val="008042BD"/>
    <w:rsid w:val="00805D15"/>
    <w:rsid w:val="00816624"/>
    <w:rsid w:val="00822427"/>
    <w:rsid w:val="00822562"/>
    <w:rsid w:val="00823663"/>
    <w:rsid w:val="0083055F"/>
    <w:rsid w:val="00832DDC"/>
    <w:rsid w:val="00847F63"/>
    <w:rsid w:val="00850BAC"/>
    <w:rsid w:val="00854A3E"/>
    <w:rsid w:val="00855D08"/>
    <w:rsid w:val="008609F9"/>
    <w:rsid w:val="00874344"/>
    <w:rsid w:val="00882155"/>
    <w:rsid w:val="0088233B"/>
    <w:rsid w:val="0088599E"/>
    <w:rsid w:val="00886C37"/>
    <w:rsid w:val="00892D99"/>
    <w:rsid w:val="00893315"/>
    <w:rsid w:val="008A2C07"/>
    <w:rsid w:val="008B62AE"/>
    <w:rsid w:val="008C04B5"/>
    <w:rsid w:val="008C14FA"/>
    <w:rsid w:val="008C7B0B"/>
    <w:rsid w:val="008D4057"/>
    <w:rsid w:val="008D427D"/>
    <w:rsid w:val="008D5305"/>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0B3E"/>
    <w:rsid w:val="009656F2"/>
    <w:rsid w:val="00966A08"/>
    <w:rsid w:val="00970794"/>
    <w:rsid w:val="00971207"/>
    <w:rsid w:val="00971AF1"/>
    <w:rsid w:val="00975CB4"/>
    <w:rsid w:val="009863B0"/>
    <w:rsid w:val="00987DE1"/>
    <w:rsid w:val="0099022C"/>
    <w:rsid w:val="00990571"/>
    <w:rsid w:val="0099673A"/>
    <w:rsid w:val="009A3330"/>
    <w:rsid w:val="009A7C96"/>
    <w:rsid w:val="009C3DB9"/>
    <w:rsid w:val="009D46E5"/>
    <w:rsid w:val="009D568A"/>
    <w:rsid w:val="009D5F12"/>
    <w:rsid w:val="009F04EC"/>
    <w:rsid w:val="009F2A7C"/>
    <w:rsid w:val="009F3B36"/>
    <w:rsid w:val="00A006E7"/>
    <w:rsid w:val="00A019B9"/>
    <w:rsid w:val="00A12508"/>
    <w:rsid w:val="00A1282B"/>
    <w:rsid w:val="00A13A27"/>
    <w:rsid w:val="00A175B6"/>
    <w:rsid w:val="00A21835"/>
    <w:rsid w:val="00A2374B"/>
    <w:rsid w:val="00A27D6E"/>
    <w:rsid w:val="00A328EC"/>
    <w:rsid w:val="00A33A51"/>
    <w:rsid w:val="00A361DD"/>
    <w:rsid w:val="00A41CA6"/>
    <w:rsid w:val="00A47927"/>
    <w:rsid w:val="00A47FFC"/>
    <w:rsid w:val="00A5442F"/>
    <w:rsid w:val="00A54FF9"/>
    <w:rsid w:val="00A56765"/>
    <w:rsid w:val="00A675AC"/>
    <w:rsid w:val="00A7581F"/>
    <w:rsid w:val="00A92FB1"/>
    <w:rsid w:val="00A95A0C"/>
    <w:rsid w:val="00A96CBB"/>
    <w:rsid w:val="00AA2765"/>
    <w:rsid w:val="00AA77B5"/>
    <w:rsid w:val="00AB6C5D"/>
    <w:rsid w:val="00AC3401"/>
    <w:rsid w:val="00AC51A7"/>
    <w:rsid w:val="00AD444B"/>
    <w:rsid w:val="00AD5614"/>
    <w:rsid w:val="00AD6C78"/>
    <w:rsid w:val="00AE2EAB"/>
    <w:rsid w:val="00AE32AB"/>
    <w:rsid w:val="00AF5F89"/>
    <w:rsid w:val="00AF73CB"/>
    <w:rsid w:val="00B002D6"/>
    <w:rsid w:val="00B0336F"/>
    <w:rsid w:val="00B03379"/>
    <w:rsid w:val="00B05B51"/>
    <w:rsid w:val="00B124CE"/>
    <w:rsid w:val="00B14E5A"/>
    <w:rsid w:val="00B15370"/>
    <w:rsid w:val="00B16DA4"/>
    <w:rsid w:val="00B17BEB"/>
    <w:rsid w:val="00B21A3C"/>
    <w:rsid w:val="00B223C0"/>
    <w:rsid w:val="00B234ED"/>
    <w:rsid w:val="00B249B2"/>
    <w:rsid w:val="00B25CA3"/>
    <w:rsid w:val="00B264DF"/>
    <w:rsid w:val="00B2765A"/>
    <w:rsid w:val="00B3109A"/>
    <w:rsid w:val="00B419E0"/>
    <w:rsid w:val="00B41F02"/>
    <w:rsid w:val="00B516ED"/>
    <w:rsid w:val="00B57A6A"/>
    <w:rsid w:val="00B6507B"/>
    <w:rsid w:val="00B760F1"/>
    <w:rsid w:val="00B7669E"/>
    <w:rsid w:val="00B77DA1"/>
    <w:rsid w:val="00B822A0"/>
    <w:rsid w:val="00B843BC"/>
    <w:rsid w:val="00B858AE"/>
    <w:rsid w:val="00B85964"/>
    <w:rsid w:val="00B96250"/>
    <w:rsid w:val="00BA0D55"/>
    <w:rsid w:val="00BA37B3"/>
    <w:rsid w:val="00BA4CC6"/>
    <w:rsid w:val="00BB3493"/>
    <w:rsid w:val="00BB3957"/>
    <w:rsid w:val="00BB7468"/>
    <w:rsid w:val="00BC188A"/>
    <w:rsid w:val="00BC402E"/>
    <w:rsid w:val="00BC4040"/>
    <w:rsid w:val="00BD0F48"/>
    <w:rsid w:val="00BD69B2"/>
    <w:rsid w:val="00BE3161"/>
    <w:rsid w:val="00BE4D1E"/>
    <w:rsid w:val="00BE6DDB"/>
    <w:rsid w:val="00BF5010"/>
    <w:rsid w:val="00C03D5F"/>
    <w:rsid w:val="00C03D71"/>
    <w:rsid w:val="00C13791"/>
    <w:rsid w:val="00C31BB3"/>
    <w:rsid w:val="00C36977"/>
    <w:rsid w:val="00C467DA"/>
    <w:rsid w:val="00C477D9"/>
    <w:rsid w:val="00C54E43"/>
    <w:rsid w:val="00C60BA3"/>
    <w:rsid w:val="00C623F7"/>
    <w:rsid w:val="00C62A81"/>
    <w:rsid w:val="00C75BC5"/>
    <w:rsid w:val="00C81670"/>
    <w:rsid w:val="00C81773"/>
    <w:rsid w:val="00C82861"/>
    <w:rsid w:val="00C850CF"/>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D3B0E"/>
    <w:rsid w:val="00CD64E2"/>
    <w:rsid w:val="00CE2BF8"/>
    <w:rsid w:val="00CE484E"/>
    <w:rsid w:val="00CE656F"/>
    <w:rsid w:val="00CF0DA8"/>
    <w:rsid w:val="00CF2E25"/>
    <w:rsid w:val="00CF4453"/>
    <w:rsid w:val="00CF45EE"/>
    <w:rsid w:val="00CF5D94"/>
    <w:rsid w:val="00CF7E0F"/>
    <w:rsid w:val="00D034D7"/>
    <w:rsid w:val="00D04BE4"/>
    <w:rsid w:val="00D06FC7"/>
    <w:rsid w:val="00D12565"/>
    <w:rsid w:val="00D14127"/>
    <w:rsid w:val="00D36C1B"/>
    <w:rsid w:val="00D60B16"/>
    <w:rsid w:val="00D60F02"/>
    <w:rsid w:val="00D61BE0"/>
    <w:rsid w:val="00D66E49"/>
    <w:rsid w:val="00D70705"/>
    <w:rsid w:val="00D70D71"/>
    <w:rsid w:val="00D71B0F"/>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E6DF6"/>
    <w:rsid w:val="00DF1510"/>
    <w:rsid w:val="00E02F1F"/>
    <w:rsid w:val="00E03860"/>
    <w:rsid w:val="00E06484"/>
    <w:rsid w:val="00E06D74"/>
    <w:rsid w:val="00E20A7D"/>
    <w:rsid w:val="00E22436"/>
    <w:rsid w:val="00E275D8"/>
    <w:rsid w:val="00E30F6A"/>
    <w:rsid w:val="00E3117C"/>
    <w:rsid w:val="00E3409D"/>
    <w:rsid w:val="00E34A61"/>
    <w:rsid w:val="00E35A7A"/>
    <w:rsid w:val="00E375CA"/>
    <w:rsid w:val="00E43093"/>
    <w:rsid w:val="00E5364F"/>
    <w:rsid w:val="00E567E8"/>
    <w:rsid w:val="00E63519"/>
    <w:rsid w:val="00E64679"/>
    <w:rsid w:val="00E65EBC"/>
    <w:rsid w:val="00E677FE"/>
    <w:rsid w:val="00E73432"/>
    <w:rsid w:val="00E74829"/>
    <w:rsid w:val="00E77B0C"/>
    <w:rsid w:val="00E77FB8"/>
    <w:rsid w:val="00E838B0"/>
    <w:rsid w:val="00E86A7C"/>
    <w:rsid w:val="00E878E1"/>
    <w:rsid w:val="00E87F2C"/>
    <w:rsid w:val="00E95278"/>
    <w:rsid w:val="00EA2273"/>
    <w:rsid w:val="00EA7C3C"/>
    <w:rsid w:val="00EB1FD8"/>
    <w:rsid w:val="00EB2DB3"/>
    <w:rsid w:val="00EC3FBB"/>
    <w:rsid w:val="00EC6B7A"/>
    <w:rsid w:val="00ED123E"/>
    <w:rsid w:val="00ED3A87"/>
    <w:rsid w:val="00ED5B67"/>
    <w:rsid w:val="00ED66BC"/>
    <w:rsid w:val="00EE200A"/>
    <w:rsid w:val="00EF264C"/>
    <w:rsid w:val="00EF3FEE"/>
    <w:rsid w:val="00EF6B57"/>
    <w:rsid w:val="00F04B59"/>
    <w:rsid w:val="00F11741"/>
    <w:rsid w:val="00F12B1C"/>
    <w:rsid w:val="00F13CF8"/>
    <w:rsid w:val="00F15855"/>
    <w:rsid w:val="00F200B2"/>
    <w:rsid w:val="00F227DC"/>
    <w:rsid w:val="00F24253"/>
    <w:rsid w:val="00F32978"/>
    <w:rsid w:val="00F45CB2"/>
    <w:rsid w:val="00F544C0"/>
    <w:rsid w:val="00F55332"/>
    <w:rsid w:val="00F6504A"/>
    <w:rsid w:val="00F65519"/>
    <w:rsid w:val="00F66A7A"/>
    <w:rsid w:val="00F713C0"/>
    <w:rsid w:val="00F75DDC"/>
    <w:rsid w:val="00F7792F"/>
    <w:rsid w:val="00F842AA"/>
    <w:rsid w:val="00F8476F"/>
    <w:rsid w:val="00F853E1"/>
    <w:rsid w:val="00F85604"/>
    <w:rsid w:val="00F94B7A"/>
    <w:rsid w:val="00FA17AC"/>
    <w:rsid w:val="00FA32DE"/>
    <w:rsid w:val="00FA3382"/>
    <w:rsid w:val="00FA59CD"/>
    <w:rsid w:val="00FA646D"/>
    <w:rsid w:val="00FB1740"/>
    <w:rsid w:val="00FC5469"/>
    <w:rsid w:val="00FC6D7D"/>
    <w:rsid w:val="00FD16B0"/>
    <w:rsid w:val="00FD4FED"/>
    <w:rsid w:val="00FD5A3F"/>
    <w:rsid w:val="00FE0577"/>
    <w:rsid w:val="00FE1700"/>
    <w:rsid w:val="00FE59EC"/>
    <w:rsid w:val="00FE5B67"/>
    <w:rsid w:val="00FE60D6"/>
    <w:rsid w:val="00FE7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7BA4B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uiPriority w:val="99"/>
    <w:rsid w:val="00A96CBB"/>
  </w:style>
  <w:style w:type="character" w:styleId="FootnoteReference">
    <w:name w:val="footnote reference"/>
    <w:uiPriority w:val="99"/>
    <w:rsid w:val="00A96CBB"/>
    <w:rPr>
      <w:vertAlign w:val="superscript"/>
    </w:rPr>
  </w:style>
  <w:style w:type="character" w:customStyle="1" w:styleId="OrderBodyChar">
    <w:name w:val="Order Body Char"/>
    <w:link w:val="OrderBody"/>
    <w:locked/>
    <w:rsid w:val="00A96CBB"/>
    <w:rPr>
      <w:sz w:val="24"/>
      <w:szCs w:val="24"/>
    </w:rPr>
  </w:style>
  <w:style w:type="paragraph" w:customStyle="1" w:styleId="OrderBody">
    <w:name w:val="Order Body"/>
    <w:basedOn w:val="Normal"/>
    <w:link w:val="OrderBodyChar"/>
    <w:rsid w:val="00A96CBB"/>
    <w:pPr>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uiPriority w:val="99"/>
    <w:rsid w:val="00A96CBB"/>
  </w:style>
  <w:style w:type="character" w:styleId="FootnoteReference">
    <w:name w:val="footnote reference"/>
    <w:uiPriority w:val="99"/>
    <w:rsid w:val="00A96CBB"/>
    <w:rPr>
      <w:vertAlign w:val="superscript"/>
    </w:rPr>
  </w:style>
  <w:style w:type="character" w:customStyle="1" w:styleId="OrderBodyChar">
    <w:name w:val="Order Body Char"/>
    <w:link w:val="OrderBody"/>
    <w:locked/>
    <w:rsid w:val="00A96CBB"/>
    <w:rPr>
      <w:sz w:val="24"/>
      <w:szCs w:val="24"/>
    </w:rPr>
  </w:style>
  <w:style w:type="paragraph" w:customStyle="1" w:styleId="OrderBody">
    <w:name w:val="Order Body"/>
    <w:basedOn w:val="Normal"/>
    <w:link w:val="OrderBodyChar"/>
    <w:rsid w:val="00A96CBB"/>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83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5.jpeg"/><Relationship Id="rId33"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7.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image" Target="media/image7.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floridahealth.gov/" TargetMode="External"/><Relationship Id="rId1" Type="http://schemas.openxmlformats.org/officeDocument/2006/relationships/hyperlink" Target="https://www.eia.gov/dnav/ng/hist/rngwhhdm.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AADD7-4125-4897-936F-66CD1D557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22</Pages>
  <Words>4708</Words>
  <Characters>27002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31647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Devlin Higgins</dc:creator>
  <cp:lastModifiedBy>Sara Boyer</cp:lastModifiedBy>
  <cp:revision>2</cp:revision>
  <cp:lastPrinted>2004-01-27T20:32:00Z</cp:lastPrinted>
  <dcterms:created xsi:type="dcterms:W3CDTF">2020-04-23T12:48:00Z</dcterms:created>
  <dcterms:modified xsi:type="dcterms:W3CDTF">2020-04-23T12:48:00Z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20200001-EI</vt:lpwstr>
  </property>
  <property fmtid="{D5CDD505-2E9C-101B-9397-08002B2CF9AE}" pid="3" name="MasterDocument">
    <vt:bool>false</vt:bool>
  </property>
</Properties>
</file>