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B863A" w14:textId="77777777" w:rsidR="00CB5276" w:rsidRPr="000D7977" w:rsidRDefault="00FF709A" w:rsidP="00FF709A">
      <w:pPr>
        <w:pStyle w:val="OrderHeading"/>
      </w:pPr>
      <w:r w:rsidRPr="000D7977">
        <w:t>BEFORE THE FLORIDA PUBLIC SERVICE COMMISSION</w:t>
      </w:r>
    </w:p>
    <w:p w14:paraId="0B69268E" w14:textId="77777777" w:rsidR="00FF709A" w:rsidRPr="000D7977" w:rsidRDefault="00FF709A" w:rsidP="00FF709A">
      <w:pPr>
        <w:pStyle w:val="OrderBody"/>
      </w:pPr>
    </w:p>
    <w:p w14:paraId="5BF8D400" w14:textId="77777777" w:rsidR="00FF709A" w:rsidRPr="000D7977" w:rsidRDefault="00FF709A" w:rsidP="00FF709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D7977" w:rsidRPr="000D7977" w14:paraId="27D14AEC" w14:textId="77777777" w:rsidTr="00C63FCF">
        <w:trPr>
          <w:trHeight w:val="828"/>
        </w:trPr>
        <w:tc>
          <w:tcPr>
            <w:tcW w:w="4788" w:type="dxa"/>
            <w:tcBorders>
              <w:bottom w:val="single" w:sz="8" w:space="0" w:color="auto"/>
              <w:right w:val="double" w:sz="6" w:space="0" w:color="auto"/>
            </w:tcBorders>
            <w:shd w:val="clear" w:color="auto" w:fill="auto"/>
          </w:tcPr>
          <w:p w14:paraId="73E9E99A" w14:textId="77777777" w:rsidR="00FF709A" w:rsidRPr="000D7977" w:rsidRDefault="00FF709A" w:rsidP="00C63FCF">
            <w:pPr>
              <w:pStyle w:val="OrderBody"/>
              <w:tabs>
                <w:tab w:val="center" w:pos="4320"/>
                <w:tab w:val="right" w:pos="8640"/>
              </w:tabs>
              <w:jc w:val="left"/>
            </w:pPr>
            <w:r w:rsidRPr="000D7977">
              <w:t xml:space="preserve">In re: </w:t>
            </w:r>
            <w:bookmarkStart w:id="0" w:name="SSInRe"/>
            <w:bookmarkEnd w:id="0"/>
            <w:r w:rsidRPr="000D7977">
              <w:t>Petition for approval of natural gas transportation service agreement between Florida City Gas and Miami-Dade County through Miami-Dade Water and Sewer Department.</w:t>
            </w:r>
          </w:p>
        </w:tc>
        <w:tc>
          <w:tcPr>
            <w:tcW w:w="4788" w:type="dxa"/>
            <w:tcBorders>
              <w:left w:val="double" w:sz="6" w:space="0" w:color="auto"/>
            </w:tcBorders>
            <w:shd w:val="clear" w:color="auto" w:fill="auto"/>
          </w:tcPr>
          <w:p w14:paraId="6FB39E78" w14:textId="77777777" w:rsidR="00FF709A" w:rsidRPr="000D7977" w:rsidRDefault="00FF709A" w:rsidP="00FF709A">
            <w:pPr>
              <w:pStyle w:val="OrderBody"/>
            </w:pPr>
            <w:r w:rsidRPr="000D7977">
              <w:t xml:space="preserve">DOCKET NO. </w:t>
            </w:r>
            <w:bookmarkStart w:id="1" w:name="SSDocketNo"/>
            <w:bookmarkEnd w:id="1"/>
            <w:r w:rsidRPr="000D7977">
              <w:t>20250058-GU</w:t>
            </w:r>
          </w:p>
          <w:p w14:paraId="58D36697" w14:textId="25565E32" w:rsidR="00FF709A" w:rsidRPr="000D7977" w:rsidRDefault="00FF709A" w:rsidP="00C63FCF">
            <w:pPr>
              <w:pStyle w:val="OrderBody"/>
              <w:tabs>
                <w:tab w:val="center" w:pos="4320"/>
                <w:tab w:val="right" w:pos="8640"/>
              </w:tabs>
              <w:jc w:val="left"/>
            </w:pPr>
            <w:r w:rsidRPr="000D7977">
              <w:t xml:space="preserve">ORDER NO. </w:t>
            </w:r>
            <w:bookmarkStart w:id="2" w:name="OrderNo0314"/>
            <w:r w:rsidR="003E4BA3">
              <w:t>PSC-2025-0314-PAA-GU</w:t>
            </w:r>
            <w:bookmarkEnd w:id="2"/>
          </w:p>
          <w:p w14:paraId="41139894" w14:textId="441A4BF1" w:rsidR="00FF709A" w:rsidRPr="000D7977" w:rsidRDefault="00FF709A" w:rsidP="00C63FCF">
            <w:pPr>
              <w:pStyle w:val="OrderBody"/>
              <w:tabs>
                <w:tab w:val="center" w:pos="4320"/>
                <w:tab w:val="right" w:pos="8640"/>
              </w:tabs>
              <w:jc w:val="left"/>
            </w:pPr>
            <w:r w:rsidRPr="000D7977">
              <w:t xml:space="preserve">ISSUED: </w:t>
            </w:r>
            <w:r w:rsidR="003E4BA3">
              <w:t>August 20, 2025</w:t>
            </w:r>
          </w:p>
        </w:tc>
      </w:tr>
    </w:tbl>
    <w:p w14:paraId="2333FB74" w14:textId="77777777" w:rsidR="00FF709A" w:rsidRPr="000D7977" w:rsidRDefault="00FF709A" w:rsidP="00FF709A"/>
    <w:p w14:paraId="1C426211" w14:textId="77777777" w:rsidR="00FF709A" w:rsidRPr="000D7977" w:rsidRDefault="00FF709A" w:rsidP="00FF709A"/>
    <w:p w14:paraId="39B8E03F" w14:textId="77777777" w:rsidR="00FF709A" w:rsidRPr="000D7977" w:rsidRDefault="00FF709A" w:rsidP="00B67A43">
      <w:pPr>
        <w:ind w:firstLine="720"/>
        <w:jc w:val="both"/>
      </w:pPr>
      <w:bookmarkStart w:id="3" w:name="Commissioners"/>
      <w:bookmarkEnd w:id="3"/>
      <w:r w:rsidRPr="000D7977">
        <w:t>The following Commissioners participated in the disposition of this matter:</w:t>
      </w:r>
    </w:p>
    <w:p w14:paraId="047FA1F7" w14:textId="77777777" w:rsidR="00FF709A" w:rsidRPr="000D7977" w:rsidRDefault="00FF709A" w:rsidP="00B67A43"/>
    <w:p w14:paraId="2F752260" w14:textId="77777777" w:rsidR="00FF709A" w:rsidRPr="000D7977" w:rsidRDefault="00FF709A" w:rsidP="00477699">
      <w:pPr>
        <w:jc w:val="center"/>
      </w:pPr>
      <w:r w:rsidRPr="000D7977">
        <w:t>MIKE LA ROSA, Chairman</w:t>
      </w:r>
    </w:p>
    <w:p w14:paraId="3BB485B5" w14:textId="77777777" w:rsidR="00FF709A" w:rsidRPr="000D7977" w:rsidRDefault="00FF709A" w:rsidP="00B67A43">
      <w:pPr>
        <w:jc w:val="center"/>
      </w:pPr>
      <w:r w:rsidRPr="000D7977">
        <w:t>ART GRAHAM</w:t>
      </w:r>
    </w:p>
    <w:p w14:paraId="177A3983" w14:textId="77777777" w:rsidR="00FF709A" w:rsidRPr="000D7977" w:rsidRDefault="00FF709A" w:rsidP="00B67A43">
      <w:pPr>
        <w:jc w:val="center"/>
      </w:pPr>
      <w:r w:rsidRPr="000D7977">
        <w:t>GARY F. CLARK</w:t>
      </w:r>
    </w:p>
    <w:p w14:paraId="46FD1860" w14:textId="77777777" w:rsidR="00FF709A" w:rsidRPr="000D7977" w:rsidRDefault="00FF709A" w:rsidP="00B67A43">
      <w:pPr>
        <w:jc w:val="center"/>
      </w:pPr>
      <w:r w:rsidRPr="000D7977">
        <w:t>ANDREW GILES FAY</w:t>
      </w:r>
    </w:p>
    <w:p w14:paraId="769D0725" w14:textId="77777777" w:rsidR="00FF709A" w:rsidRPr="000D7977" w:rsidRDefault="00FF709A" w:rsidP="00B67A43">
      <w:pPr>
        <w:jc w:val="center"/>
      </w:pPr>
      <w:r w:rsidRPr="000D7977">
        <w:rPr>
          <w:lang w:val="en"/>
        </w:rPr>
        <w:t>GABRIELLA PASSIDOMO SMITH</w:t>
      </w:r>
    </w:p>
    <w:p w14:paraId="01280258" w14:textId="77777777" w:rsidR="00FF709A" w:rsidRPr="000D7977" w:rsidRDefault="00FF709A" w:rsidP="00B67A43"/>
    <w:p w14:paraId="76EE8CA8" w14:textId="77777777" w:rsidR="00FF709A" w:rsidRPr="000D7977" w:rsidRDefault="00FF709A" w:rsidP="00FF709A">
      <w:pPr>
        <w:pStyle w:val="OrderBody"/>
      </w:pPr>
    </w:p>
    <w:bookmarkStart w:id="4" w:name="OrderText"/>
    <w:bookmarkEnd w:id="4"/>
    <w:p w14:paraId="38970D0F" w14:textId="16AB2F9F" w:rsidR="00FF709A" w:rsidRPr="000D7977" w:rsidRDefault="00FF709A">
      <w:pPr>
        <w:pStyle w:val="OrderBody"/>
        <w:jc w:val="center"/>
        <w:rPr>
          <w:u w:val="single"/>
        </w:rPr>
      </w:pPr>
      <w:r w:rsidRPr="000D7977">
        <w:rPr>
          <w:lang w:val="en-CA"/>
        </w:rPr>
        <w:fldChar w:fldCharType="begin"/>
      </w:r>
      <w:r w:rsidRPr="000D7977">
        <w:rPr>
          <w:lang w:val="en-CA"/>
        </w:rPr>
        <w:instrText xml:space="preserve"> SEQ CHAPTER \h \r 1</w:instrText>
      </w:r>
      <w:r w:rsidRPr="000D7977">
        <w:fldChar w:fldCharType="end"/>
      </w:r>
      <w:r w:rsidRPr="000D7977">
        <w:rPr>
          <w:u w:val="single"/>
        </w:rPr>
        <w:t>NOTICE OF PROPOSED AGENCY ACTION</w:t>
      </w:r>
    </w:p>
    <w:p w14:paraId="15DCB96A" w14:textId="48008954" w:rsidR="00FF709A" w:rsidRPr="000D7977" w:rsidRDefault="00FF709A">
      <w:pPr>
        <w:pStyle w:val="OrderBody"/>
        <w:jc w:val="center"/>
        <w:rPr>
          <w:u w:val="single"/>
        </w:rPr>
      </w:pPr>
      <w:r w:rsidRPr="000D7977">
        <w:rPr>
          <w:u w:val="single"/>
        </w:rPr>
        <w:t>ORDER</w:t>
      </w:r>
      <w:bookmarkStart w:id="5" w:name="OrderTitle"/>
      <w:r w:rsidRPr="000D7977">
        <w:rPr>
          <w:u w:val="single"/>
        </w:rPr>
        <w:t xml:space="preserve"> </w:t>
      </w:r>
      <w:bookmarkEnd w:id="5"/>
      <w:r w:rsidR="009014EF">
        <w:rPr>
          <w:u w:val="single"/>
        </w:rPr>
        <w:t xml:space="preserve">APPROVING </w:t>
      </w:r>
      <w:r w:rsidR="00DE6A1A">
        <w:rPr>
          <w:u w:val="single"/>
        </w:rPr>
        <w:t>TRANSPOR</w:t>
      </w:r>
      <w:r w:rsidR="00DC55F5">
        <w:rPr>
          <w:u w:val="single"/>
        </w:rPr>
        <w:t>T</w:t>
      </w:r>
      <w:r w:rsidR="00DE6A1A">
        <w:rPr>
          <w:u w:val="single"/>
        </w:rPr>
        <w:t xml:space="preserve">ATION SERVICE </w:t>
      </w:r>
      <w:r w:rsidR="009014EF">
        <w:rPr>
          <w:u w:val="single"/>
        </w:rPr>
        <w:t>AGREEMENT</w:t>
      </w:r>
    </w:p>
    <w:p w14:paraId="4FC1DD7D" w14:textId="77777777" w:rsidR="00FF709A" w:rsidRPr="000D7977" w:rsidRDefault="00FF709A">
      <w:pPr>
        <w:pStyle w:val="OrderBody"/>
      </w:pPr>
    </w:p>
    <w:p w14:paraId="5B5AF746" w14:textId="77777777" w:rsidR="00FF709A" w:rsidRPr="000D7977" w:rsidRDefault="00FF709A">
      <w:pPr>
        <w:pStyle w:val="OrderBody"/>
      </w:pPr>
    </w:p>
    <w:p w14:paraId="4BCD23BA" w14:textId="77777777" w:rsidR="00FF709A" w:rsidRPr="000D7977" w:rsidRDefault="00FF709A">
      <w:pPr>
        <w:pStyle w:val="OrderBody"/>
      </w:pPr>
      <w:r w:rsidRPr="000D7977">
        <w:t>BY THE COMMISSION:</w:t>
      </w:r>
    </w:p>
    <w:p w14:paraId="17E0749C" w14:textId="77777777" w:rsidR="00FF709A" w:rsidRPr="000D7977" w:rsidRDefault="00FF709A">
      <w:pPr>
        <w:pStyle w:val="OrderBody"/>
      </w:pPr>
    </w:p>
    <w:p w14:paraId="18E63694" w14:textId="77777777" w:rsidR="00FF709A" w:rsidRPr="000D7977" w:rsidRDefault="00FF709A">
      <w:pPr>
        <w:pStyle w:val="OrderBody"/>
      </w:pPr>
      <w:r w:rsidRPr="000D7977">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w:t>
      </w:r>
    </w:p>
    <w:p w14:paraId="52C87E31" w14:textId="77777777" w:rsidR="00CB5276" w:rsidRPr="000D7977" w:rsidRDefault="00CB5276" w:rsidP="00FF709A"/>
    <w:p w14:paraId="709E0101" w14:textId="77777777" w:rsidR="00FF709A" w:rsidRPr="009014EF" w:rsidRDefault="00FF709A" w:rsidP="00FF709A">
      <w:pPr>
        <w:keepNext/>
        <w:spacing w:after="240"/>
        <w:jc w:val="center"/>
        <w:outlineLvl w:val="0"/>
        <w:rPr>
          <w:bCs/>
          <w:kern w:val="32"/>
          <w:szCs w:val="32"/>
          <w:u w:val="single"/>
        </w:rPr>
      </w:pPr>
      <w:r w:rsidRPr="009014EF">
        <w:rPr>
          <w:bCs/>
          <w:kern w:val="32"/>
          <w:szCs w:val="32"/>
          <w:u w:val="single"/>
        </w:rPr>
        <w:t>Background</w:t>
      </w:r>
    </w:p>
    <w:p w14:paraId="78997015" w14:textId="6A1325E4" w:rsidR="00FF709A" w:rsidRPr="00FF709A" w:rsidRDefault="00396347" w:rsidP="00FF709A">
      <w:pPr>
        <w:autoSpaceDE w:val="0"/>
        <w:autoSpaceDN w:val="0"/>
        <w:adjustRightInd w:val="0"/>
        <w:jc w:val="both"/>
      </w:pPr>
      <w:r w:rsidRPr="000D7977">
        <w:tab/>
      </w:r>
      <w:r w:rsidR="00FF709A" w:rsidRPr="00FF709A">
        <w:t xml:space="preserve">On April 8, 2025, Florida City Gas (FCG or company) filed a petition seeking approval of a proposed 2025 </w:t>
      </w:r>
      <w:r w:rsidR="00992B8B" w:rsidRPr="00FF709A">
        <w:t>Natural Gas Transportation Service Agreement</w:t>
      </w:r>
      <w:r w:rsidR="00FF709A" w:rsidRPr="00FF709A">
        <w:t xml:space="preserve"> (TSA) between FCG and Miami-Dade County Water and Sewer Department (MDW</w:t>
      </w:r>
      <w:r w:rsidR="0031264A">
        <w:t xml:space="preserve">ASD) through Miami-Dade County. </w:t>
      </w:r>
      <w:r w:rsidR="00FF709A" w:rsidRPr="00FF709A">
        <w:t xml:space="preserve">FCG is a public utility as defined by Section 366.02(8), Florida Statutes (F.S.). MDWASD is a water and sewer utility operating in Miami-Dade County, Florida. MDWASD’s Alexander Orr (Orr) and Hialeah Preston (Hialeah) use natural gas at plants to heat lime kilns that produce lime for the water treatment process. The natural gas is also used to power high service pumps that pump water through MDWASD’s water distribution system to customers. </w:t>
      </w:r>
    </w:p>
    <w:p w14:paraId="316DC50C" w14:textId="77777777" w:rsidR="00FF709A" w:rsidRPr="00FF709A" w:rsidRDefault="00FF709A" w:rsidP="00FF709A">
      <w:pPr>
        <w:autoSpaceDE w:val="0"/>
        <w:autoSpaceDN w:val="0"/>
        <w:adjustRightInd w:val="0"/>
        <w:jc w:val="both"/>
      </w:pPr>
    </w:p>
    <w:p w14:paraId="62700D3B" w14:textId="40A4E04D" w:rsidR="00FF709A" w:rsidRPr="00FF709A" w:rsidRDefault="00396347" w:rsidP="00FF709A">
      <w:pPr>
        <w:autoSpaceDE w:val="0"/>
        <w:autoSpaceDN w:val="0"/>
        <w:adjustRightInd w:val="0"/>
        <w:jc w:val="both"/>
      </w:pPr>
      <w:r w:rsidRPr="000D7977">
        <w:tab/>
      </w:r>
      <w:r w:rsidR="00FF709A" w:rsidRPr="00FF709A">
        <w:t>Currently, FCG is providing natural gas transportation service to MDWASD’s Orr and</w:t>
      </w:r>
      <w:r w:rsidR="009014EF">
        <w:t xml:space="preserve"> Hialeah plants via the TSA we </w:t>
      </w:r>
      <w:r w:rsidR="00FF709A" w:rsidRPr="00FF709A">
        <w:t>approved by Order No. PSC-2013-0402-PAA-GU (2014 TSA).</w:t>
      </w:r>
      <w:r w:rsidR="00FF709A" w:rsidRPr="000D7977">
        <w:rPr>
          <w:vertAlign w:val="superscript"/>
        </w:rPr>
        <w:footnoteReference w:id="1"/>
      </w:r>
      <w:r w:rsidR="00DE6A1A">
        <w:t xml:space="preserve"> </w:t>
      </w:r>
      <w:r w:rsidR="00FF709A" w:rsidRPr="00FF709A">
        <w:lastRenderedPageBreak/>
        <w:t>The 2014 TSA was needed in order to allow FCG to provide natural gas transportation service to the Alexander Orr and Hialeah water treatment plants after the expiration of their 2011 TSA (effective August 1, 2009 through December 31, 2013).</w:t>
      </w:r>
      <w:r w:rsidR="00FF709A" w:rsidRPr="000D7977">
        <w:rPr>
          <w:vertAlign w:val="superscript"/>
        </w:rPr>
        <w:footnoteReference w:id="2"/>
      </w:r>
      <w:r w:rsidR="00FF709A" w:rsidRPr="00FF709A">
        <w:t xml:space="preserve"> FCG explained in the petition that the 2014 TSA expired on December 31, 2023.</w:t>
      </w:r>
      <w:r w:rsidR="00FF709A" w:rsidRPr="000D7977">
        <w:rPr>
          <w:vertAlign w:val="superscript"/>
        </w:rPr>
        <w:footnoteReference w:id="3"/>
      </w:r>
    </w:p>
    <w:p w14:paraId="7FB87236" w14:textId="77777777" w:rsidR="00FF709A" w:rsidRPr="00FF709A" w:rsidRDefault="00FF709A" w:rsidP="00FF709A">
      <w:pPr>
        <w:autoSpaceDE w:val="0"/>
        <w:autoSpaceDN w:val="0"/>
        <w:adjustRightInd w:val="0"/>
        <w:jc w:val="both"/>
      </w:pPr>
    </w:p>
    <w:p w14:paraId="62028364" w14:textId="77777777" w:rsidR="00FF709A" w:rsidRPr="00FF709A" w:rsidRDefault="00396347" w:rsidP="00FF709A">
      <w:pPr>
        <w:autoSpaceDE w:val="0"/>
        <w:autoSpaceDN w:val="0"/>
        <w:adjustRightInd w:val="0"/>
        <w:jc w:val="both"/>
      </w:pPr>
      <w:r w:rsidRPr="000D7977">
        <w:tab/>
      </w:r>
      <w:r w:rsidR="00FF709A" w:rsidRPr="00FF709A">
        <w:t>FCG has continued to provide service to Miami-Dade County’s Orr and Hialeah plants on a month to month basis under the terms of the 2014 TSA while the parties negotiated a new contract. The purpose of the TSA is to create a new agreement between FCG and Miami-Dade County. The term of the proposed 2025 TSA would be a 10-year agreement, backdating to January 1, 2024, to be consecutive with the 2014 TSA.</w:t>
      </w:r>
    </w:p>
    <w:p w14:paraId="1577843F" w14:textId="77777777" w:rsidR="00FF709A" w:rsidRPr="00FF709A" w:rsidRDefault="00FF709A" w:rsidP="00FF709A">
      <w:pPr>
        <w:autoSpaceDE w:val="0"/>
        <w:autoSpaceDN w:val="0"/>
        <w:adjustRightInd w:val="0"/>
        <w:jc w:val="both"/>
      </w:pPr>
    </w:p>
    <w:p w14:paraId="25193476" w14:textId="77777777" w:rsidR="00FF709A" w:rsidRPr="00FF709A" w:rsidRDefault="00396347" w:rsidP="00FF709A">
      <w:pPr>
        <w:autoSpaceDE w:val="0"/>
        <w:autoSpaceDN w:val="0"/>
        <w:adjustRightInd w:val="0"/>
        <w:jc w:val="both"/>
      </w:pPr>
      <w:r w:rsidRPr="000D7977">
        <w:tab/>
      </w:r>
      <w:r w:rsidR="00FF709A" w:rsidRPr="00FF709A">
        <w:t xml:space="preserve">Contract rate transportation service is available to certain large volume customers like MDWASD subject to Rule 25-9.034, </w:t>
      </w:r>
      <w:r w:rsidR="009014EF" w:rsidRPr="000D7977">
        <w:t>F.A.C.</w:t>
      </w:r>
      <w:r w:rsidR="00FF709A" w:rsidRPr="00FF709A">
        <w:t>, and to the terms and conditions of FCG’s Commission-approved Load Enhancement Service (LES) tariff.</w:t>
      </w:r>
      <w:r w:rsidR="00FF709A" w:rsidRPr="000D7977">
        <w:rPr>
          <w:vertAlign w:val="superscript"/>
        </w:rPr>
        <w:footnoteReference w:id="4"/>
      </w:r>
      <w:r w:rsidR="00FF709A" w:rsidRPr="00FF709A">
        <w:t xml:space="preserve"> The LES tariff provides that:</w:t>
      </w:r>
    </w:p>
    <w:p w14:paraId="52FE68F5" w14:textId="77777777" w:rsidR="00FF709A" w:rsidRPr="00FF709A" w:rsidRDefault="00FF709A" w:rsidP="00FF709A">
      <w:pPr>
        <w:autoSpaceDE w:val="0"/>
        <w:autoSpaceDN w:val="0"/>
        <w:adjustRightInd w:val="0"/>
        <w:jc w:val="both"/>
      </w:pPr>
    </w:p>
    <w:p w14:paraId="050D73E5" w14:textId="77777777" w:rsidR="00FF709A" w:rsidRPr="00FF709A" w:rsidRDefault="00FF709A" w:rsidP="00396347">
      <w:pPr>
        <w:numPr>
          <w:ilvl w:val="0"/>
          <w:numId w:val="1"/>
        </w:numPr>
        <w:autoSpaceDE w:val="0"/>
        <w:autoSpaceDN w:val="0"/>
        <w:adjustRightInd w:val="0"/>
        <w:ind w:left="1440"/>
        <w:jc w:val="both"/>
      </w:pPr>
      <w:r w:rsidRPr="00FF709A">
        <w:t>The customer must be a commercial customer that currently receives service under contract or otherwise would take service pursuant to the Flexible Gas Service (FGS), Contract Demand Service (KDS), Transportation Supply Service (TSS), Off-System Sales Service (OSS), or GS-1250k rate schedules in FCG’s tariff.</w:t>
      </w:r>
    </w:p>
    <w:p w14:paraId="7023D974" w14:textId="77777777" w:rsidR="00FF709A" w:rsidRPr="00FF709A" w:rsidRDefault="00FF709A" w:rsidP="00FF709A">
      <w:pPr>
        <w:autoSpaceDE w:val="0"/>
        <w:autoSpaceDN w:val="0"/>
        <w:adjustRightInd w:val="0"/>
        <w:ind w:left="720"/>
        <w:jc w:val="both"/>
      </w:pPr>
    </w:p>
    <w:p w14:paraId="2A5A1900" w14:textId="77777777" w:rsidR="00FF709A" w:rsidRPr="00FF709A" w:rsidRDefault="00FF709A" w:rsidP="00396347">
      <w:pPr>
        <w:numPr>
          <w:ilvl w:val="0"/>
          <w:numId w:val="1"/>
        </w:numPr>
        <w:autoSpaceDE w:val="0"/>
        <w:autoSpaceDN w:val="0"/>
        <w:adjustRightInd w:val="0"/>
        <w:ind w:left="1440"/>
        <w:jc w:val="both"/>
      </w:pPr>
      <w:r w:rsidRPr="00FF709A">
        <w:t>The customer must have an alternative energy source or an economic natural gas bypass alternative, the availability of which shall be documented by the customer and verifiable by FCG.</w:t>
      </w:r>
    </w:p>
    <w:p w14:paraId="5D7DD12A" w14:textId="77777777" w:rsidR="00FF709A" w:rsidRPr="00FF709A" w:rsidRDefault="00FF709A" w:rsidP="00FF709A">
      <w:pPr>
        <w:ind w:left="720"/>
        <w:contextualSpacing/>
      </w:pPr>
    </w:p>
    <w:p w14:paraId="3ECE32FE" w14:textId="4FFBD681" w:rsidR="00FF709A" w:rsidRPr="00FF709A" w:rsidRDefault="009014EF" w:rsidP="00396347">
      <w:pPr>
        <w:numPr>
          <w:ilvl w:val="0"/>
          <w:numId w:val="1"/>
        </w:numPr>
        <w:autoSpaceDE w:val="0"/>
        <w:autoSpaceDN w:val="0"/>
        <w:adjustRightInd w:val="0"/>
        <w:ind w:left="1440"/>
        <w:jc w:val="both"/>
      </w:pPr>
      <w:r>
        <w:t xml:space="preserve">FCG must demonstrate to </w:t>
      </w:r>
      <w:r w:rsidR="008F1D56">
        <w:t>the Commission</w:t>
      </w:r>
      <w:r>
        <w:t xml:space="preserve"> </w:t>
      </w:r>
      <w:r w:rsidR="00FF709A" w:rsidRPr="00FF709A">
        <w:t>that service under the proposed contract will not impose any additional costs on FCG’s other rate classes, including at a minimum, that the rate shall not be set lower than the incremental cost of service plus some additional amount as a reasonable return on investment.</w:t>
      </w:r>
    </w:p>
    <w:p w14:paraId="078701FC" w14:textId="77777777" w:rsidR="00FF709A" w:rsidRPr="00FF709A" w:rsidRDefault="00FF709A" w:rsidP="00FF709A">
      <w:pPr>
        <w:ind w:left="720"/>
        <w:contextualSpacing/>
      </w:pPr>
    </w:p>
    <w:p w14:paraId="6163CD81" w14:textId="77777777" w:rsidR="00FF709A" w:rsidRPr="00FF709A" w:rsidRDefault="00FF709A" w:rsidP="00396347">
      <w:pPr>
        <w:numPr>
          <w:ilvl w:val="0"/>
          <w:numId w:val="1"/>
        </w:numPr>
        <w:autoSpaceDE w:val="0"/>
        <w:autoSpaceDN w:val="0"/>
        <w:adjustRightInd w:val="0"/>
        <w:ind w:left="1440"/>
        <w:jc w:val="both"/>
      </w:pPr>
      <w:r w:rsidRPr="00FF709A">
        <w:t>FCG is not compelled to offer service under contract, but if offered it shall be pursuant to mutually agreeable terms and conditions.</w:t>
      </w:r>
    </w:p>
    <w:p w14:paraId="4CCFA71A" w14:textId="77777777" w:rsidR="00FF709A" w:rsidRPr="00FF709A" w:rsidRDefault="00FF709A" w:rsidP="00396347">
      <w:pPr>
        <w:ind w:left="1440" w:hanging="720"/>
        <w:contextualSpacing/>
      </w:pPr>
    </w:p>
    <w:p w14:paraId="554A7719" w14:textId="77777777" w:rsidR="00FF709A" w:rsidRPr="00FF709A" w:rsidRDefault="00FF709A" w:rsidP="00396347">
      <w:pPr>
        <w:numPr>
          <w:ilvl w:val="0"/>
          <w:numId w:val="1"/>
        </w:numPr>
        <w:autoSpaceDE w:val="0"/>
        <w:autoSpaceDN w:val="0"/>
        <w:adjustRightInd w:val="0"/>
        <w:ind w:left="1440"/>
        <w:jc w:val="both"/>
      </w:pPr>
      <w:r w:rsidRPr="00FF709A">
        <w:t>In developing rates for a contract under the LES tariff, FCG is required to evaluate competitive and overall economic market conditions.</w:t>
      </w:r>
    </w:p>
    <w:p w14:paraId="24C7CE14" w14:textId="77777777" w:rsidR="00FF709A" w:rsidRPr="00FF709A" w:rsidRDefault="00FF709A" w:rsidP="00396347">
      <w:pPr>
        <w:ind w:left="1440" w:hanging="720"/>
        <w:contextualSpacing/>
      </w:pPr>
    </w:p>
    <w:p w14:paraId="2039A07F" w14:textId="0B60E630" w:rsidR="00FF709A" w:rsidRPr="00FF709A" w:rsidRDefault="00FF709A" w:rsidP="00396347">
      <w:pPr>
        <w:numPr>
          <w:ilvl w:val="0"/>
          <w:numId w:val="1"/>
        </w:numPr>
        <w:autoSpaceDE w:val="0"/>
        <w:autoSpaceDN w:val="0"/>
        <w:adjustRightInd w:val="0"/>
        <w:ind w:left="1440"/>
        <w:jc w:val="both"/>
      </w:pPr>
      <w:r w:rsidRPr="00FF709A">
        <w:lastRenderedPageBreak/>
        <w:t xml:space="preserve">The agreed-upon contract must be approved by </w:t>
      </w:r>
      <w:r w:rsidR="008F1D56">
        <w:t>the Commission</w:t>
      </w:r>
      <w:r w:rsidRPr="00FF709A">
        <w:t xml:space="preserve"> prior to execution by the parties.</w:t>
      </w:r>
    </w:p>
    <w:p w14:paraId="5DCEE9B3" w14:textId="77777777" w:rsidR="00FF709A" w:rsidRPr="00FF709A" w:rsidRDefault="00FF709A" w:rsidP="00FF709A">
      <w:pPr>
        <w:autoSpaceDE w:val="0"/>
        <w:autoSpaceDN w:val="0"/>
        <w:adjustRightInd w:val="0"/>
        <w:jc w:val="both"/>
      </w:pPr>
    </w:p>
    <w:p w14:paraId="65E84F64" w14:textId="77777777" w:rsidR="000B7AD2" w:rsidRPr="000D7977" w:rsidRDefault="000D7977" w:rsidP="00FF709A">
      <w:pPr>
        <w:pStyle w:val="OrderBody"/>
      </w:pPr>
      <w:r w:rsidRPr="000D7977">
        <w:tab/>
      </w:r>
      <w:r w:rsidR="00FF709A" w:rsidRPr="000D7977">
        <w:t>Pursuant to the proposed TSA, attache</w:t>
      </w:r>
      <w:r w:rsidR="009014EF">
        <w:t>d hereto as Attachment A</w:t>
      </w:r>
      <w:r w:rsidR="00FF709A" w:rsidRPr="000D7977">
        <w:t xml:space="preserve">, FCG would continue to serve Miami-Dade County’s Orr and Hialeah plants. During the evaluation of the petition, </w:t>
      </w:r>
      <w:r w:rsidR="009014EF">
        <w:t>our staff</w:t>
      </w:r>
      <w:r w:rsidR="00FF709A" w:rsidRPr="000D7977">
        <w:t xml:space="preserve"> issued a data request to FCG. Responses from FCG were received on June 2, 2025. </w:t>
      </w:r>
      <w:r w:rsidR="009014EF">
        <w:t>We have</w:t>
      </w:r>
      <w:r w:rsidR="00FF709A" w:rsidRPr="000D7977">
        <w:t xml:space="preserve"> jurisdiction over this matter pursuant to Sections 366.04, 366.05, and 366.06, F.S.</w:t>
      </w:r>
    </w:p>
    <w:p w14:paraId="1C3AA797" w14:textId="77777777" w:rsidR="00FF709A" w:rsidRPr="000D7977" w:rsidRDefault="00FF709A" w:rsidP="00FF709A">
      <w:pPr>
        <w:pStyle w:val="OrderBody"/>
      </w:pPr>
    </w:p>
    <w:p w14:paraId="113C13CA" w14:textId="77777777" w:rsidR="00FF709A" w:rsidRPr="009014EF" w:rsidRDefault="00FF709A" w:rsidP="009014EF">
      <w:pPr>
        <w:keepNext/>
        <w:spacing w:after="240"/>
        <w:jc w:val="center"/>
        <w:outlineLvl w:val="0"/>
        <w:rPr>
          <w:bCs/>
          <w:szCs w:val="32"/>
          <w:u w:val="single"/>
        </w:rPr>
      </w:pPr>
      <w:bookmarkStart w:id="6" w:name="DiscussionOfIssues"/>
      <w:r w:rsidRPr="009014EF">
        <w:rPr>
          <w:bCs/>
          <w:szCs w:val="32"/>
          <w:u w:val="single"/>
        </w:rPr>
        <w:t>D</w:t>
      </w:r>
      <w:bookmarkEnd w:id="6"/>
      <w:r w:rsidR="009014EF">
        <w:rPr>
          <w:bCs/>
          <w:szCs w:val="32"/>
          <w:u w:val="single"/>
        </w:rPr>
        <w:t>ecision</w:t>
      </w:r>
    </w:p>
    <w:p w14:paraId="48CFEE3F" w14:textId="77777777" w:rsidR="00FF709A" w:rsidRPr="009014EF" w:rsidRDefault="00FF709A" w:rsidP="00FF709A">
      <w:pPr>
        <w:jc w:val="both"/>
        <w:outlineLvl w:val="2"/>
        <w:rPr>
          <w:b/>
          <w:bCs/>
          <w:iCs/>
          <w:szCs w:val="28"/>
        </w:rPr>
      </w:pPr>
      <w:r w:rsidRPr="009014EF">
        <w:rPr>
          <w:b/>
          <w:bCs/>
          <w:iCs/>
          <w:szCs w:val="28"/>
        </w:rPr>
        <w:t>Proposed Transportation Service Agreement</w:t>
      </w:r>
    </w:p>
    <w:p w14:paraId="6BF3B3C3" w14:textId="1F6B7251" w:rsidR="00FF709A" w:rsidRPr="009014EF" w:rsidRDefault="000D7977" w:rsidP="00FF709A">
      <w:pPr>
        <w:spacing w:after="240"/>
        <w:jc w:val="both"/>
      </w:pPr>
      <w:r w:rsidRPr="009014EF">
        <w:tab/>
      </w:r>
      <w:r w:rsidR="00FF709A" w:rsidRPr="009014EF">
        <w:t>The 2025 TSA continues the plant-specific volumetric rate structure first established in 2011 and updated with the 2014 TSA. The 2025 TSA has updated the volumes and rates for each plant.  FCG and Miami-Dade County indicate the contract will provide for cost-based rates that recover the incremental costs of service plus some additional amount to recover some of FCG’s common costs. The LES tariff indicated the Competitive Rate Adjustment tariff may apply in this instance. The proposed term of the 2025 TSA is for ten years beginning January 1, 2024, which would backdate the term to be consecutive with the 2014 TSA.</w:t>
      </w:r>
    </w:p>
    <w:p w14:paraId="7F44279D" w14:textId="77777777" w:rsidR="00FF709A" w:rsidRPr="009014EF" w:rsidRDefault="00FF709A" w:rsidP="00FF709A">
      <w:pPr>
        <w:jc w:val="both"/>
        <w:outlineLvl w:val="2"/>
        <w:rPr>
          <w:b/>
          <w:bCs/>
          <w:iCs/>
        </w:rPr>
      </w:pPr>
      <w:r w:rsidRPr="009014EF">
        <w:rPr>
          <w:b/>
          <w:bCs/>
          <w:iCs/>
        </w:rPr>
        <w:t>Analysis of Bypass Alternatives Available to Miami-Dade County</w:t>
      </w:r>
    </w:p>
    <w:p w14:paraId="74B0A1E6" w14:textId="77777777" w:rsidR="00FF709A" w:rsidRPr="00FF709A" w:rsidRDefault="000D7977" w:rsidP="00FF709A">
      <w:pPr>
        <w:autoSpaceDE w:val="0"/>
        <w:autoSpaceDN w:val="0"/>
        <w:adjustRightInd w:val="0"/>
        <w:jc w:val="both"/>
      </w:pPr>
      <w:r w:rsidRPr="000D7977">
        <w:tab/>
      </w:r>
      <w:r w:rsidR="00FB0737">
        <w:t>We have</w:t>
      </w:r>
      <w:r w:rsidR="00FF709A" w:rsidRPr="00FF709A">
        <w:t xml:space="preserve"> historically approved various load retention tariff schedules similar to FCG's LES tariff for gas transportation utilities which are designed to allow utilities to retain customers who have demonstrated the ability to bypass utility facilities at costs below the normal tariff rates.</w:t>
      </w:r>
      <w:r w:rsidR="00FF709A" w:rsidRPr="000D7977">
        <w:rPr>
          <w:vertAlign w:val="superscript"/>
        </w:rPr>
        <w:footnoteReference w:id="5"/>
      </w:r>
      <w:r w:rsidR="00FF709A" w:rsidRPr="00FF709A">
        <w:t xml:space="preserve"> In instances of demonstrated bypass, load retention tariffs typically encourage negotiated rates that allow the utility to cover its cost of providing service to the customer plus provide some amount of contribution to the common costs of the utility. FCG's LES Rate Schedule’s section titled “Applicability” includes the requirement that, “the Customer must provide the Company verifiable documentation of either a viable alternative fuel or of a Customer's opportunity to economically bypass the Company’s system.” In response to </w:t>
      </w:r>
      <w:r w:rsidR="00992B8B">
        <w:t>the</w:t>
      </w:r>
      <w:r w:rsidR="00FF709A" w:rsidRPr="00FF709A">
        <w:t xml:space="preserve"> data request, FCG stated that the bypass assumptions today are the same as they were in the 2014 TSA, only that the bypass costs do interconnect with the Florida Gas Transmission pipeline and have been updated.</w:t>
      </w:r>
      <w:r w:rsidR="00FF709A" w:rsidRPr="000D7977">
        <w:rPr>
          <w:vertAlign w:val="superscript"/>
        </w:rPr>
        <w:footnoteReference w:id="6"/>
      </w:r>
    </w:p>
    <w:p w14:paraId="373FFC1A" w14:textId="77777777" w:rsidR="00FF709A" w:rsidRPr="00FF709A" w:rsidRDefault="00FF709A" w:rsidP="00FF709A">
      <w:pPr>
        <w:autoSpaceDE w:val="0"/>
        <w:autoSpaceDN w:val="0"/>
        <w:adjustRightInd w:val="0"/>
        <w:jc w:val="both"/>
      </w:pPr>
    </w:p>
    <w:p w14:paraId="2CB73B8D" w14:textId="77777777" w:rsidR="00FF709A" w:rsidRPr="00FF709A" w:rsidRDefault="000D7977" w:rsidP="00FF709A">
      <w:pPr>
        <w:autoSpaceDE w:val="0"/>
        <w:autoSpaceDN w:val="0"/>
        <w:adjustRightInd w:val="0"/>
        <w:jc w:val="both"/>
      </w:pPr>
      <w:r w:rsidRPr="000D7977">
        <w:tab/>
      </w:r>
      <w:r w:rsidR="00FF709A" w:rsidRPr="00FF709A">
        <w:t xml:space="preserve">To demonstrate the viability of bypass options, it is necessary to show that MDWASD's estimated cost per therm to bypass FCG’s system would be less than the cost per therm that MDWASD would be charged under the GS-1250k tariff rate. The applicable GS-1250k tariff rate is approximately $0.14073 per therm. Miami-Dade County’s estimated costs to bypass FCG’s system for the Orr and Hialeah plants are $0.0233 per therm and $0.0455 per therm, respectively. Based on review of materials submitted in support in support of the petition and </w:t>
      </w:r>
      <w:r w:rsidR="00FF709A" w:rsidRPr="00FF709A">
        <w:lastRenderedPageBreak/>
        <w:t>additional i</w:t>
      </w:r>
      <w:r w:rsidR="00FB0737">
        <w:t>nformation provided in response to the</w:t>
      </w:r>
      <w:r w:rsidR="00FF709A" w:rsidRPr="00FF709A">
        <w:t xml:space="preserve"> data request, </w:t>
      </w:r>
      <w:r w:rsidR="00FB0737">
        <w:t>we find</w:t>
      </w:r>
      <w:r w:rsidR="00FF709A" w:rsidRPr="00FF709A">
        <w:t xml:space="preserve"> that FCG’s</w:t>
      </w:r>
      <w:r w:rsidR="00FB0737">
        <w:t xml:space="preserve"> has reasonably demonstrated</w:t>
      </w:r>
      <w:r w:rsidR="00FF709A" w:rsidRPr="00FF709A">
        <w:t xml:space="preserve"> that Miami-Dade County has verifiable and documented bypass alternatives to the FCG gas transportation facilities at the Orr and Hi</w:t>
      </w:r>
      <w:r w:rsidR="00DE6A1A">
        <w:t>a</w:t>
      </w:r>
      <w:r w:rsidR="00FF709A" w:rsidRPr="00FF709A">
        <w:t>leah plants</w:t>
      </w:r>
      <w:r w:rsidR="00FB0737">
        <w:t>.</w:t>
      </w:r>
    </w:p>
    <w:p w14:paraId="0C745C5A" w14:textId="77777777" w:rsidR="00FF709A" w:rsidRPr="00FF709A" w:rsidRDefault="00FF709A" w:rsidP="00FF709A">
      <w:pPr>
        <w:autoSpaceDE w:val="0"/>
        <w:autoSpaceDN w:val="0"/>
        <w:adjustRightInd w:val="0"/>
        <w:jc w:val="both"/>
      </w:pPr>
    </w:p>
    <w:p w14:paraId="6707B126" w14:textId="77777777" w:rsidR="00FF709A" w:rsidRPr="00FB0737" w:rsidRDefault="00FF709A" w:rsidP="00FF709A">
      <w:pPr>
        <w:jc w:val="both"/>
        <w:outlineLvl w:val="2"/>
        <w:rPr>
          <w:b/>
          <w:bCs/>
          <w:iCs/>
          <w:szCs w:val="28"/>
        </w:rPr>
      </w:pPr>
      <w:r w:rsidRPr="00FB0737">
        <w:rPr>
          <w:b/>
          <w:bCs/>
          <w:iCs/>
          <w:szCs w:val="28"/>
        </w:rPr>
        <w:t>Cost Recovery under the Proposed 2025 TSA</w:t>
      </w:r>
    </w:p>
    <w:p w14:paraId="2D23F172" w14:textId="77777777" w:rsidR="00FF709A" w:rsidRPr="00FF709A" w:rsidRDefault="000D7977" w:rsidP="00FF709A">
      <w:pPr>
        <w:autoSpaceDE w:val="0"/>
        <w:autoSpaceDN w:val="0"/>
        <w:adjustRightInd w:val="0"/>
        <w:jc w:val="both"/>
      </w:pPr>
      <w:r w:rsidRPr="00FB0737">
        <w:tab/>
      </w:r>
      <w:r w:rsidR="00FF709A" w:rsidRPr="00FB0737">
        <w:t>Under the terms of the LES tari</w:t>
      </w:r>
      <w:r w:rsidR="00C42540">
        <w:t xml:space="preserve">ff, FCG must demonstrate to us </w:t>
      </w:r>
      <w:r w:rsidR="00FF709A" w:rsidRPr="00FB0737">
        <w:t>that service under the proposed contract will not impose any additional costs on FCG’s other rate classes, including at the minimum, that the rate shall not be set lower that the incremental cost of service plus some additional amount as a reasonable return on investment</w:t>
      </w:r>
      <w:r w:rsidR="00FF709A" w:rsidRPr="00FF709A">
        <w:t xml:space="preserve">. </w:t>
      </w:r>
      <w:r w:rsidR="00C42540">
        <w:t>We have</w:t>
      </w:r>
      <w:r w:rsidR="00FF709A" w:rsidRPr="00FF709A">
        <w:t xml:space="preserve"> reviewed the cost support data for the 2025 TSA provided in the petition and in response to </w:t>
      </w:r>
      <w:r w:rsidR="00C42540">
        <w:t xml:space="preserve">our </w:t>
      </w:r>
      <w:r w:rsidR="00FF709A" w:rsidRPr="00FF709A">
        <w:t>staff’s data request.</w:t>
      </w:r>
      <w:r w:rsidR="00FF709A" w:rsidRPr="000D7977">
        <w:rPr>
          <w:vertAlign w:val="superscript"/>
        </w:rPr>
        <w:footnoteReference w:id="7"/>
      </w:r>
    </w:p>
    <w:p w14:paraId="56F278CE" w14:textId="77777777" w:rsidR="00FF709A" w:rsidRPr="00FF709A" w:rsidRDefault="00FF709A" w:rsidP="00FF709A">
      <w:pPr>
        <w:autoSpaceDE w:val="0"/>
        <w:autoSpaceDN w:val="0"/>
        <w:adjustRightInd w:val="0"/>
        <w:jc w:val="both"/>
      </w:pPr>
    </w:p>
    <w:p w14:paraId="2F11613C" w14:textId="77777777" w:rsidR="00FF709A" w:rsidRPr="00FF709A" w:rsidRDefault="000D7977" w:rsidP="00FF709A">
      <w:pPr>
        <w:autoSpaceDE w:val="0"/>
        <w:autoSpaceDN w:val="0"/>
        <w:adjustRightInd w:val="0"/>
        <w:jc w:val="both"/>
      </w:pPr>
      <w:r w:rsidRPr="000D7977">
        <w:tab/>
      </w:r>
      <w:r w:rsidR="00FF709A" w:rsidRPr="00FF709A">
        <w:t>The cost support provided by the Company indicates that FCG’s operations and maintenance expense estimates account for inflation for all years. As the previous inflationary rate was not sufficient in order for contract rates to be set at a level to allow recovery of incremental costs, the FCG and Miami-Dade County’s negotiated inflationary adjustments to the 2025 TSA rates for beginning the year after the first year of the contract term. In the 2014 TSA, from January 1, 2018 till December 31, 2023, the annual price increase relied on the Bureau of Labor Statistics Consumer Price Index for All Urban Consumer (CPI-U). If the CPI-U did not increase or even decreased in that calendar year, then the transportation rates did not increase. In this TSA, there is an inflation provision that will allow for the annual price to increase by a minimum of no less than 0.75 percent or by the result of the increase to the CPI-U, which ever number is higher for that calendar year.</w:t>
      </w:r>
      <w:r w:rsidR="00FF709A" w:rsidRPr="000D7977">
        <w:rPr>
          <w:vertAlign w:val="superscript"/>
        </w:rPr>
        <w:footnoteReference w:id="8"/>
      </w:r>
    </w:p>
    <w:p w14:paraId="48CC11F0" w14:textId="77777777" w:rsidR="00FF709A" w:rsidRPr="00FF709A" w:rsidRDefault="00FF709A" w:rsidP="00FF709A">
      <w:pPr>
        <w:autoSpaceDE w:val="0"/>
        <w:autoSpaceDN w:val="0"/>
        <w:adjustRightInd w:val="0"/>
        <w:jc w:val="both"/>
      </w:pPr>
    </w:p>
    <w:p w14:paraId="57D9078B" w14:textId="77777777" w:rsidR="00FF709A" w:rsidRPr="00FF709A" w:rsidRDefault="000D7977" w:rsidP="00FF709A">
      <w:pPr>
        <w:autoSpaceDE w:val="0"/>
        <w:autoSpaceDN w:val="0"/>
        <w:adjustRightInd w:val="0"/>
        <w:jc w:val="both"/>
      </w:pPr>
      <w:r w:rsidRPr="000D7977">
        <w:tab/>
      </w:r>
      <w:r w:rsidR="00C42540">
        <w:t>We</w:t>
      </w:r>
      <w:r w:rsidR="00FF709A" w:rsidRPr="00FF709A">
        <w:t xml:space="preserve"> compared the incremental cost of service to the Orr and Hialeah plants to each plant's proposed 2025 TSA rates. </w:t>
      </w:r>
      <w:r w:rsidR="00C42540">
        <w:t>We note</w:t>
      </w:r>
      <w:r w:rsidR="00FF709A" w:rsidRPr="00FF709A">
        <w:t xml:space="preserve"> that the proposed 2025 TSA rates are set higher than incremental costs for all tier levels (1-3) and all years in the contract term (2024-2033) for both the Orr and the Hialeah plants. The total marginal revenue for the contract term (total revenue less inflation-adjusted costs for the 10-year term) is relatively small, especially for volumes based on proposed Tier 3 volumes and rates. In order to help assess whether rates under the 2025 TSA provide sufficient headroom to cover specified cost risks, </w:t>
      </w:r>
      <w:r w:rsidR="00C42540">
        <w:t>we</w:t>
      </w:r>
      <w:r w:rsidR="00FF709A" w:rsidRPr="00FF709A">
        <w:t xml:space="preserve"> evaluated the cost impact of volumetric shortfalls.</w:t>
      </w:r>
    </w:p>
    <w:p w14:paraId="3C0333CA" w14:textId="77777777" w:rsidR="00FF709A" w:rsidRPr="00FF709A" w:rsidRDefault="00FF709A" w:rsidP="00FF709A">
      <w:pPr>
        <w:autoSpaceDE w:val="0"/>
        <w:autoSpaceDN w:val="0"/>
        <w:adjustRightInd w:val="0"/>
        <w:jc w:val="both"/>
      </w:pPr>
    </w:p>
    <w:p w14:paraId="61E6B37B" w14:textId="77777777" w:rsidR="00FF709A" w:rsidRPr="00FF709A" w:rsidRDefault="00406A60" w:rsidP="00FF709A">
      <w:pPr>
        <w:autoSpaceDE w:val="0"/>
        <w:autoSpaceDN w:val="0"/>
        <w:adjustRightInd w:val="0"/>
        <w:jc w:val="both"/>
      </w:pPr>
      <w:r>
        <w:tab/>
      </w:r>
      <w:r w:rsidR="00FF709A" w:rsidRPr="00FF709A">
        <w:t>The risk of volumetric shortfalls has been addressed, at least in part, by the take or pay provision of the 2025 TSA.</w:t>
      </w:r>
      <w:r w:rsidR="00FF709A" w:rsidRPr="000D7977">
        <w:rPr>
          <w:vertAlign w:val="superscript"/>
        </w:rPr>
        <w:footnoteReference w:id="9"/>
      </w:r>
      <w:r w:rsidR="00FF709A" w:rsidRPr="00FF709A">
        <w:t xml:space="preserve"> Under the take or pay provision, if actual volumes are less than the take or pay volumes, the 2025 TSA rates are set sufficiently high to recover the incremental costs of service and provide some level of contribution.</w:t>
      </w:r>
    </w:p>
    <w:p w14:paraId="6A80737C" w14:textId="77777777" w:rsidR="00FF709A" w:rsidRPr="00FF709A" w:rsidRDefault="00FF709A" w:rsidP="00FF709A">
      <w:pPr>
        <w:jc w:val="both"/>
        <w:outlineLvl w:val="2"/>
        <w:rPr>
          <w:bCs/>
          <w:iCs/>
          <w:szCs w:val="28"/>
        </w:rPr>
      </w:pPr>
    </w:p>
    <w:p w14:paraId="4607D95A" w14:textId="77777777" w:rsidR="00141D08" w:rsidRPr="00ED0DFA" w:rsidRDefault="00141D08" w:rsidP="006A542E">
      <w:pPr>
        <w:rPr>
          <w:bCs/>
          <w:iCs/>
          <w:szCs w:val="28"/>
        </w:rPr>
      </w:pPr>
    </w:p>
    <w:p w14:paraId="1C7E2FFC" w14:textId="77777777" w:rsidR="00141D08" w:rsidRPr="00ED0DFA" w:rsidRDefault="00141D08" w:rsidP="006A542E">
      <w:pPr>
        <w:rPr>
          <w:bCs/>
          <w:iCs/>
          <w:szCs w:val="28"/>
        </w:rPr>
      </w:pPr>
    </w:p>
    <w:p w14:paraId="4FD53ABA" w14:textId="77777777" w:rsidR="00141D08" w:rsidRPr="00ED0DFA" w:rsidRDefault="00141D08" w:rsidP="006A542E">
      <w:pPr>
        <w:rPr>
          <w:bCs/>
          <w:iCs/>
          <w:szCs w:val="28"/>
        </w:rPr>
      </w:pPr>
    </w:p>
    <w:p w14:paraId="6649769A" w14:textId="27C8724A" w:rsidR="00FF709A" w:rsidRPr="00C42540" w:rsidRDefault="00FF709A" w:rsidP="006A542E">
      <w:pPr>
        <w:rPr>
          <w:b/>
          <w:bCs/>
          <w:iCs/>
          <w:szCs w:val="28"/>
        </w:rPr>
      </w:pPr>
      <w:r w:rsidRPr="00C42540">
        <w:rPr>
          <w:b/>
          <w:bCs/>
          <w:iCs/>
          <w:szCs w:val="28"/>
        </w:rPr>
        <w:lastRenderedPageBreak/>
        <w:t>Conclusion</w:t>
      </w:r>
    </w:p>
    <w:p w14:paraId="2B57DA8C" w14:textId="77777777" w:rsidR="00FF709A" w:rsidRDefault="00406A60" w:rsidP="00FF709A">
      <w:pPr>
        <w:pStyle w:val="OrderBody"/>
      </w:pPr>
      <w:r>
        <w:tab/>
      </w:r>
      <w:r w:rsidR="00FF709A" w:rsidRPr="000D7977">
        <w:t xml:space="preserve">Based upon </w:t>
      </w:r>
      <w:r w:rsidR="00C42540">
        <w:t xml:space="preserve">our </w:t>
      </w:r>
      <w:r w:rsidR="00FF709A" w:rsidRPr="000D7977">
        <w:t xml:space="preserve">review of the petition and the additional information provided in response to </w:t>
      </w:r>
      <w:r w:rsidR="00C42540">
        <w:t xml:space="preserve">our </w:t>
      </w:r>
      <w:r w:rsidR="00FF709A" w:rsidRPr="000D7977">
        <w:t xml:space="preserve">staff’s data request, </w:t>
      </w:r>
      <w:r w:rsidR="00C42540">
        <w:t xml:space="preserve">we </w:t>
      </w:r>
      <w:r w:rsidR="00FF709A" w:rsidRPr="000D7977">
        <w:t xml:space="preserve">approve the proposed transportation service agreement dated January 1, 2024, between FCG and Miami-Dade County. The 2025 TSA is based on the LES tariff which provides clear specifications for contractual rates, terms, and conditions such as those negotiated by </w:t>
      </w:r>
      <w:r w:rsidR="00C42540">
        <w:t>the join petitioners. Based on</w:t>
      </w:r>
      <w:r w:rsidR="00FF709A" w:rsidRPr="000D7977">
        <w:t xml:space="preserve"> the petition and responses provided by FCG to data requests, </w:t>
      </w:r>
      <w:r w:rsidR="00C42540">
        <w:t>we find that</w:t>
      </w:r>
      <w:r w:rsidR="00FF709A" w:rsidRPr="000D7977">
        <w:t xml:space="preserve"> the 2025 TSA complies with the LES tariff.</w:t>
      </w:r>
    </w:p>
    <w:p w14:paraId="6467F636" w14:textId="77777777" w:rsidR="00FF709A" w:rsidRPr="000D7977" w:rsidRDefault="00FF709A" w:rsidP="00FF709A">
      <w:pPr>
        <w:pStyle w:val="OrderBody"/>
      </w:pPr>
    </w:p>
    <w:p w14:paraId="035D6F28" w14:textId="77777777" w:rsidR="00FF709A" w:rsidRPr="000D7977" w:rsidRDefault="00FF709A" w:rsidP="00FF709A">
      <w:pPr>
        <w:pStyle w:val="OrderBody"/>
      </w:pPr>
      <w:r w:rsidRPr="000D7977">
        <w:tab/>
        <w:t>Based on the foregoing, it is</w:t>
      </w:r>
    </w:p>
    <w:p w14:paraId="327DF679" w14:textId="77777777" w:rsidR="00FF709A" w:rsidRPr="000D7977" w:rsidRDefault="00FF709A" w:rsidP="00FF709A">
      <w:pPr>
        <w:pStyle w:val="OrderBody"/>
      </w:pPr>
    </w:p>
    <w:p w14:paraId="2565487D" w14:textId="77777777" w:rsidR="00FF709A" w:rsidRDefault="00FF709A" w:rsidP="00000EE1">
      <w:pPr>
        <w:pStyle w:val="OrderBody"/>
      </w:pPr>
      <w:r w:rsidRPr="000D7977">
        <w:tab/>
        <w:t>ORDERED by the Florida Public Service Commission that</w:t>
      </w:r>
      <w:r w:rsidR="00000EE1">
        <w:t xml:space="preserve"> </w:t>
      </w:r>
      <w:r w:rsidR="00992B8B">
        <w:t xml:space="preserve">the Natural Gas </w:t>
      </w:r>
      <w:r w:rsidR="00000EE1">
        <w:t>Transportation Service Agreement dated January 1, 2024, between FCG and Miami-Dade County, is hereby approved. It is further</w:t>
      </w:r>
    </w:p>
    <w:p w14:paraId="399AB6A8" w14:textId="77777777" w:rsidR="00000EE1" w:rsidRDefault="00000EE1" w:rsidP="00000EE1">
      <w:pPr>
        <w:pStyle w:val="OrderBody"/>
      </w:pPr>
    </w:p>
    <w:p w14:paraId="33915C15" w14:textId="77777777" w:rsidR="00FF709A" w:rsidRPr="000D7977" w:rsidRDefault="00FF709A" w:rsidP="00FF709A">
      <w:pPr>
        <w:pStyle w:val="OrderBody"/>
      </w:pPr>
      <w:r w:rsidRPr="000D7977">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6A866758" w14:textId="77777777" w:rsidR="00FF709A" w:rsidRPr="000D7977" w:rsidRDefault="00FF709A" w:rsidP="00FF709A">
      <w:pPr>
        <w:pStyle w:val="OrderBody"/>
      </w:pPr>
    </w:p>
    <w:p w14:paraId="41379361" w14:textId="0C598248" w:rsidR="00FF709A" w:rsidRPr="000D7977" w:rsidRDefault="00FF709A" w:rsidP="00FF709A">
      <w:pPr>
        <w:pStyle w:val="OrderBody"/>
      </w:pPr>
      <w:r w:rsidRPr="000D7977">
        <w:tab/>
        <w:t xml:space="preserve">ORDERED that </w:t>
      </w:r>
      <w:r w:rsidR="003E1487">
        <w:t>if no protest is filed by a person whose substantial interests are affected within 21 days of the issuance of this Order, this docket shall be closed upon the issuance of a Consummating Order.</w:t>
      </w:r>
    </w:p>
    <w:p w14:paraId="0C1DC61C" w14:textId="77777777" w:rsidR="00FF709A" w:rsidRPr="000D7977" w:rsidRDefault="00FF709A" w:rsidP="00FF709A">
      <w:pPr>
        <w:pStyle w:val="OrderBody"/>
      </w:pPr>
    </w:p>
    <w:p w14:paraId="2BC10E60" w14:textId="50E9C3E9" w:rsidR="00FF709A" w:rsidRDefault="00FF709A" w:rsidP="00FF709A">
      <w:pPr>
        <w:pStyle w:val="OrderBody"/>
        <w:keepNext/>
        <w:keepLines/>
      </w:pPr>
      <w:r w:rsidRPr="000D7977">
        <w:lastRenderedPageBreak/>
        <w:tab/>
        <w:t xml:space="preserve">By ORDER of the Florida Public Service Commission this </w:t>
      </w:r>
      <w:bookmarkStart w:id="7" w:name="replaceDate"/>
      <w:bookmarkEnd w:id="7"/>
      <w:r w:rsidR="003E4BA3">
        <w:rPr>
          <w:u w:val="single"/>
        </w:rPr>
        <w:t>20th</w:t>
      </w:r>
      <w:r w:rsidR="003E4BA3">
        <w:t xml:space="preserve"> day of </w:t>
      </w:r>
      <w:r w:rsidR="003E4BA3">
        <w:rPr>
          <w:u w:val="single"/>
        </w:rPr>
        <w:t>August</w:t>
      </w:r>
      <w:r w:rsidR="003E4BA3">
        <w:t xml:space="preserve">, </w:t>
      </w:r>
      <w:r w:rsidR="003E4BA3">
        <w:rPr>
          <w:u w:val="single"/>
        </w:rPr>
        <w:t>2025</w:t>
      </w:r>
      <w:r w:rsidR="003E4BA3">
        <w:t>.</w:t>
      </w:r>
    </w:p>
    <w:p w14:paraId="330DAD2B" w14:textId="77777777" w:rsidR="003E4BA3" w:rsidRPr="003E4BA3" w:rsidRDefault="003E4BA3" w:rsidP="00FF709A">
      <w:pPr>
        <w:pStyle w:val="OrderBody"/>
        <w:keepNext/>
        <w:keepLines/>
      </w:pPr>
    </w:p>
    <w:p w14:paraId="2851333F" w14:textId="77777777" w:rsidR="00FF709A" w:rsidRPr="000D7977" w:rsidRDefault="00FF709A" w:rsidP="00FF709A">
      <w:pPr>
        <w:pStyle w:val="OrderBody"/>
        <w:keepNext/>
        <w:keepLines/>
      </w:pPr>
    </w:p>
    <w:p w14:paraId="4E27BE78" w14:textId="77777777" w:rsidR="00FF709A" w:rsidRPr="000D7977" w:rsidRDefault="00FF709A" w:rsidP="00FF709A">
      <w:pPr>
        <w:pStyle w:val="OrderBody"/>
        <w:keepNext/>
        <w:keepLines/>
      </w:pPr>
    </w:p>
    <w:p w14:paraId="65C2DF7A" w14:textId="77777777" w:rsidR="00FF709A" w:rsidRPr="000D7977" w:rsidRDefault="00FF709A" w:rsidP="00FF709A">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D7977" w:rsidRPr="000D7977" w14:paraId="510027B8" w14:textId="77777777" w:rsidTr="00FF709A">
        <w:tc>
          <w:tcPr>
            <w:tcW w:w="720" w:type="dxa"/>
            <w:shd w:val="clear" w:color="auto" w:fill="auto"/>
          </w:tcPr>
          <w:p w14:paraId="00043C04" w14:textId="77777777" w:rsidR="00FF709A" w:rsidRPr="000D7977" w:rsidRDefault="00FF709A" w:rsidP="00FF709A">
            <w:pPr>
              <w:pStyle w:val="OrderBody"/>
              <w:keepNext/>
              <w:keepLines/>
            </w:pPr>
            <w:bookmarkStart w:id="8" w:name="bkmrkSignature" w:colFirst="0" w:colLast="0"/>
          </w:p>
        </w:tc>
        <w:tc>
          <w:tcPr>
            <w:tcW w:w="4320" w:type="dxa"/>
            <w:tcBorders>
              <w:bottom w:val="single" w:sz="4" w:space="0" w:color="auto"/>
            </w:tcBorders>
            <w:shd w:val="clear" w:color="auto" w:fill="auto"/>
          </w:tcPr>
          <w:p w14:paraId="3D7F201F" w14:textId="5ADEFEB4" w:rsidR="00FF709A" w:rsidRPr="000D7977" w:rsidRDefault="009C18E2" w:rsidP="00FF709A">
            <w:pPr>
              <w:pStyle w:val="OrderBody"/>
              <w:keepNext/>
              <w:keepLines/>
            </w:pPr>
            <w:r>
              <w:t>/s/ Adam J. Teitzman</w:t>
            </w:r>
            <w:bookmarkStart w:id="9" w:name="_GoBack"/>
            <w:bookmarkEnd w:id="9"/>
          </w:p>
        </w:tc>
      </w:tr>
      <w:bookmarkEnd w:id="8"/>
      <w:tr w:rsidR="000D7977" w:rsidRPr="000D7977" w14:paraId="0A97DDE0" w14:textId="77777777" w:rsidTr="00FF709A">
        <w:tc>
          <w:tcPr>
            <w:tcW w:w="720" w:type="dxa"/>
            <w:shd w:val="clear" w:color="auto" w:fill="auto"/>
          </w:tcPr>
          <w:p w14:paraId="0E00991C" w14:textId="77777777" w:rsidR="00FF709A" w:rsidRPr="000D7977" w:rsidRDefault="00FF709A" w:rsidP="00FF709A">
            <w:pPr>
              <w:pStyle w:val="OrderBody"/>
              <w:keepNext/>
              <w:keepLines/>
            </w:pPr>
          </w:p>
        </w:tc>
        <w:tc>
          <w:tcPr>
            <w:tcW w:w="4320" w:type="dxa"/>
            <w:tcBorders>
              <w:top w:val="single" w:sz="4" w:space="0" w:color="auto"/>
            </w:tcBorders>
            <w:shd w:val="clear" w:color="auto" w:fill="auto"/>
          </w:tcPr>
          <w:p w14:paraId="47FE83CA" w14:textId="77777777" w:rsidR="00FF709A" w:rsidRPr="000D7977" w:rsidRDefault="00FF709A" w:rsidP="00FF709A">
            <w:pPr>
              <w:pStyle w:val="OrderBody"/>
              <w:keepNext/>
              <w:keepLines/>
            </w:pPr>
            <w:r w:rsidRPr="000D7977">
              <w:t>ADAM J. TEITZMAN</w:t>
            </w:r>
          </w:p>
          <w:p w14:paraId="0A12B434" w14:textId="77777777" w:rsidR="00FF709A" w:rsidRPr="000D7977" w:rsidRDefault="00FF709A" w:rsidP="00FF709A">
            <w:pPr>
              <w:pStyle w:val="OrderBody"/>
              <w:keepNext/>
              <w:keepLines/>
            </w:pPr>
            <w:r w:rsidRPr="000D7977">
              <w:t>Commission Clerk</w:t>
            </w:r>
          </w:p>
        </w:tc>
      </w:tr>
    </w:tbl>
    <w:p w14:paraId="7F278994" w14:textId="77777777" w:rsidR="00FF709A" w:rsidRPr="000D7977" w:rsidRDefault="00FF709A" w:rsidP="00FF709A">
      <w:pPr>
        <w:pStyle w:val="OrderSigInfo"/>
        <w:keepNext/>
        <w:keepLines/>
      </w:pPr>
      <w:r w:rsidRPr="000D7977">
        <w:t>Florida Public Service Commission</w:t>
      </w:r>
    </w:p>
    <w:p w14:paraId="2AD5DD3E" w14:textId="77777777" w:rsidR="00FF709A" w:rsidRPr="000D7977" w:rsidRDefault="00FF709A" w:rsidP="00FF709A">
      <w:pPr>
        <w:pStyle w:val="OrderSigInfo"/>
        <w:keepNext/>
        <w:keepLines/>
      </w:pPr>
      <w:r w:rsidRPr="000D7977">
        <w:t>2540 Shumard Oak Boulevard</w:t>
      </w:r>
    </w:p>
    <w:p w14:paraId="69954B58" w14:textId="77777777" w:rsidR="00FF709A" w:rsidRPr="000D7977" w:rsidRDefault="00FF709A" w:rsidP="00FF709A">
      <w:pPr>
        <w:pStyle w:val="OrderSigInfo"/>
        <w:keepNext/>
        <w:keepLines/>
      </w:pPr>
      <w:r w:rsidRPr="000D7977">
        <w:t>Tallahassee, Florida 32399</w:t>
      </w:r>
    </w:p>
    <w:p w14:paraId="1F78552C" w14:textId="77777777" w:rsidR="00FF709A" w:rsidRPr="000D7977" w:rsidRDefault="00FF709A" w:rsidP="00FF709A">
      <w:pPr>
        <w:pStyle w:val="OrderSigInfo"/>
        <w:keepNext/>
        <w:keepLines/>
      </w:pPr>
      <w:r w:rsidRPr="000D7977">
        <w:t>(850) 413</w:t>
      </w:r>
      <w:r w:rsidRPr="000D7977">
        <w:noBreakHyphen/>
        <w:t>6770</w:t>
      </w:r>
    </w:p>
    <w:p w14:paraId="66684988" w14:textId="77777777" w:rsidR="00FF709A" w:rsidRPr="000D7977" w:rsidRDefault="00FF709A" w:rsidP="00FF709A">
      <w:pPr>
        <w:pStyle w:val="OrderSigInfo"/>
        <w:keepNext/>
        <w:keepLines/>
      </w:pPr>
      <w:r w:rsidRPr="000D7977">
        <w:t>www.floridapsc.com</w:t>
      </w:r>
    </w:p>
    <w:p w14:paraId="49D9CA5C" w14:textId="77777777" w:rsidR="00FF709A" w:rsidRPr="000D7977" w:rsidRDefault="00FF709A" w:rsidP="00FF709A">
      <w:pPr>
        <w:pStyle w:val="OrderSigInfo"/>
        <w:keepNext/>
        <w:keepLines/>
      </w:pPr>
    </w:p>
    <w:p w14:paraId="4335111A" w14:textId="77777777" w:rsidR="00FF709A" w:rsidRPr="000D7977" w:rsidRDefault="00FF709A" w:rsidP="00FF709A">
      <w:pPr>
        <w:pStyle w:val="OrderSigInfo"/>
        <w:keepNext/>
        <w:keepLines/>
      </w:pPr>
      <w:r w:rsidRPr="000D7977">
        <w:t>Copies furnished:  A copy of this document is provided to the parties of record at the time of issuance and, if applicable, interested persons.</w:t>
      </w:r>
    </w:p>
    <w:p w14:paraId="65DDD894" w14:textId="77777777" w:rsidR="00FF709A" w:rsidRPr="000D7977" w:rsidRDefault="00FF709A" w:rsidP="00FF709A">
      <w:pPr>
        <w:pStyle w:val="OrderBody"/>
        <w:keepNext/>
        <w:keepLines/>
      </w:pPr>
    </w:p>
    <w:p w14:paraId="0ACA8035" w14:textId="77777777" w:rsidR="00FF709A" w:rsidRPr="000D7977" w:rsidRDefault="00FF709A" w:rsidP="00FF709A">
      <w:pPr>
        <w:pStyle w:val="OrderBody"/>
        <w:keepNext/>
        <w:keepLines/>
      </w:pPr>
    </w:p>
    <w:p w14:paraId="7CE07BB2" w14:textId="0CA23720" w:rsidR="00FF709A" w:rsidRPr="000D7977" w:rsidRDefault="00FF709A" w:rsidP="006E191A">
      <w:pPr>
        <w:pStyle w:val="OrderBody"/>
        <w:keepNext/>
        <w:keepLines/>
      </w:pPr>
      <w:r w:rsidRPr="000D7977">
        <w:t>RPS</w:t>
      </w:r>
    </w:p>
    <w:p w14:paraId="2AAEEA11" w14:textId="77777777" w:rsidR="00B219E5" w:rsidRDefault="00B219E5" w:rsidP="00FF709A">
      <w:pPr>
        <w:pStyle w:val="CenterUnderline"/>
      </w:pPr>
    </w:p>
    <w:p w14:paraId="4AF65340" w14:textId="00AA91FB" w:rsidR="00FF709A" w:rsidRPr="000D7977" w:rsidRDefault="00FF709A" w:rsidP="00FF709A">
      <w:pPr>
        <w:pStyle w:val="CenterUnderline"/>
      </w:pPr>
      <w:r w:rsidRPr="000D7977">
        <w:t>NOTICE OF FURTHER PROCEEDINGS OR JUDICIAL REVIEW</w:t>
      </w:r>
    </w:p>
    <w:p w14:paraId="66E49431" w14:textId="77777777" w:rsidR="00FF709A" w:rsidRPr="000D7977" w:rsidRDefault="00FF709A" w:rsidP="00FF709A">
      <w:pPr>
        <w:pStyle w:val="CenterUnderline"/>
      </w:pPr>
    </w:p>
    <w:p w14:paraId="6A1602C0" w14:textId="77777777" w:rsidR="00FF709A" w:rsidRPr="000D7977" w:rsidRDefault="00FF709A" w:rsidP="00FF709A">
      <w:pPr>
        <w:pStyle w:val="OrderBody"/>
      </w:pPr>
      <w:r w:rsidRPr="000D7977">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69746F9E" w14:textId="77777777" w:rsidR="00FF709A" w:rsidRPr="000D7977" w:rsidRDefault="00FF709A" w:rsidP="00FF709A">
      <w:pPr>
        <w:pStyle w:val="OrderBody"/>
      </w:pPr>
    </w:p>
    <w:p w14:paraId="32EAE182" w14:textId="77777777" w:rsidR="00FF709A" w:rsidRPr="000D7977" w:rsidRDefault="00FF709A" w:rsidP="00FF709A">
      <w:pPr>
        <w:pStyle w:val="OrderBody"/>
      </w:pPr>
      <w:r w:rsidRPr="000D7977">
        <w:tab/>
        <w:t xml:space="preserve">Mediation may be available on a case-by-case basis.  If mediation is conducted, it does not affect a </w:t>
      </w:r>
      <w:r w:rsidR="00386B35">
        <w:t>substantially interested person’</w:t>
      </w:r>
      <w:r w:rsidRPr="000D7977">
        <w:t>s right to a hearing.</w:t>
      </w:r>
    </w:p>
    <w:p w14:paraId="77D9FB49" w14:textId="77777777" w:rsidR="00FF709A" w:rsidRPr="000D7977" w:rsidRDefault="00FF709A" w:rsidP="00FF709A">
      <w:pPr>
        <w:pStyle w:val="OrderBody"/>
      </w:pPr>
    </w:p>
    <w:p w14:paraId="008A0F2B" w14:textId="3A85767B" w:rsidR="00FF709A" w:rsidRPr="000D7977" w:rsidRDefault="00FF709A" w:rsidP="00FF709A">
      <w:pPr>
        <w:pStyle w:val="OrderBody"/>
      </w:pPr>
      <w:r w:rsidRPr="000D7977">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E4BA3">
        <w:rPr>
          <w:u w:val="single"/>
        </w:rPr>
        <w:t>September 10, 2025</w:t>
      </w:r>
      <w:r w:rsidRPr="000D7977">
        <w:t>.</w:t>
      </w:r>
    </w:p>
    <w:p w14:paraId="4B748A9C" w14:textId="77777777" w:rsidR="00FF709A" w:rsidRPr="000D7977" w:rsidRDefault="00FF709A" w:rsidP="00FF709A">
      <w:pPr>
        <w:pStyle w:val="OrderBody"/>
      </w:pPr>
    </w:p>
    <w:p w14:paraId="50F66008" w14:textId="77777777" w:rsidR="00FF709A" w:rsidRPr="000D7977" w:rsidRDefault="00FF709A" w:rsidP="00FF709A">
      <w:pPr>
        <w:pStyle w:val="OrderBody"/>
      </w:pPr>
      <w:r w:rsidRPr="000D7977">
        <w:tab/>
        <w:t>In the absence of such a petition, this order shall become final and effective upon the issuance of a Consummating Order.</w:t>
      </w:r>
    </w:p>
    <w:p w14:paraId="16CF04A6" w14:textId="77777777" w:rsidR="00FF709A" w:rsidRPr="000D7977" w:rsidRDefault="00FF709A" w:rsidP="00FF709A">
      <w:pPr>
        <w:pStyle w:val="OrderBody"/>
      </w:pPr>
    </w:p>
    <w:p w14:paraId="1EF223CE" w14:textId="77777777" w:rsidR="00FF709A" w:rsidRPr="000D7977" w:rsidRDefault="00FF709A" w:rsidP="00FF709A">
      <w:pPr>
        <w:pStyle w:val="OrderBody"/>
      </w:pPr>
      <w:r w:rsidRPr="000D7977">
        <w:tab/>
        <w:t>Any objection or protest filed in this/these docket(s) before the issuance date of this order is considered abandoned unless it satisfies the foregoing conditions and is renewed within the specified protest period.</w:t>
      </w:r>
    </w:p>
    <w:p w14:paraId="4A5464F6" w14:textId="77777777" w:rsidR="00FF709A" w:rsidRPr="000D7977" w:rsidRDefault="00FF709A" w:rsidP="00FF709A">
      <w:pPr>
        <w:pStyle w:val="OrderBody"/>
        <w:sectPr w:rsidR="00FF709A" w:rsidRPr="000D7977">
          <w:headerReference w:type="default" r:id="rId8"/>
          <w:footerReference w:type="first" r:id="rId9"/>
          <w:pgSz w:w="12240" w:h="15840" w:code="1"/>
          <w:pgMar w:top="1440" w:right="1440" w:bottom="1440" w:left="1440" w:header="720" w:footer="720" w:gutter="0"/>
          <w:cols w:space="720"/>
          <w:titlePg/>
          <w:docGrid w:linePitch="360"/>
        </w:sectPr>
      </w:pPr>
    </w:p>
    <w:p w14:paraId="22B20404" w14:textId="77777777" w:rsidR="00FF709A" w:rsidRPr="000D7977" w:rsidRDefault="00BB0FF3" w:rsidP="00FF709A">
      <w:pPr>
        <w:pStyle w:val="OrderBody"/>
      </w:pPr>
      <w:r w:rsidRPr="000D7977">
        <w:rPr>
          <w:noProof/>
        </w:rPr>
        <w:lastRenderedPageBreak/>
        <w:drawing>
          <wp:inline distT="0" distB="0" distL="0" distR="0" wp14:anchorId="74B02C0B" wp14:editId="2596A1E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696-2025_Page_0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50CE58" w14:textId="77777777" w:rsidR="00BB0FF3" w:rsidRPr="000D7977" w:rsidRDefault="00BB0FF3" w:rsidP="00FF709A">
      <w:pPr>
        <w:pStyle w:val="OrderBody"/>
        <w:sectPr w:rsidR="00BB0FF3" w:rsidRPr="000D7977">
          <w:headerReference w:type="first" r:id="rId11"/>
          <w:pgSz w:w="12240" w:h="15840" w:code="1"/>
          <w:pgMar w:top="1440" w:right="1440" w:bottom="1440" w:left="1440" w:header="720" w:footer="720" w:gutter="0"/>
          <w:cols w:space="720"/>
          <w:titlePg/>
          <w:docGrid w:linePitch="360"/>
        </w:sectPr>
      </w:pPr>
    </w:p>
    <w:p w14:paraId="1108C4FD" w14:textId="77777777" w:rsidR="00BB0FF3" w:rsidRPr="000D7977" w:rsidRDefault="00BB0FF3" w:rsidP="00FF709A">
      <w:pPr>
        <w:pStyle w:val="OrderBody"/>
      </w:pPr>
      <w:r w:rsidRPr="000D7977">
        <w:rPr>
          <w:noProof/>
        </w:rPr>
        <w:lastRenderedPageBreak/>
        <w:drawing>
          <wp:inline distT="0" distB="0" distL="0" distR="0" wp14:anchorId="1ECDD0CB" wp14:editId="58CFC639">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696-2025_Page_1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79C82C" w14:textId="77777777" w:rsidR="00BB0FF3" w:rsidRPr="000D7977" w:rsidRDefault="00BB0FF3" w:rsidP="00FF709A">
      <w:pPr>
        <w:pStyle w:val="OrderBody"/>
        <w:sectPr w:rsidR="00BB0FF3" w:rsidRPr="000D7977">
          <w:headerReference w:type="first" r:id="rId13"/>
          <w:pgSz w:w="12240" w:h="15840" w:code="1"/>
          <w:pgMar w:top="1440" w:right="1440" w:bottom="1440" w:left="1440" w:header="720" w:footer="720" w:gutter="0"/>
          <w:cols w:space="720"/>
          <w:titlePg/>
          <w:docGrid w:linePitch="360"/>
        </w:sectPr>
      </w:pPr>
    </w:p>
    <w:p w14:paraId="1301048C" w14:textId="77777777" w:rsidR="00BB0FF3" w:rsidRPr="000D7977" w:rsidRDefault="00BB0FF3" w:rsidP="00FF709A">
      <w:pPr>
        <w:pStyle w:val="OrderBody"/>
      </w:pPr>
      <w:r w:rsidRPr="000D7977">
        <w:rPr>
          <w:noProof/>
        </w:rPr>
        <w:lastRenderedPageBreak/>
        <w:drawing>
          <wp:inline distT="0" distB="0" distL="0" distR="0" wp14:anchorId="35F467AD" wp14:editId="7C3A320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696-2025_Page_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9182A0E" w14:textId="77777777" w:rsidR="00BB0FF3" w:rsidRPr="000D7977" w:rsidRDefault="00BB0FF3" w:rsidP="00FF709A">
      <w:pPr>
        <w:pStyle w:val="OrderBody"/>
        <w:sectPr w:rsidR="00BB0FF3" w:rsidRPr="000D7977">
          <w:headerReference w:type="first" r:id="rId15"/>
          <w:pgSz w:w="12240" w:h="15840" w:code="1"/>
          <w:pgMar w:top="1440" w:right="1440" w:bottom="1440" w:left="1440" w:header="720" w:footer="720" w:gutter="0"/>
          <w:cols w:space="720"/>
          <w:titlePg/>
          <w:docGrid w:linePitch="360"/>
        </w:sectPr>
      </w:pPr>
    </w:p>
    <w:p w14:paraId="1F122199" w14:textId="77777777" w:rsidR="00BB0FF3" w:rsidRPr="000D7977" w:rsidRDefault="00BB0FF3" w:rsidP="00FF709A">
      <w:pPr>
        <w:pStyle w:val="OrderBody"/>
      </w:pPr>
      <w:r w:rsidRPr="000D7977">
        <w:rPr>
          <w:noProof/>
        </w:rPr>
        <w:lastRenderedPageBreak/>
        <w:drawing>
          <wp:inline distT="0" distB="0" distL="0" distR="0" wp14:anchorId="5F9F5DF6" wp14:editId="7FE49196">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696-2025_Page_1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9F9B23" w14:textId="77777777" w:rsidR="00BB0FF3" w:rsidRPr="000D7977" w:rsidRDefault="00BB0FF3" w:rsidP="00FF709A">
      <w:pPr>
        <w:pStyle w:val="OrderBody"/>
        <w:sectPr w:rsidR="00BB0FF3" w:rsidRPr="000D7977">
          <w:headerReference w:type="first" r:id="rId17"/>
          <w:pgSz w:w="12240" w:h="15840" w:code="1"/>
          <w:pgMar w:top="1440" w:right="1440" w:bottom="1440" w:left="1440" w:header="720" w:footer="720" w:gutter="0"/>
          <w:cols w:space="720"/>
          <w:titlePg/>
          <w:docGrid w:linePitch="360"/>
        </w:sectPr>
      </w:pPr>
    </w:p>
    <w:p w14:paraId="270F5C2B" w14:textId="77777777" w:rsidR="00BB0FF3" w:rsidRPr="000D7977" w:rsidRDefault="00BB0FF3" w:rsidP="00FF709A">
      <w:pPr>
        <w:pStyle w:val="OrderBody"/>
      </w:pPr>
      <w:r w:rsidRPr="000D7977">
        <w:rPr>
          <w:noProof/>
        </w:rPr>
        <w:lastRenderedPageBreak/>
        <w:drawing>
          <wp:inline distT="0" distB="0" distL="0" distR="0" wp14:anchorId="7EB224EB" wp14:editId="133F4E4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696-2025_Page_1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4F97EB" w14:textId="77777777" w:rsidR="00BB0FF3" w:rsidRPr="000D7977" w:rsidRDefault="00BB0FF3" w:rsidP="00FF709A">
      <w:pPr>
        <w:pStyle w:val="OrderBody"/>
        <w:sectPr w:rsidR="00BB0FF3" w:rsidRPr="000D7977">
          <w:headerReference w:type="first" r:id="rId19"/>
          <w:pgSz w:w="12240" w:h="15840" w:code="1"/>
          <w:pgMar w:top="1440" w:right="1440" w:bottom="1440" w:left="1440" w:header="720" w:footer="720" w:gutter="0"/>
          <w:cols w:space="720"/>
          <w:titlePg/>
          <w:docGrid w:linePitch="360"/>
        </w:sectPr>
      </w:pPr>
    </w:p>
    <w:p w14:paraId="6F83D1FC" w14:textId="77777777" w:rsidR="00BB0FF3" w:rsidRPr="000D7977" w:rsidRDefault="00BB0FF3" w:rsidP="00FF709A">
      <w:pPr>
        <w:pStyle w:val="OrderBody"/>
      </w:pPr>
      <w:r w:rsidRPr="000D7977">
        <w:rPr>
          <w:noProof/>
        </w:rPr>
        <w:lastRenderedPageBreak/>
        <w:drawing>
          <wp:inline distT="0" distB="0" distL="0" distR="0" wp14:anchorId="7EAA937D" wp14:editId="70E92E3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696-2025_Page_1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1B928E" w14:textId="77777777" w:rsidR="00BB0FF3" w:rsidRPr="000D7977" w:rsidRDefault="00BB0FF3" w:rsidP="00FF709A">
      <w:pPr>
        <w:pStyle w:val="OrderBody"/>
        <w:sectPr w:rsidR="00BB0FF3" w:rsidRPr="000D7977">
          <w:headerReference w:type="first" r:id="rId21"/>
          <w:pgSz w:w="12240" w:h="15840" w:code="1"/>
          <w:pgMar w:top="1440" w:right="1440" w:bottom="1440" w:left="1440" w:header="720" w:footer="720" w:gutter="0"/>
          <w:cols w:space="720"/>
          <w:titlePg/>
          <w:docGrid w:linePitch="360"/>
        </w:sectPr>
      </w:pPr>
    </w:p>
    <w:p w14:paraId="4FD21B8A" w14:textId="77777777" w:rsidR="00BB0FF3" w:rsidRPr="000D7977" w:rsidRDefault="00BB0FF3" w:rsidP="00FF709A">
      <w:pPr>
        <w:pStyle w:val="OrderBody"/>
      </w:pPr>
      <w:r w:rsidRPr="000D7977">
        <w:rPr>
          <w:noProof/>
        </w:rPr>
        <w:lastRenderedPageBreak/>
        <w:drawing>
          <wp:inline distT="0" distB="0" distL="0" distR="0" wp14:anchorId="3C9F3ED0" wp14:editId="44398003">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696-2025_Page_15.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A7761B0" w14:textId="77777777" w:rsidR="00BB0FF3" w:rsidRPr="000D7977" w:rsidRDefault="00BB0FF3" w:rsidP="00FF709A">
      <w:pPr>
        <w:pStyle w:val="OrderBody"/>
        <w:sectPr w:rsidR="00BB0FF3" w:rsidRPr="000D7977">
          <w:headerReference w:type="first" r:id="rId23"/>
          <w:pgSz w:w="12240" w:h="15840" w:code="1"/>
          <w:pgMar w:top="1440" w:right="1440" w:bottom="1440" w:left="1440" w:header="720" w:footer="720" w:gutter="0"/>
          <w:cols w:space="720"/>
          <w:titlePg/>
          <w:docGrid w:linePitch="360"/>
        </w:sectPr>
      </w:pPr>
    </w:p>
    <w:p w14:paraId="60EB6DA2" w14:textId="77777777" w:rsidR="00BB0FF3" w:rsidRPr="000D7977" w:rsidRDefault="00BB0FF3" w:rsidP="00FF709A">
      <w:pPr>
        <w:pStyle w:val="OrderBody"/>
      </w:pPr>
      <w:r w:rsidRPr="000D7977">
        <w:rPr>
          <w:noProof/>
        </w:rPr>
        <w:lastRenderedPageBreak/>
        <w:drawing>
          <wp:inline distT="0" distB="0" distL="0" distR="0" wp14:anchorId="6CF0D3BF" wp14:editId="6DF82C5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696-2025_Page_16.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D9D1BE" w14:textId="77777777" w:rsidR="00BB0FF3" w:rsidRPr="000D7977" w:rsidRDefault="00BB0FF3" w:rsidP="00FF709A">
      <w:pPr>
        <w:pStyle w:val="OrderBody"/>
        <w:sectPr w:rsidR="00BB0FF3" w:rsidRPr="000D7977">
          <w:headerReference w:type="first" r:id="rId25"/>
          <w:pgSz w:w="12240" w:h="15840" w:code="1"/>
          <w:pgMar w:top="1440" w:right="1440" w:bottom="1440" w:left="1440" w:header="720" w:footer="720" w:gutter="0"/>
          <w:cols w:space="720"/>
          <w:titlePg/>
          <w:docGrid w:linePitch="360"/>
        </w:sectPr>
      </w:pPr>
    </w:p>
    <w:p w14:paraId="39504376" w14:textId="77777777" w:rsidR="00BB0FF3" w:rsidRPr="000D7977" w:rsidRDefault="00BB0FF3" w:rsidP="00FF709A">
      <w:pPr>
        <w:pStyle w:val="OrderBody"/>
      </w:pPr>
      <w:r w:rsidRPr="000D7977">
        <w:rPr>
          <w:noProof/>
        </w:rPr>
        <w:lastRenderedPageBreak/>
        <w:drawing>
          <wp:inline distT="0" distB="0" distL="0" distR="0" wp14:anchorId="64CACDDD" wp14:editId="53488EA5">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696-2025_Page_17.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38CCC0" w14:textId="77777777" w:rsidR="00BB0FF3" w:rsidRPr="000D7977" w:rsidRDefault="00BB0FF3" w:rsidP="00FF709A">
      <w:pPr>
        <w:pStyle w:val="OrderBody"/>
        <w:sectPr w:rsidR="00BB0FF3" w:rsidRPr="000D7977">
          <w:headerReference w:type="first" r:id="rId27"/>
          <w:pgSz w:w="12240" w:h="15840" w:code="1"/>
          <w:pgMar w:top="1440" w:right="1440" w:bottom="1440" w:left="1440" w:header="720" w:footer="720" w:gutter="0"/>
          <w:cols w:space="720"/>
          <w:titlePg/>
          <w:docGrid w:linePitch="360"/>
        </w:sectPr>
      </w:pPr>
    </w:p>
    <w:p w14:paraId="3913B525" w14:textId="77777777" w:rsidR="00BB0FF3" w:rsidRPr="000D7977" w:rsidRDefault="00BB0FF3" w:rsidP="00FF709A">
      <w:pPr>
        <w:pStyle w:val="OrderBody"/>
      </w:pPr>
      <w:r w:rsidRPr="000D7977">
        <w:rPr>
          <w:noProof/>
        </w:rPr>
        <w:lastRenderedPageBreak/>
        <w:drawing>
          <wp:inline distT="0" distB="0" distL="0" distR="0" wp14:anchorId="21953758" wp14:editId="7478F7EB">
            <wp:extent cx="5943600" cy="7687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696-2025_Page_18.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14:paraId="44192CA6" w14:textId="77777777" w:rsidR="00BB0FF3" w:rsidRPr="000D7977" w:rsidRDefault="00BB0FF3" w:rsidP="00FF709A">
      <w:pPr>
        <w:pStyle w:val="OrderBody"/>
        <w:sectPr w:rsidR="00BB0FF3" w:rsidRPr="000D7977">
          <w:headerReference w:type="first" r:id="rId29"/>
          <w:pgSz w:w="12240" w:h="15840" w:code="1"/>
          <w:pgMar w:top="1440" w:right="1440" w:bottom="1440" w:left="1440" w:header="720" w:footer="720" w:gutter="0"/>
          <w:cols w:space="720"/>
          <w:titlePg/>
          <w:docGrid w:linePitch="360"/>
        </w:sectPr>
      </w:pPr>
    </w:p>
    <w:p w14:paraId="14D2BED7" w14:textId="77777777" w:rsidR="00BB0FF3" w:rsidRPr="000D7977" w:rsidRDefault="00BB0FF3" w:rsidP="00FF709A">
      <w:pPr>
        <w:pStyle w:val="OrderBody"/>
      </w:pPr>
      <w:r w:rsidRPr="000D7977">
        <w:rPr>
          <w:noProof/>
        </w:rPr>
        <w:lastRenderedPageBreak/>
        <w:drawing>
          <wp:inline distT="0" distB="0" distL="0" distR="0" wp14:anchorId="5FCBE11D" wp14:editId="2B88015C">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696-2025_Page_1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3EFEC1C" w14:textId="77777777" w:rsidR="00BB0FF3" w:rsidRPr="000D7977" w:rsidRDefault="00BB0FF3" w:rsidP="00FF709A">
      <w:pPr>
        <w:pStyle w:val="OrderBody"/>
        <w:sectPr w:rsidR="00BB0FF3" w:rsidRPr="000D7977">
          <w:headerReference w:type="first" r:id="rId31"/>
          <w:pgSz w:w="12240" w:h="15840" w:code="1"/>
          <w:pgMar w:top="1440" w:right="1440" w:bottom="1440" w:left="1440" w:header="720" w:footer="720" w:gutter="0"/>
          <w:cols w:space="720"/>
          <w:titlePg/>
          <w:docGrid w:linePitch="360"/>
        </w:sectPr>
      </w:pPr>
    </w:p>
    <w:p w14:paraId="5641DC3E" w14:textId="77777777" w:rsidR="00BB0FF3" w:rsidRPr="000D7977" w:rsidRDefault="00BB0FF3" w:rsidP="00FF709A">
      <w:pPr>
        <w:pStyle w:val="OrderBody"/>
      </w:pPr>
      <w:r w:rsidRPr="000D7977">
        <w:rPr>
          <w:noProof/>
        </w:rPr>
        <w:lastRenderedPageBreak/>
        <w:drawing>
          <wp:inline distT="0" distB="0" distL="0" distR="0" wp14:anchorId="1BA8E883" wp14:editId="39ECA502">
            <wp:extent cx="5943600" cy="767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696-2025_Page_20.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77150"/>
                    </a:xfrm>
                    <a:prstGeom prst="rect">
                      <a:avLst/>
                    </a:prstGeom>
                  </pic:spPr>
                </pic:pic>
              </a:graphicData>
            </a:graphic>
          </wp:inline>
        </w:drawing>
      </w:r>
    </w:p>
    <w:p w14:paraId="37AB09EB" w14:textId="77777777" w:rsidR="00BB0FF3" w:rsidRPr="000D7977" w:rsidRDefault="00BB0FF3" w:rsidP="00FF709A">
      <w:pPr>
        <w:pStyle w:val="OrderBody"/>
        <w:sectPr w:rsidR="00BB0FF3" w:rsidRPr="000D7977">
          <w:headerReference w:type="first" r:id="rId33"/>
          <w:pgSz w:w="12240" w:h="15840" w:code="1"/>
          <w:pgMar w:top="1440" w:right="1440" w:bottom="1440" w:left="1440" w:header="720" w:footer="720" w:gutter="0"/>
          <w:cols w:space="720"/>
          <w:titlePg/>
          <w:docGrid w:linePitch="360"/>
        </w:sectPr>
      </w:pPr>
    </w:p>
    <w:p w14:paraId="37A85C94" w14:textId="77777777" w:rsidR="00BB0FF3" w:rsidRPr="000D7977" w:rsidRDefault="00BB0FF3" w:rsidP="00FF709A">
      <w:pPr>
        <w:pStyle w:val="OrderBody"/>
      </w:pPr>
      <w:r w:rsidRPr="000D7977">
        <w:rPr>
          <w:noProof/>
        </w:rPr>
        <w:lastRenderedPageBreak/>
        <w:drawing>
          <wp:inline distT="0" distB="0" distL="0" distR="0" wp14:anchorId="46831924" wp14:editId="2E6844A2">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696-2025_Page_2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0F47C4C" w14:textId="77777777" w:rsidR="00BB0FF3" w:rsidRPr="000D7977" w:rsidRDefault="00BB0FF3" w:rsidP="00FF709A">
      <w:pPr>
        <w:pStyle w:val="OrderBody"/>
        <w:sectPr w:rsidR="00BB0FF3" w:rsidRPr="000D7977">
          <w:headerReference w:type="first" r:id="rId35"/>
          <w:pgSz w:w="12240" w:h="15840" w:code="1"/>
          <w:pgMar w:top="1440" w:right="1440" w:bottom="1440" w:left="1440" w:header="720" w:footer="720" w:gutter="0"/>
          <w:cols w:space="720"/>
          <w:titlePg/>
          <w:docGrid w:linePitch="360"/>
        </w:sectPr>
      </w:pPr>
    </w:p>
    <w:p w14:paraId="4E5143FA" w14:textId="77777777" w:rsidR="00BB0FF3" w:rsidRPr="000D7977" w:rsidRDefault="00BB0FF3" w:rsidP="00FF709A">
      <w:pPr>
        <w:pStyle w:val="OrderBody"/>
      </w:pPr>
      <w:r w:rsidRPr="000D7977">
        <w:rPr>
          <w:noProof/>
        </w:rPr>
        <w:lastRenderedPageBreak/>
        <w:drawing>
          <wp:inline distT="0" distB="0" distL="0" distR="0" wp14:anchorId="711DCA6C" wp14:editId="1EEB8DB1">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696-2025_Page_2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A9BBE4" w14:textId="77777777" w:rsidR="00BB0FF3" w:rsidRPr="000D7977" w:rsidRDefault="00BB0FF3" w:rsidP="00FF709A">
      <w:pPr>
        <w:pStyle w:val="OrderBody"/>
        <w:sectPr w:rsidR="00BB0FF3" w:rsidRPr="000D7977">
          <w:headerReference w:type="first" r:id="rId37"/>
          <w:pgSz w:w="12240" w:h="15840" w:code="1"/>
          <w:pgMar w:top="1440" w:right="1440" w:bottom="1440" w:left="1440" w:header="720" w:footer="720" w:gutter="0"/>
          <w:cols w:space="720"/>
          <w:titlePg/>
          <w:docGrid w:linePitch="360"/>
        </w:sectPr>
      </w:pPr>
    </w:p>
    <w:p w14:paraId="7099ED25" w14:textId="77777777" w:rsidR="00BB0FF3" w:rsidRPr="000D7977" w:rsidRDefault="00BB0FF3" w:rsidP="00FF709A">
      <w:pPr>
        <w:pStyle w:val="OrderBody"/>
      </w:pPr>
      <w:r w:rsidRPr="000D7977">
        <w:rPr>
          <w:noProof/>
        </w:rPr>
        <w:lastRenderedPageBreak/>
        <w:drawing>
          <wp:inline distT="0" distB="0" distL="0" distR="0" wp14:anchorId="4DA78DE6" wp14:editId="2FFB9F26">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696-2025_Page_23.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C2BA40B" w14:textId="77777777" w:rsidR="00011B0B" w:rsidRPr="000D7977" w:rsidRDefault="00011B0B" w:rsidP="00FF709A">
      <w:pPr>
        <w:pStyle w:val="OrderBody"/>
        <w:sectPr w:rsidR="00011B0B" w:rsidRPr="000D7977">
          <w:headerReference w:type="first" r:id="rId39"/>
          <w:pgSz w:w="12240" w:h="15840" w:code="1"/>
          <w:pgMar w:top="1440" w:right="1440" w:bottom="1440" w:left="1440" w:header="720" w:footer="720" w:gutter="0"/>
          <w:cols w:space="720"/>
          <w:titlePg/>
          <w:docGrid w:linePitch="360"/>
        </w:sectPr>
      </w:pPr>
    </w:p>
    <w:p w14:paraId="114120BA" w14:textId="77777777" w:rsidR="00BB0FF3" w:rsidRPr="000D7977" w:rsidRDefault="00011B0B" w:rsidP="00FF709A">
      <w:pPr>
        <w:pStyle w:val="OrderBody"/>
      </w:pPr>
      <w:r w:rsidRPr="000D7977">
        <w:rPr>
          <w:noProof/>
        </w:rPr>
        <w:lastRenderedPageBreak/>
        <w:drawing>
          <wp:inline distT="0" distB="0" distL="0" distR="0" wp14:anchorId="6315528A" wp14:editId="440C5AE3">
            <wp:extent cx="5943600" cy="7687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696-2025_Page_24.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14:paraId="0A91342C" w14:textId="77777777" w:rsidR="00011B0B" w:rsidRPr="000D7977" w:rsidRDefault="00011B0B" w:rsidP="00FF709A">
      <w:pPr>
        <w:pStyle w:val="OrderBody"/>
        <w:sectPr w:rsidR="00011B0B" w:rsidRPr="000D7977">
          <w:headerReference w:type="first" r:id="rId41"/>
          <w:pgSz w:w="12240" w:h="15840" w:code="1"/>
          <w:pgMar w:top="1440" w:right="1440" w:bottom="1440" w:left="1440" w:header="720" w:footer="720" w:gutter="0"/>
          <w:cols w:space="720"/>
          <w:titlePg/>
          <w:docGrid w:linePitch="360"/>
        </w:sectPr>
      </w:pPr>
    </w:p>
    <w:p w14:paraId="7F8B4316" w14:textId="77777777" w:rsidR="00011B0B" w:rsidRPr="000D7977" w:rsidRDefault="00011B0B" w:rsidP="00FF709A">
      <w:pPr>
        <w:pStyle w:val="OrderBody"/>
      </w:pPr>
      <w:r w:rsidRPr="000D7977">
        <w:rPr>
          <w:noProof/>
        </w:rPr>
        <w:lastRenderedPageBreak/>
        <w:drawing>
          <wp:inline distT="0" distB="0" distL="0" distR="0" wp14:anchorId="29079FBE" wp14:editId="2487F75E">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696-2025_Page_25.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99B1A8" w14:textId="77777777" w:rsidR="00011B0B" w:rsidRPr="000D7977" w:rsidRDefault="00011B0B" w:rsidP="00FF709A">
      <w:pPr>
        <w:pStyle w:val="OrderBody"/>
        <w:sectPr w:rsidR="00011B0B" w:rsidRPr="000D7977">
          <w:headerReference w:type="first" r:id="rId43"/>
          <w:pgSz w:w="12240" w:h="15840" w:code="1"/>
          <w:pgMar w:top="1440" w:right="1440" w:bottom="1440" w:left="1440" w:header="720" w:footer="720" w:gutter="0"/>
          <w:cols w:space="720"/>
          <w:titlePg/>
          <w:docGrid w:linePitch="360"/>
        </w:sectPr>
      </w:pPr>
    </w:p>
    <w:p w14:paraId="4F414DE0" w14:textId="77777777" w:rsidR="00011B0B" w:rsidRPr="000D7977" w:rsidRDefault="00011B0B" w:rsidP="00FF709A">
      <w:pPr>
        <w:pStyle w:val="OrderBody"/>
      </w:pPr>
      <w:r w:rsidRPr="000D7977">
        <w:rPr>
          <w:noProof/>
        </w:rPr>
        <w:lastRenderedPageBreak/>
        <w:drawing>
          <wp:inline distT="0" distB="0" distL="0" distR="0" wp14:anchorId="0F29A599" wp14:editId="4BC286E5">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696-2025_Page_26.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556E08" w14:textId="77777777" w:rsidR="00011B0B" w:rsidRPr="000D7977" w:rsidRDefault="00011B0B" w:rsidP="00FF709A">
      <w:pPr>
        <w:pStyle w:val="OrderBody"/>
        <w:sectPr w:rsidR="00011B0B" w:rsidRPr="000D7977">
          <w:headerReference w:type="first" r:id="rId45"/>
          <w:pgSz w:w="12240" w:h="15840" w:code="1"/>
          <w:pgMar w:top="1440" w:right="1440" w:bottom="1440" w:left="1440" w:header="720" w:footer="720" w:gutter="0"/>
          <w:cols w:space="720"/>
          <w:titlePg/>
          <w:docGrid w:linePitch="360"/>
        </w:sectPr>
      </w:pPr>
    </w:p>
    <w:p w14:paraId="436AF2B6" w14:textId="77777777" w:rsidR="00011B0B" w:rsidRPr="000D7977" w:rsidRDefault="00011B0B" w:rsidP="00FF709A">
      <w:pPr>
        <w:pStyle w:val="OrderBody"/>
      </w:pPr>
      <w:r w:rsidRPr="000D7977">
        <w:rPr>
          <w:noProof/>
        </w:rPr>
        <w:lastRenderedPageBreak/>
        <w:drawing>
          <wp:inline distT="0" distB="0" distL="0" distR="0" wp14:anchorId="00BDCE65" wp14:editId="0CA3ABF2">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696-2025_Page_27.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EE06BB" w14:textId="77777777" w:rsidR="00011B0B" w:rsidRPr="000D7977" w:rsidRDefault="00011B0B" w:rsidP="00FF709A">
      <w:pPr>
        <w:pStyle w:val="OrderBody"/>
        <w:sectPr w:rsidR="00011B0B" w:rsidRPr="000D7977">
          <w:headerReference w:type="first" r:id="rId47"/>
          <w:pgSz w:w="12240" w:h="15840" w:code="1"/>
          <w:pgMar w:top="1440" w:right="1440" w:bottom="1440" w:left="1440" w:header="720" w:footer="720" w:gutter="0"/>
          <w:cols w:space="720"/>
          <w:titlePg/>
          <w:docGrid w:linePitch="360"/>
        </w:sectPr>
      </w:pPr>
    </w:p>
    <w:p w14:paraId="5E85333C" w14:textId="77777777" w:rsidR="00011B0B" w:rsidRPr="000D7977" w:rsidRDefault="00011B0B" w:rsidP="00FF709A">
      <w:pPr>
        <w:pStyle w:val="OrderBody"/>
      </w:pPr>
      <w:r w:rsidRPr="000D7977">
        <w:rPr>
          <w:noProof/>
        </w:rPr>
        <w:lastRenderedPageBreak/>
        <w:drawing>
          <wp:inline distT="0" distB="0" distL="0" distR="0" wp14:anchorId="7E081FAE" wp14:editId="18B44778">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696-2025_Page_28.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0B7604" w14:textId="77777777" w:rsidR="00011B0B" w:rsidRPr="000D7977" w:rsidRDefault="00011B0B" w:rsidP="00FF709A">
      <w:pPr>
        <w:pStyle w:val="OrderBody"/>
        <w:sectPr w:rsidR="00011B0B" w:rsidRPr="000D7977">
          <w:headerReference w:type="first" r:id="rId49"/>
          <w:pgSz w:w="12240" w:h="15840" w:code="1"/>
          <w:pgMar w:top="1440" w:right="1440" w:bottom="1440" w:left="1440" w:header="720" w:footer="720" w:gutter="0"/>
          <w:cols w:space="720"/>
          <w:titlePg/>
          <w:docGrid w:linePitch="360"/>
        </w:sectPr>
      </w:pPr>
    </w:p>
    <w:p w14:paraId="4DBB3C89" w14:textId="77777777" w:rsidR="00011B0B" w:rsidRPr="000D7977" w:rsidRDefault="00011B0B" w:rsidP="00FF709A">
      <w:pPr>
        <w:pStyle w:val="OrderBody"/>
      </w:pPr>
      <w:r w:rsidRPr="000D7977">
        <w:rPr>
          <w:noProof/>
        </w:rPr>
        <w:lastRenderedPageBreak/>
        <w:drawing>
          <wp:inline distT="0" distB="0" distL="0" distR="0" wp14:anchorId="57267C04" wp14:editId="7A7092D8">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696-2025_Page_29.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0E3FBE" w14:textId="77777777" w:rsidR="00011B0B" w:rsidRPr="000D7977" w:rsidRDefault="00011B0B" w:rsidP="00FF709A">
      <w:pPr>
        <w:pStyle w:val="OrderBody"/>
      </w:pPr>
    </w:p>
    <w:sectPr w:rsidR="00011B0B" w:rsidRPr="000D7977">
      <w:headerReference w:type="first" r:id="rId5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AF2C5" w14:textId="77777777" w:rsidR="00FF709A" w:rsidRDefault="00FF709A">
      <w:r>
        <w:separator/>
      </w:r>
    </w:p>
  </w:endnote>
  <w:endnote w:type="continuationSeparator" w:id="0">
    <w:p w14:paraId="1D798BF4" w14:textId="77777777" w:rsidR="00FF709A" w:rsidRDefault="00FF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3F018" w14:textId="77777777" w:rsidR="00FA6EFD" w:rsidRDefault="00FA6EFD">
    <w:pPr>
      <w:pStyle w:val="Footer"/>
    </w:pPr>
  </w:p>
  <w:p w14:paraId="03AEBF09"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63C0D" w14:textId="77777777" w:rsidR="00FF709A" w:rsidRDefault="00FF709A">
      <w:r>
        <w:separator/>
      </w:r>
    </w:p>
  </w:footnote>
  <w:footnote w:type="continuationSeparator" w:id="0">
    <w:p w14:paraId="0D5D9A0E" w14:textId="77777777" w:rsidR="00FF709A" w:rsidRDefault="00FF709A">
      <w:r>
        <w:continuationSeparator/>
      </w:r>
    </w:p>
  </w:footnote>
  <w:footnote w:id="1">
    <w:p w14:paraId="3A668C22" w14:textId="286C8E1D" w:rsidR="00FF709A" w:rsidRPr="000550E6" w:rsidRDefault="00FF709A" w:rsidP="00FF709A">
      <w:pPr>
        <w:pStyle w:val="FootnoteText"/>
        <w:rPr>
          <w:i/>
          <w:color w:val="000000" w:themeColor="text1"/>
        </w:rPr>
      </w:pPr>
      <w:r w:rsidRPr="000550E6">
        <w:rPr>
          <w:rStyle w:val="FootnoteReference"/>
          <w:color w:val="000000" w:themeColor="text1"/>
        </w:rPr>
        <w:footnoteRef/>
      </w:r>
      <w:r w:rsidRPr="000550E6">
        <w:rPr>
          <w:color w:val="000000" w:themeColor="text1"/>
        </w:rPr>
        <w:t xml:space="preserve"> Order N</w:t>
      </w:r>
      <w:r w:rsidR="00DE6A1A">
        <w:rPr>
          <w:color w:val="000000" w:themeColor="text1"/>
        </w:rPr>
        <w:t>o</w:t>
      </w:r>
      <w:r w:rsidRPr="000550E6">
        <w:rPr>
          <w:color w:val="000000" w:themeColor="text1"/>
        </w:rPr>
        <w:t xml:space="preserve">. PSC-13-0402-PAA-GU, </w:t>
      </w:r>
      <w:r w:rsidR="00DE6A1A">
        <w:rPr>
          <w:color w:val="000000" w:themeColor="text1"/>
        </w:rPr>
        <w:t>i</w:t>
      </w:r>
      <w:r w:rsidRPr="000550E6">
        <w:rPr>
          <w:color w:val="000000" w:themeColor="text1"/>
        </w:rPr>
        <w:t xml:space="preserve">ssued August 30, 2013, </w:t>
      </w:r>
      <w:r w:rsidR="00DE6A1A">
        <w:rPr>
          <w:color w:val="000000" w:themeColor="text1"/>
        </w:rPr>
        <w:t xml:space="preserve">in </w:t>
      </w:r>
      <w:r w:rsidRPr="000550E6">
        <w:rPr>
          <w:color w:val="000000" w:themeColor="text1"/>
        </w:rPr>
        <w:t xml:space="preserve">Docket No. 20130089-GU, </w:t>
      </w:r>
      <w:r w:rsidRPr="000550E6">
        <w:rPr>
          <w:i/>
          <w:color w:val="000000" w:themeColor="text1"/>
        </w:rPr>
        <w:t xml:space="preserve">In </w:t>
      </w:r>
      <w:r w:rsidR="00DE6A1A">
        <w:rPr>
          <w:i/>
          <w:color w:val="000000" w:themeColor="text1"/>
        </w:rPr>
        <w:t>re</w:t>
      </w:r>
      <w:r w:rsidRPr="000550E6">
        <w:rPr>
          <w:i/>
          <w:color w:val="000000" w:themeColor="text1"/>
        </w:rPr>
        <w:t>: Joint petition for approval of natural gas transportation service between Florida City Gas and Miami-Dade County through Miami-Dade Water and Sewer Department.</w:t>
      </w:r>
    </w:p>
  </w:footnote>
  <w:footnote w:id="2">
    <w:p w14:paraId="0B1ADA08" w14:textId="77777777" w:rsidR="00FF709A" w:rsidRPr="000550E6" w:rsidRDefault="00FF709A" w:rsidP="00FF709A">
      <w:pPr>
        <w:pStyle w:val="FootnoteText"/>
        <w:rPr>
          <w:i/>
          <w:color w:val="000000" w:themeColor="text1"/>
        </w:rPr>
      </w:pPr>
      <w:r w:rsidRPr="000550E6">
        <w:rPr>
          <w:rStyle w:val="FootnoteReference"/>
          <w:color w:val="000000" w:themeColor="text1"/>
        </w:rPr>
        <w:footnoteRef/>
      </w:r>
      <w:r w:rsidRPr="000550E6">
        <w:rPr>
          <w:color w:val="000000" w:themeColor="text1"/>
        </w:rPr>
        <w:t xml:space="preserve"> Order No. PSC-12-0171-AS-GU, issued April 2, 2012, in Docket No. 090539-GU, </w:t>
      </w:r>
      <w:r w:rsidRPr="000550E6">
        <w:rPr>
          <w:i/>
          <w:color w:val="000000" w:themeColor="text1"/>
        </w:rPr>
        <w:t>In re: Petition for approval of Special Gas Transportation Service agreement with Florida City Gas by Miami-Dade County through Miami-Dade Water and Sewer Department.</w:t>
      </w:r>
    </w:p>
  </w:footnote>
  <w:footnote w:id="3">
    <w:p w14:paraId="202B2B0B" w14:textId="6794BD48" w:rsidR="00FF709A" w:rsidRPr="000550E6" w:rsidRDefault="00FF709A" w:rsidP="00FF709A">
      <w:pPr>
        <w:pStyle w:val="FootnoteText"/>
        <w:rPr>
          <w:color w:val="000000" w:themeColor="text1"/>
        </w:rPr>
      </w:pPr>
      <w:r w:rsidRPr="000550E6">
        <w:rPr>
          <w:rStyle w:val="FootnoteReference"/>
          <w:color w:val="000000" w:themeColor="text1"/>
        </w:rPr>
        <w:footnoteRef/>
      </w:r>
      <w:r w:rsidRPr="000550E6">
        <w:rPr>
          <w:color w:val="000000" w:themeColor="text1"/>
        </w:rPr>
        <w:t xml:space="preserve"> Order No. PSC-13-0402-PAA-GU, </w:t>
      </w:r>
      <w:r w:rsidR="008F1D56">
        <w:rPr>
          <w:color w:val="000000" w:themeColor="text1"/>
        </w:rPr>
        <w:t>issued</w:t>
      </w:r>
      <w:r w:rsidRPr="000550E6">
        <w:rPr>
          <w:color w:val="000000" w:themeColor="text1"/>
        </w:rPr>
        <w:t xml:space="preserve"> August 30, 2013, in Docket No. 20130089-GU, </w:t>
      </w:r>
      <w:r w:rsidRPr="000550E6">
        <w:rPr>
          <w:i/>
          <w:color w:val="000000" w:themeColor="text1"/>
        </w:rPr>
        <w:t>In re: Joint petition for approval of natural gas transportation service agreement between Florida City Gas and Miami-Dade County, through Miami-Dade Water and Sewer Department.</w:t>
      </w:r>
    </w:p>
  </w:footnote>
  <w:footnote w:id="4">
    <w:p w14:paraId="331EF913" w14:textId="77777777" w:rsidR="00FF709A" w:rsidRPr="00716CF8" w:rsidRDefault="00FF709A" w:rsidP="00FF709A">
      <w:pPr>
        <w:pStyle w:val="FootnoteText"/>
        <w:rPr>
          <w:i/>
        </w:rPr>
      </w:pPr>
      <w:r w:rsidRPr="000550E6">
        <w:rPr>
          <w:rStyle w:val="FootnoteReference"/>
          <w:color w:val="000000" w:themeColor="text1"/>
        </w:rPr>
        <w:footnoteRef/>
      </w:r>
      <w:r w:rsidRPr="000550E6">
        <w:rPr>
          <w:color w:val="000000" w:themeColor="text1"/>
        </w:rPr>
        <w:t xml:space="preserve"> Order No. PSC-2023-0177-FOF-GU, issued June 9, 2023, in Docket No. 20220069-GU,</w:t>
      </w:r>
      <w:r w:rsidRPr="000550E6">
        <w:rPr>
          <w:i/>
          <w:color w:val="000000" w:themeColor="text1"/>
        </w:rPr>
        <w:t xml:space="preserve"> In re: Petition for approval of rate increase and request for approval of depreciation rates by FCG.</w:t>
      </w:r>
    </w:p>
  </w:footnote>
  <w:footnote w:id="5">
    <w:p w14:paraId="46460A98" w14:textId="77777777" w:rsidR="00FF709A" w:rsidRPr="00036A86" w:rsidRDefault="00FF709A" w:rsidP="00FF709A">
      <w:pPr>
        <w:autoSpaceDE w:val="0"/>
        <w:autoSpaceDN w:val="0"/>
        <w:adjustRightInd w:val="0"/>
        <w:jc w:val="both"/>
        <w:rPr>
          <w:i/>
          <w:color w:val="363636"/>
          <w:sz w:val="19"/>
          <w:szCs w:val="19"/>
        </w:rPr>
      </w:pPr>
      <w:r>
        <w:rPr>
          <w:rStyle w:val="FootnoteReference"/>
        </w:rPr>
        <w:footnoteRef/>
      </w:r>
      <w:r>
        <w:t xml:space="preserve"> </w:t>
      </w:r>
      <w:r w:rsidRPr="00546E6D">
        <w:rPr>
          <w:color w:val="000000" w:themeColor="text1"/>
          <w:sz w:val="19"/>
          <w:szCs w:val="19"/>
        </w:rPr>
        <w:t xml:space="preserve">Order No. PSC-00-1592-TRF-GU, issued September 5, 2000, in Docket No. 000717-GU, </w:t>
      </w:r>
      <w:r w:rsidRPr="00546E6D">
        <w:rPr>
          <w:i/>
          <w:color w:val="000000" w:themeColor="text1"/>
          <w:sz w:val="19"/>
          <w:szCs w:val="19"/>
        </w:rPr>
        <w:t>In re: Petition for authority to implement contract transportation service by City Gas Company of Florida;</w:t>
      </w:r>
      <w:r w:rsidRPr="00546E6D">
        <w:rPr>
          <w:color w:val="000000" w:themeColor="text1"/>
          <w:sz w:val="19"/>
          <w:szCs w:val="19"/>
        </w:rPr>
        <w:t xml:space="preserve"> Order No. PSC-96-1218-</w:t>
      </w:r>
      <w:r w:rsidRPr="00546E6D">
        <w:rPr>
          <w:i/>
          <w:color w:val="000000" w:themeColor="text1"/>
          <w:sz w:val="19"/>
          <w:szCs w:val="19"/>
        </w:rPr>
        <w:t xml:space="preserve"> </w:t>
      </w:r>
      <w:r w:rsidRPr="00546E6D">
        <w:rPr>
          <w:color w:val="000000" w:themeColor="text1"/>
          <w:sz w:val="19"/>
          <w:szCs w:val="19"/>
        </w:rPr>
        <w:t xml:space="preserve">FOF-GU, issued September 24, 1996, in Docket No. 960920-GU, </w:t>
      </w:r>
      <w:r w:rsidRPr="00546E6D">
        <w:rPr>
          <w:i/>
          <w:color w:val="000000" w:themeColor="text1"/>
          <w:sz w:val="19"/>
          <w:szCs w:val="19"/>
        </w:rPr>
        <w:t>In re: Petition for approval of flexible service tariff by City Gas Company of Florida</w:t>
      </w:r>
      <w:r w:rsidRPr="00546E6D">
        <w:rPr>
          <w:color w:val="000000" w:themeColor="text1"/>
          <w:sz w:val="19"/>
          <w:szCs w:val="19"/>
        </w:rPr>
        <w:t>; Order No. PSC-98-1485-FOF-GU, issued November 5, 1998, in Docket No.</w:t>
      </w:r>
      <w:r w:rsidRPr="00546E6D">
        <w:rPr>
          <w:i/>
          <w:color w:val="000000" w:themeColor="text1"/>
          <w:sz w:val="19"/>
          <w:szCs w:val="19"/>
        </w:rPr>
        <w:t xml:space="preserve"> </w:t>
      </w:r>
      <w:r w:rsidRPr="00546E6D">
        <w:rPr>
          <w:color w:val="000000" w:themeColor="text1"/>
          <w:sz w:val="19"/>
          <w:szCs w:val="19"/>
        </w:rPr>
        <w:t xml:space="preserve">980895-GU, </w:t>
      </w:r>
      <w:r w:rsidRPr="00546E6D">
        <w:rPr>
          <w:i/>
          <w:color w:val="000000" w:themeColor="text1"/>
          <w:sz w:val="19"/>
          <w:szCs w:val="19"/>
        </w:rPr>
        <w:t>In re: Petition by Florida Division of Chesapeake Utilities Corporation for authority to implement proposed flexible gas service tariff and to revise certain tariff sheets.</w:t>
      </w:r>
    </w:p>
  </w:footnote>
  <w:footnote w:id="6">
    <w:p w14:paraId="08114802" w14:textId="77777777" w:rsidR="00FF709A" w:rsidRDefault="00FF709A" w:rsidP="00FF709A">
      <w:pPr>
        <w:pStyle w:val="FootnoteText"/>
      </w:pPr>
      <w:r>
        <w:rPr>
          <w:rStyle w:val="FootnoteReference"/>
        </w:rPr>
        <w:footnoteRef/>
      </w:r>
      <w:r>
        <w:t xml:space="preserve"> Joint Responses to </w:t>
      </w:r>
      <w:r w:rsidR="00386B35">
        <w:t xml:space="preserve">our </w:t>
      </w:r>
      <w:r>
        <w:t>Staff’s First Data Request, Question 1 and Attachment A. Document No. 04147-2025.</w:t>
      </w:r>
    </w:p>
  </w:footnote>
  <w:footnote w:id="7">
    <w:p w14:paraId="1A041F97" w14:textId="77777777" w:rsidR="00FF709A" w:rsidRDefault="00FF709A" w:rsidP="00FF709A">
      <w:pPr>
        <w:pStyle w:val="FootnoteText"/>
      </w:pPr>
      <w:r>
        <w:rPr>
          <w:rStyle w:val="FootnoteReference"/>
        </w:rPr>
        <w:footnoteRef/>
      </w:r>
      <w:r>
        <w:t xml:space="preserve"> Joint Responses to </w:t>
      </w:r>
      <w:r w:rsidR="00C42540">
        <w:t xml:space="preserve">our </w:t>
      </w:r>
      <w:r>
        <w:t>Staff’s First Data Request, Attachment B. Document No. 04147-2025</w:t>
      </w:r>
    </w:p>
  </w:footnote>
  <w:footnote w:id="8">
    <w:p w14:paraId="2B3C9370" w14:textId="77777777" w:rsidR="00FF709A" w:rsidRDefault="00FF709A" w:rsidP="00FF709A">
      <w:pPr>
        <w:pStyle w:val="FootnoteText"/>
      </w:pPr>
      <w:r>
        <w:rPr>
          <w:rStyle w:val="FootnoteReference"/>
        </w:rPr>
        <w:footnoteRef/>
      </w:r>
      <w:r>
        <w:t xml:space="preserve"> See Attachment B, page 16 of the petition.</w:t>
      </w:r>
    </w:p>
  </w:footnote>
  <w:footnote w:id="9">
    <w:p w14:paraId="4DF0F046" w14:textId="77777777" w:rsidR="00FF709A" w:rsidRDefault="00FF709A" w:rsidP="00FF709A">
      <w:pPr>
        <w:pStyle w:val="FootnoteText"/>
      </w:pPr>
      <w:r>
        <w:rPr>
          <w:rStyle w:val="FootnoteReference"/>
        </w:rPr>
        <w:footnoteRef/>
      </w:r>
      <w:r>
        <w:t xml:space="preserve"> </w:t>
      </w:r>
      <w:r w:rsidRPr="00165009">
        <w:t>A take</w:t>
      </w:r>
      <w:r>
        <w:t xml:space="preserve"> </w:t>
      </w:r>
      <w:r w:rsidRPr="00165009">
        <w:t>or</w:t>
      </w:r>
      <w:r>
        <w:t xml:space="preserve"> </w:t>
      </w:r>
      <w:r w:rsidRPr="00165009">
        <w:t>pay clause in a contract requires the buyer to either purchase a specified quantity of goods or services, or pay for them even if they are not taken. This type of clause is typically used in long-term supply agreements, especially in industries like energy and manufacturing, to reduce risk for both the seller and the buyer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21712" w14:textId="0DE75EDC" w:rsidR="00FA6EFD" w:rsidRDefault="003E4BA3">
    <w:pPr>
      <w:pStyle w:val="OrderHeader"/>
    </w:pPr>
    <w:r>
      <w:t>ORDER NO. PSC-2025-0314-PAA-GU</w:t>
    </w:r>
  </w:p>
  <w:p w14:paraId="194C026E" w14:textId="77777777" w:rsidR="00FA6EFD" w:rsidRDefault="00FF709A">
    <w:pPr>
      <w:pStyle w:val="OrderHeader"/>
    </w:pPr>
    <w:bookmarkStart w:id="10" w:name="HeaderDocketNo"/>
    <w:bookmarkEnd w:id="10"/>
    <w:r>
      <w:t>DOCKET NO. 20250058-GU</w:t>
    </w:r>
  </w:p>
  <w:p w14:paraId="1405F73A" w14:textId="33DC4AD4"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3</w:t>
    </w:r>
    <w:r>
      <w:rPr>
        <w:rStyle w:val="PageNumber"/>
      </w:rPr>
      <w:fldChar w:fldCharType="end"/>
    </w:r>
  </w:p>
  <w:p w14:paraId="43EA2790"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576B1" w14:textId="2C2384BE" w:rsidR="00BB0FF3" w:rsidRDefault="00BB0FF3" w:rsidP="00A70F4A">
    <w:pPr>
      <w:pStyle w:val="OrderHeader"/>
    </w:pPr>
    <w:r>
      <w:t xml:space="preserve">ORDER NO. </w:t>
    </w:r>
    <w:r w:rsidR="003E4BA3">
      <w:t>PSC-2025-0314-PAA-GU</w:t>
    </w:r>
    <w:r>
      <w:tab/>
    </w:r>
    <w:r>
      <w:tab/>
      <w:t>Attachment A</w:t>
    </w:r>
  </w:p>
  <w:p w14:paraId="29275691" w14:textId="74DAD7D0"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15</w:instrText>
    </w:r>
    <w:r w:rsidR="00ED0DFA">
      <w:fldChar w:fldCharType="end"/>
    </w:r>
    <w:r w:rsidR="00ED0DFA">
      <w:instrText xml:space="preserve"> - 6 </w:instrText>
    </w:r>
    <w:r w:rsidR="00ED0DFA">
      <w:fldChar w:fldCharType="separate"/>
    </w:r>
    <w:r w:rsidR="009C18E2">
      <w:rPr>
        <w:noProof/>
      </w:rPr>
      <w:t>9</w:t>
    </w:r>
    <w:r w:rsidR="00ED0DFA">
      <w:fldChar w:fldCharType="end"/>
    </w:r>
    <w:r w:rsidR="00ED0DFA">
      <w:t xml:space="preserve"> of 21</w:t>
    </w:r>
  </w:p>
  <w:p w14:paraId="6530D296" w14:textId="3FBE7AA0"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15</w:t>
    </w:r>
    <w:r>
      <w:rPr>
        <w:rStyle w:val="PageNumber"/>
      </w:rPr>
      <w:fldChar w:fldCharType="end"/>
    </w:r>
  </w:p>
  <w:p w14:paraId="1D0BC380" w14:textId="77777777" w:rsidR="00BB0FF3" w:rsidRDefault="00BB0F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C862" w14:textId="4CDB0D0E" w:rsidR="00BB0FF3" w:rsidRDefault="00BB0FF3" w:rsidP="00A70F4A">
    <w:pPr>
      <w:pStyle w:val="OrderHeader"/>
    </w:pPr>
    <w:r>
      <w:t xml:space="preserve">ORDER NO. </w:t>
    </w:r>
    <w:r w:rsidR="003E4BA3">
      <w:t>PSC-2025-0314-PAA-GU</w:t>
    </w:r>
    <w:r>
      <w:tab/>
    </w:r>
    <w:r>
      <w:tab/>
      <w:t>Attachment A</w:t>
    </w:r>
  </w:p>
  <w:p w14:paraId="5B041FD5" w14:textId="1C4B38CB"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16</w:instrText>
    </w:r>
    <w:r w:rsidR="00ED0DFA">
      <w:fldChar w:fldCharType="end"/>
    </w:r>
    <w:r w:rsidR="00ED0DFA">
      <w:instrText xml:space="preserve"> - 6 </w:instrText>
    </w:r>
    <w:r w:rsidR="00ED0DFA">
      <w:fldChar w:fldCharType="separate"/>
    </w:r>
    <w:r w:rsidR="009C18E2">
      <w:rPr>
        <w:noProof/>
      </w:rPr>
      <w:t>10</w:t>
    </w:r>
    <w:r w:rsidR="00ED0DFA">
      <w:fldChar w:fldCharType="end"/>
    </w:r>
    <w:r w:rsidR="00ED0DFA">
      <w:t xml:space="preserve"> of 21</w:t>
    </w:r>
  </w:p>
  <w:p w14:paraId="48460C1D" w14:textId="686A2FBF"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16</w:t>
    </w:r>
    <w:r>
      <w:rPr>
        <w:rStyle w:val="PageNumber"/>
      </w:rPr>
      <w:fldChar w:fldCharType="end"/>
    </w:r>
  </w:p>
  <w:p w14:paraId="424B974A" w14:textId="77777777" w:rsidR="00BB0FF3" w:rsidRDefault="00BB0FF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F6F3E" w14:textId="0BBC96A4" w:rsidR="00BB0FF3" w:rsidRDefault="00BB0FF3" w:rsidP="00A70F4A">
    <w:pPr>
      <w:pStyle w:val="OrderHeader"/>
    </w:pPr>
    <w:r>
      <w:t xml:space="preserve">ORDER NO. </w:t>
    </w:r>
    <w:r w:rsidR="003E4BA3">
      <w:t>PSC-2025-0314-PAA-GU</w:t>
    </w:r>
    <w:r>
      <w:tab/>
    </w:r>
    <w:r>
      <w:tab/>
      <w:t>Attachment A</w:t>
    </w:r>
  </w:p>
  <w:p w14:paraId="0A7B4B9C" w14:textId="476A374F"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17</w:instrText>
    </w:r>
    <w:r w:rsidR="00ED0DFA">
      <w:fldChar w:fldCharType="end"/>
    </w:r>
    <w:r w:rsidR="00ED0DFA">
      <w:instrText xml:space="preserve"> - 6 </w:instrText>
    </w:r>
    <w:r w:rsidR="00ED0DFA">
      <w:fldChar w:fldCharType="separate"/>
    </w:r>
    <w:r w:rsidR="009C18E2">
      <w:rPr>
        <w:noProof/>
      </w:rPr>
      <w:t>11</w:t>
    </w:r>
    <w:r w:rsidR="00ED0DFA">
      <w:fldChar w:fldCharType="end"/>
    </w:r>
    <w:r w:rsidR="00ED0DFA">
      <w:t xml:space="preserve"> of 21</w:t>
    </w:r>
  </w:p>
  <w:p w14:paraId="371047FC" w14:textId="220BCC63"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17</w:t>
    </w:r>
    <w:r>
      <w:rPr>
        <w:rStyle w:val="PageNumber"/>
      </w:rPr>
      <w:fldChar w:fldCharType="end"/>
    </w:r>
  </w:p>
  <w:p w14:paraId="06A65DC0" w14:textId="77777777" w:rsidR="00BB0FF3" w:rsidRDefault="00BB0F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BDD22" w14:textId="401FD1C3" w:rsidR="00BB0FF3" w:rsidRDefault="00BB0FF3" w:rsidP="00A70F4A">
    <w:pPr>
      <w:pStyle w:val="OrderHeader"/>
    </w:pPr>
    <w:r>
      <w:t xml:space="preserve">ORDER NO. </w:t>
    </w:r>
    <w:r w:rsidR="003E4BA3">
      <w:t>PSC-2025-0314-PAA-GU</w:t>
    </w:r>
    <w:r>
      <w:tab/>
    </w:r>
    <w:r>
      <w:tab/>
      <w:t>Attachment A</w:t>
    </w:r>
  </w:p>
  <w:p w14:paraId="523F20BD" w14:textId="407155A3"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18</w:instrText>
    </w:r>
    <w:r w:rsidR="00ED0DFA">
      <w:fldChar w:fldCharType="end"/>
    </w:r>
    <w:r w:rsidR="00ED0DFA">
      <w:instrText xml:space="preserve"> - 6 </w:instrText>
    </w:r>
    <w:r w:rsidR="00ED0DFA">
      <w:fldChar w:fldCharType="separate"/>
    </w:r>
    <w:r w:rsidR="009C18E2">
      <w:rPr>
        <w:noProof/>
      </w:rPr>
      <w:t>12</w:t>
    </w:r>
    <w:r w:rsidR="00ED0DFA">
      <w:fldChar w:fldCharType="end"/>
    </w:r>
    <w:r w:rsidR="00ED0DFA">
      <w:t xml:space="preserve"> of 21</w:t>
    </w:r>
  </w:p>
  <w:p w14:paraId="5AD7E620" w14:textId="2D11D317"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18</w:t>
    </w:r>
    <w:r>
      <w:rPr>
        <w:rStyle w:val="PageNumber"/>
      </w:rPr>
      <w:fldChar w:fldCharType="end"/>
    </w:r>
  </w:p>
  <w:p w14:paraId="27A42FF2" w14:textId="77777777" w:rsidR="00BB0FF3" w:rsidRDefault="00BB0F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5F73" w14:textId="27B501B4" w:rsidR="00BB0FF3" w:rsidRDefault="00BB0FF3" w:rsidP="00A70F4A">
    <w:pPr>
      <w:pStyle w:val="OrderHeader"/>
    </w:pPr>
    <w:r>
      <w:t xml:space="preserve">ORDER NO. </w:t>
    </w:r>
    <w:r w:rsidR="003E4BA3">
      <w:t>PSC-2025-0314-PAA-GU</w:t>
    </w:r>
    <w:r>
      <w:tab/>
    </w:r>
    <w:r>
      <w:tab/>
      <w:t>Attachment A</w:t>
    </w:r>
  </w:p>
  <w:p w14:paraId="48A97B65" w14:textId="1ADFDE22"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19</w:instrText>
    </w:r>
    <w:r w:rsidR="00ED0DFA">
      <w:fldChar w:fldCharType="end"/>
    </w:r>
    <w:r w:rsidR="00ED0DFA">
      <w:instrText xml:space="preserve"> - 6 </w:instrText>
    </w:r>
    <w:r w:rsidR="00ED0DFA">
      <w:fldChar w:fldCharType="separate"/>
    </w:r>
    <w:r w:rsidR="009C18E2">
      <w:rPr>
        <w:noProof/>
      </w:rPr>
      <w:t>13</w:t>
    </w:r>
    <w:r w:rsidR="00ED0DFA">
      <w:fldChar w:fldCharType="end"/>
    </w:r>
    <w:r w:rsidR="00ED0DFA">
      <w:t xml:space="preserve"> of 21</w:t>
    </w:r>
  </w:p>
  <w:p w14:paraId="28EFA982" w14:textId="1BEB9017"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19</w:t>
    </w:r>
    <w:r>
      <w:rPr>
        <w:rStyle w:val="PageNumber"/>
      </w:rPr>
      <w:fldChar w:fldCharType="end"/>
    </w:r>
  </w:p>
  <w:p w14:paraId="0D46B593" w14:textId="77777777" w:rsidR="00BB0FF3" w:rsidRDefault="00BB0FF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95FC8" w14:textId="0050FB59" w:rsidR="00BB0FF3" w:rsidRDefault="00BB0FF3" w:rsidP="00A70F4A">
    <w:pPr>
      <w:pStyle w:val="OrderHeader"/>
    </w:pPr>
    <w:r>
      <w:t xml:space="preserve">ORDER NO. </w:t>
    </w:r>
    <w:r w:rsidR="003E4BA3">
      <w:t>PSC-2025-0314-PAA-GU</w:t>
    </w:r>
    <w:r>
      <w:tab/>
    </w:r>
    <w:r>
      <w:tab/>
      <w:t>Attachment A</w:t>
    </w:r>
  </w:p>
  <w:p w14:paraId="3C0C59D7" w14:textId="107B4096"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20</w:instrText>
    </w:r>
    <w:r w:rsidR="00ED0DFA">
      <w:fldChar w:fldCharType="end"/>
    </w:r>
    <w:r w:rsidR="00ED0DFA">
      <w:instrText xml:space="preserve"> - 6 </w:instrText>
    </w:r>
    <w:r w:rsidR="00ED0DFA">
      <w:fldChar w:fldCharType="separate"/>
    </w:r>
    <w:r w:rsidR="009C18E2">
      <w:rPr>
        <w:noProof/>
      </w:rPr>
      <w:t>14</w:t>
    </w:r>
    <w:r w:rsidR="00ED0DFA">
      <w:fldChar w:fldCharType="end"/>
    </w:r>
    <w:r w:rsidR="00ED0DFA">
      <w:t xml:space="preserve"> of 21</w:t>
    </w:r>
  </w:p>
  <w:p w14:paraId="40DF734F" w14:textId="5DB83FC2"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20</w:t>
    </w:r>
    <w:r>
      <w:rPr>
        <w:rStyle w:val="PageNumber"/>
      </w:rPr>
      <w:fldChar w:fldCharType="end"/>
    </w:r>
  </w:p>
  <w:p w14:paraId="57576E3F" w14:textId="77777777" w:rsidR="00BB0FF3" w:rsidRDefault="00BB0FF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CFFC8" w14:textId="2B939466" w:rsidR="00BB0FF3" w:rsidRDefault="00BB0FF3" w:rsidP="00A70F4A">
    <w:pPr>
      <w:pStyle w:val="OrderHeader"/>
    </w:pPr>
    <w:r>
      <w:t xml:space="preserve">ORDER NO. </w:t>
    </w:r>
    <w:r w:rsidR="003E4BA3">
      <w:t>PSC-2025-0314-PAA-GU</w:t>
    </w:r>
    <w:r>
      <w:tab/>
    </w:r>
    <w:r>
      <w:tab/>
      <w:t>Attachment A</w:t>
    </w:r>
  </w:p>
  <w:p w14:paraId="460D8827" w14:textId="3500E53F"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21</w:instrText>
    </w:r>
    <w:r w:rsidR="00ED0DFA">
      <w:fldChar w:fldCharType="end"/>
    </w:r>
    <w:r w:rsidR="00ED0DFA">
      <w:instrText xml:space="preserve"> - 6 </w:instrText>
    </w:r>
    <w:r w:rsidR="00ED0DFA">
      <w:fldChar w:fldCharType="separate"/>
    </w:r>
    <w:r w:rsidR="009C18E2">
      <w:rPr>
        <w:noProof/>
      </w:rPr>
      <w:t>15</w:t>
    </w:r>
    <w:r w:rsidR="00ED0DFA">
      <w:fldChar w:fldCharType="end"/>
    </w:r>
    <w:r w:rsidR="00ED0DFA">
      <w:t xml:space="preserve"> of 21</w:t>
    </w:r>
  </w:p>
  <w:p w14:paraId="102D1A9C" w14:textId="5EBE1162"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21</w:t>
    </w:r>
    <w:r>
      <w:rPr>
        <w:rStyle w:val="PageNumber"/>
      </w:rPr>
      <w:fldChar w:fldCharType="end"/>
    </w:r>
  </w:p>
  <w:p w14:paraId="2D628F5E" w14:textId="77777777" w:rsidR="00BB0FF3" w:rsidRDefault="00BB0FF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8CF44" w14:textId="7D489E46" w:rsidR="00011B0B" w:rsidRDefault="00011B0B" w:rsidP="00A70F4A">
    <w:pPr>
      <w:pStyle w:val="OrderHeader"/>
    </w:pPr>
    <w:r>
      <w:t xml:space="preserve">ORDER NO. </w:t>
    </w:r>
    <w:r w:rsidR="003E4BA3">
      <w:t>PSC-2025-0314-PAA-GU</w:t>
    </w:r>
    <w:r>
      <w:tab/>
    </w:r>
    <w:r>
      <w:tab/>
      <w:t>Attachment A</w:t>
    </w:r>
  </w:p>
  <w:p w14:paraId="20E41349" w14:textId="0B6BD7FC"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22</w:instrText>
    </w:r>
    <w:r w:rsidR="00ED0DFA">
      <w:fldChar w:fldCharType="end"/>
    </w:r>
    <w:r w:rsidR="00ED0DFA">
      <w:instrText xml:space="preserve"> - 6 </w:instrText>
    </w:r>
    <w:r w:rsidR="00ED0DFA">
      <w:fldChar w:fldCharType="separate"/>
    </w:r>
    <w:r w:rsidR="009C18E2">
      <w:rPr>
        <w:noProof/>
      </w:rPr>
      <w:t>16</w:t>
    </w:r>
    <w:r w:rsidR="00ED0DFA">
      <w:fldChar w:fldCharType="end"/>
    </w:r>
    <w:r w:rsidR="00ED0DFA">
      <w:t xml:space="preserve"> of 21</w:t>
    </w:r>
  </w:p>
  <w:p w14:paraId="68C4981B" w14:textId="771AD15E"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22</w:t>
    </w:r>
    <w:r>
      <w:rPr>
        <w:rStyle w:val="PageNumber"/>
      </w:rPr>
      <w:fldChar w:fldCharType="end"/>
    </w:r>
  </w:p>
  <w:p w14:paraId="590C33AD" w14:textId="77777777" w:rsidR="00011B0B" w:rsidRDefault="00011B0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FE11" w14:textId="24F27675" w:rsidR="00011B0B" w:rsidRDefault="00011B0B" w:rsidP="00A70F4A">
    <w:pPr>
      <w:pStyle w:val="OrderHeader"/>
    </w:pPr>
    <w:r>
      <w:t xml:space="preserve">ORDER NO. </w:t>
    </w:r>
    <w:r w:rsidR="003E4BA3">
      <w:t>PSC-2025-0314-PAA-GU</w:t>
    </w:r>
    <w:r>
      <w:tab/>
    </w:r>
    <w:r>
      <w:tab/>
      <w:t>Attachment A</w:t>
    </w:r>
  </w:p>
  <w:p w14:paraId="0C099B76" w14:textId="250BEFA2"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23</w:instrText>
    </w:r>
    <w:r w:rsidR="00ED0DFA">
      <w:fldChar w:fldCharType="end"/>
    </w:r>
    <w:r w:rsidR="00ED0DFA">
      <w:instrText xml:space="preserve"> - 6 </w:instrText>
    </w:r>
    <w:r w:rsidR="00ED0DFA">
      <w:fldChar w:fldCharType="separate"/>
    </w:r>
    <w:r w:rsidR="009C18E2">
      <w:rPr>
        <w:noProof/>
      </w:rPr>
      <w:t>17</w:t>
    </w:r>
    <w:r w:rsidR="00ED0DFA">
      <w:fldChar w:fldCharType="end"/>
    </w:r>
    <w:r w:rsidR="00ED0DFA">
      <w:t xml:space="preserve"> of 21</w:t>
    </w:r>
  </w:p>
  <w:p w14:paraId="679DA3B4" w14:textId="2CDA5127"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23</w:t>
    </w:r>
    <w:r>
      <w:rPr>
        <w:rStyle w:val="PageNumber"/>
      </w:rPr>
      <w:fldChar w:fldCharType="end"/>
    </w:r>
  </w:p>
  <w:p w14:paraId="259E262E" w14:textId="77777777" w:rsidR="00011B0B" w:rsidRDefault="00011B0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56D6B" w14:textId="00DEF967" w:rsidR="00011B0B" w:rsidRDefault="00011B0B" w:rsidP="00A70F4A">
    <w:pPr>
      <w:pStyle w:val="OrderHeader"/>
    </w:pPr>
    <w:r>
      <w:t xml:space="preserve">ORDER NO. </w:t>
    </w:r>
    <w:r w:rsidR="003E4BA3">
      <w:t>PSC-2025-0314-PAA-GU</w:t>
    </w:r>
    <w:r>
      <w:tab/>
    </w:r>
    <w:r>
      <w:tab/>
      <w:t>Attachment A</w:t>
    </w:r>
  </w:p>
  <w:p w14:paraId="0B136263" w14:textId="704549B8"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24</w:instrText>
    </w:r>
    <w:r w:rsidR="00ED0DFA">
      <w:fldChar w:fldCharType="end"/>
    </w:r>
    <w:r w:rsidR="00ED0DFA">
      <w:instrText xml:space="preserve"> - 6 </w:instrText>
    </w:r>
    <w:r w:rsidR="00ED0DFA">
      <w:fldChar w:fldCharType="separate"/>
    </w:r>
    <w:r w:rsidR="009C18E2">
      <w:rPr>
        <w:noProof/>
      </w:rPr>
      <w:t>18</w:t>
    </w:r>
    <w:r w:rsidR="00ED0DFA">
      <w:fldChar w:fldCharType="end"/>
    </w:r>
    <w:r w:rsidR="00ED0DFA">
      <w:t xml:space="preserve"> of 21</w:t>
    </w:r>
  </w:p>
  <w:p w14:paraId="01B23282" w14:textId="43C98C05"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24</w:t>
    </w:r>
    <w:r>
      <w:rPr>
        <w:rStyle w:val="PageNumber"/>
      </w:rPr>
      <w:fldChar w:fldCharType="end"/>
    </w:r>
  </w:p>
  <w:p w14:paraId="2C4854B9" w14:textId="77777777" w:rsidR="00011B0B" w:rsidRDefault="00011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BF09A" w14:textId="6BD3E887" w:rsidR="00A70F4A" w:rsidRDefault="00A70F4A" w:rsidP="00A70F4A">
    <w:pPr>
      <w:pStyle w:val="OrderHeader"/>
    </w:pPr>
    <w:r>
      <w:t xml:space="preserve">ORDER NO. </w:t>
    </w:r>
    <w:fldSimple w:instr=" REF OrderNo0314 ">
      <w:r w:rsidR="009C18E2">
        <w:t>PSC-2025-0314-PAA-GU</w:t>
      </w:r>
    </w:fldSimple>
    <w:r>
      <w:tab/>
    </w:r>
    <w:r>
      <w:tab/>
      <w:t>Attachment A</w:t>
    </w:r>
  </w:p>
  <w:p w14:paraId="6CBA2D71" w14:textId="4B592911" w:rsidR="00A70F4A" w:rsidRDefault="00A70F4A"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7</w:instrText>
    </w:r>
    <w:r w:rsidR="00ED0DFA">
      <w:fldChar w:fldCharType="end"/>
    </w:r>
    <w:r w:rsidR="00ED0DFA">
      <w:instrText xml:space="preserve"> - 6 </w:instrText>
    </w:r>
    <w:r w:rsidR="00ED0DFA">
      <w:fldChar w:fldCharType="separate"/>
    </w:r>
    <w:r w:rsidR="009C18E2">
      <w:rPr>
        <w:noProof/>
      </w:rPr>
      <w:t>1</w:t>
    </w:r>
    <w:r w:rsidR="00ED0DFA">
      <w:fldChar w:fldCharType="end"/>
    </w:r>
    <w:r w:rsidR="00ED0DFA">
      <w:t xml:space="preserve"> of 21</w:t>
    </w:r>
  </w:p>
  <w:p w14:paraId="3D6E3EAA" w14:textId="4DCA5635" w:rsidR="00A70F4A" w:rsidRDefault="00A70F4A"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7</w:t>
    </w:r>
    <w:r>
      <w:rPr>
        <w:rStyle w:val="PageNumber"/>
      </w:rPr>
      <w:fldChar w:fldCharType="end"/>
    </w:r>
  </w:p>
  <w:p w14:paraId="4966C7EA" w14:textId="77777777" w:rsidR="00A70F4A" w:rsidRDefault="00A70F4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E73C6" w14:textId="1499FAFB" w:rsidR="00011B0B" w:rsidRDefault="00011B0B" w:rsidP="00A70F4A">
    <w:pPr>
      <w:pStyle w:val="OrderHeader"/>
    </w:pPr>
    <w:r>
      <w:t xml:space="preserve">ORDER NO. </w:t>
    </w:r>
    <w:r w:rsidR="003E4BA3">
      <w:t>PSC-2025-0314-PAA-GU</w:t>
    </w:r>
    <w:r>
      <w:tab/>
    </w:r>
    <w:r>
      <w:tab/>
      <w:t>Attachment A</w:t>
    </w:r>
  </w:p>
  <w:p w14:paraId="497C46C6" w14:textId="6E0F9125"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25</w:instrText>
    </w:r>
    <w:r w:rsidR="00ED0DFA">
      <w:fldChar w:fldCharType="end"/>
    </w:r>
    <w:r w:rsidR="00ED0DFA">
      <w:instrText xml:space="preserve"> - 6 </w:instrText>
    </w:r>
    <w:r w:rsidR="00ED0DFA">
      <w:fldChar w:fldCharType="separate"/>
    </w:r>
    <w:r w:rsidR="009C18E2">
      <w:rPr>
        <w:noProof/>
      </w:rPr>
      <w:t>19</w:t>
    </w:r>
    <w:r w:rsidR="00ED0DFA">
      <w:fldChar w:fldCharType="end"/>
    </w:r>
    <w:r w:rsidR="00ED0DFA">
      <w:t xml:space="preserve"> of 21</w:t>
    </w:r>
  </w:p>
  <w:p w14:paraId="3FB3FD96" w14:textId="46BBDB48"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25</w:t>
    </w:r>
    <w:r>
      <w:rPr>
        <w:rStyle w:val="PageNumber"/>
      </w:rPr>
      <w:fldChar w:fldCharType="end"/>
    </w:r>
  </w:p>
  <w:p w14:paraId="77142D4B" w14:textId="77777777" w:rsidR="00011B0B" w:rsidRDefault="00011B0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EF104" w14:textId="736A13A5" w:rsidR="00011B0B" w:rsidRDefault="00011B0B" w:rsidP="00A70F4A">
    <w:pPr>
      <w:pStyle w:val="OrderHeader"/>
    </w:pPr>
    <w:r>
      <w:t xml:space="preserve">ORDER NO. </w:t>
    </w:r>
    <w:r w:rsidR="003E4BA3">
      <w:t>PSC-2025-0314-PAA-GU</w:t>
    </w:r>
    <w:r>
      <w:tab/>
    </w:r>
    <w:r>
      <w:tab/>
      <w:t>Attachment A</w:t>
    </w:r>
  </w:p>
  <w:p w14:paraId="40C0CADE" w14:textId="45C41123"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26</w:instrText>
    </w:r>
    <w:r w:rsidR="00ED0DFA">
      <w:fldChar w:fldCharType="end"/>
    </w:r>
    <w:r w:rsidR="00ED0DFA">
      <w:instrText xml:space="preserve"> - 6 </w:instrText>
    </w:r>
    <w:r w:rsidR="00ED0DFA">
      <w:fldChar w:fldCharType="separate"/>
    </w:r>
    <w:r w:rsidR="009C18E2">
      <w:rPr>
        <w:noProof/>
      </w:rPr>
      <w:t>20</w:t>
    </w:r>
    <w:r w:rsidR="00ED0DFA">
      <w:fldChar w:fldCharType="end"/>
    </w:r>
    <w:r w:rsidR="00ED0DFA">
      <w:t xml:space="preserve"> of 21</w:t>
    </w:r>
  </w:p>
  <w:p w14:paraId="3F338B21" w14:textId="58F970C8"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26</w:t>
    </w:r>
    <w:r>
      <w:rPr>
        <w:rStyle w:val="PageNumber"/>
      </w:rPr>
      <w:fldChar w:fldCharType="end"/>
    </w:r>
  </w:p>
  <w:p w14:paraId="376D51B9" w14:textId="77777777" w:rsidR="00011B0B" w:rsidRDefault="00011B0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DF45" w14:textId="4D3F2053" w:rsidR="00011B0B" w:rsidRDefault="00011B0B" w:rsidP="00A70F4A">
    <w:pPr>
      <w:pStyle w:val="OrderHeader"/>
    </w:pPr>
    <w:r>
      <w:t xml:space="preserve">ORDER NO. </w:t>
    </w:r>
    <w:r w:rsidR="003E4BA3">
      <w:t>PSC-2025-0314-PAA-GU</w:t>
    </w:r>
    <w:r>
      <w:tab/>
    </w:r>
    <w:r>
      <w:tab/>
      <w:t>Attachment A</w:t>
    </w:r>
  </w:p>
  <w:p w14:paraId="19EE2479" w14:textId="27FC0B60" w:rsidR="00011B0B" w:rsidRDefault="00011B0B"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27</w:instrText>
    </w:r>
    <w:r w:rsidR="00ED0DFA">
      <w:fldChar w:fldCharType="end"/>
    </w:r>
    <w:r w:rsidR="00ED0DFA">
      <w:instrText xml:space="preserve"> - 6 </w:instrText>
    </w:r>
    <w:r w:rsidR="00ED0DFA">
      <w:fldChar w:fldCharType="separate"/>
    </w:r>
    <w:r w:rsidR="009C18E2">
      <w:rPr>
        <w:noProof/>
      </w:rPr>
      <w:t>21</w:t>
    </w:r>
    <w:r w:rsidR="00ED0DFA">
      <w:fldChar w:fldCharType="end"/>
    </w:r>
    <w:r w:rsidR="00ED0DFA">
      <w:t xml:space="preserve"> of 21</w:t>
    </w:r>
  </w:p>
  <w:p w14:paraId="5FF9F798" w14:textId="2B85DDD6" w:rsidR="00011B0B" w:rsidRDefault="00011B0B"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27</w:t>
    </w:r>
    <w:r>
      <w:rPr>
        <w:rStyle w:val="PageNumber"/>
      </w:rPr>
      <w:fldChar w:fldCharType="end"/>
    </w:r>
  </w:p>
  <w:p w14:paraId="139C608E" w14:textId="77777777" w:rsidR="00011B0B" w:rsidRDefault="00011B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8BCCF" w14:textId="03926EB6" w:rsidR="00BB0FF3" w:rsidRDefault="00BB0FF3" w:rsidP="00A70F4A">
    <w:pPr>
      <w:pStyle w:val="OrderHeader"/>
    </w:pPr>
    <w:r>
      <w:t xml:space="preserve">ORDER NO. </w:t>
    </w:r>
    <w:r w:rsidR="003E4BA3">
      <w:t>PSC-2025-0314-PAA-GU</w:t>
    </w:r>
    <w:r>
      <w:tab/>
    </w:r>
    <w:r>
      <w:tab/>
      <w:t>Attachment A</w:t>
    </w:r>
  </w:p>
  <w:p w14:paraId="19F013BD" w14:textId="4448016A"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8</w:instrText>
    </w:r>
    <w:r w:rsidR="00ED0DFA">
      <w:fldChar w:fldCharType="end"/>
    </w:r>
    <w:r w:rsidR="00ED0DFA">
      <w:instrText xml:space="preserve"> - 6 </w:instrText>
    </w:r>
    <w:r w:rsidR="00ED0DFA">
      <w:fldChar w:fldCharType="separate"/>
    </w:r>
    <w:r w:rsidR="009C18E2">
      <w:rPr>
        <w:noProof/>
      </w:rPr>
      <w:t>2</w:t>
    </w:r>
    <w:r w:rsidR="00ED0DFA">
      <w:fldChar w:fldCharType="end"/>
    </w:r>
    <w:r w:rsidR="00ED0DFA">
      <w:t xml:space="preserve"> of 21</w:t>
    </w:r>
  </w:p>
  <w:p w14:paraId="2A31F887" w14:textId="3E16ED3A"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8</w:t>
    </w:r>
    <w:r>
      <w:rPr>
        <w:rStyle w:val="PageNumber"/>
      </w:rPr>
      <w:fldChar w:fldCharType="end"/>
    </w:r>
  </w:p>
  <w:p w14:paraId="5A1815BA" w14:textId="77777777" w:rsidR="00BB0FF3" w:rsidRDefault="00BB0F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2D41B" w14:textId="76B22F8E" w:rsidR="00BB0FF3" w:rsidRDefault="00BB0FF3" w:rsidP="00A70F4A">
    <w:pPr>
      <w:pStyle w:val="OrderHeader"/>
    </w:pPr>
    <w:r>
      <w:t xml:space="preserve">ORDER NO. </w:t>
    </w:r>
    <w:r w:rsidR="003E4BA3">
      <w:t>PSC-2025-0314-PAA-GU</w:t>
    </w:r>
    <w:r>
      <w:tab/>
    </w:r>
    <w:r>
      <w:tab/>
      <w:t>Attachment A</w:t>
    </w:r>
  </w:p>
  <w:p w14:paraId="16DFDD5D" w14:textId="446864C2"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9</w:instrText>
    </w:r>
    <w:r w:rsidR="00ED0DFA">
      <w:fldChar w:fldCharType="end"/>
    </w:r>
    <w:r w:rsidR="00ED0DFA">
      <w:instrText xml:space="preserve"> - 6 </w:instrText>
    </w:r>
    <w:r w:rsidR="00ED0DFA">
      <w:fldChar w:fldCharType="separate"/>
    </w:r>
    <w:r w:rsidR="009C18E2">
      <w:rPr>
        <w:noProof/>
      </w:rPr>
      <w:t>3</w:t>
    </w:r>
    <w:r w:rsidR="00ED0DFA">
      <w:fldChar w:fldCharType="end"/>
    </w:r>
    <w:r w:rsidR="00ED0DFA">
      <w:t xml:space="preserve"> of 21</w:t>
    </w:r>
  </w:p>
  <w:p w14:paraId="253BEC30" w14:textId="18765A76"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9</w:t>
    </w:r>
    <w:r>
      <w:rPr>
        <w:rStyle w:val="PageNumber"/>
      </w:rPr>
      <w:fldChar w:fldCharType="end"/>
    </w:r>
  </w:p>
  <w:p w14:paraId="06E0B825" w14:textId="77777777" w:rsidR="00BB0FF3" w:rsidRDefault="00BB0F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E0B5" w14:textId="2D3B9199" w:rsidR="00BB0FF3" w:rsidRDefault="00BB0FF3" w:rsidP="00A70F4A">
    <w:pPr>
      <w:pStyle w:val="OrderHeader"/>
    </w:pPr>
    <w:r>
      <w:t xml:space="preserve">ORDER NO. </w:t>
    </w:r>
    <w:r w:rsidR="003E4BA3">
      <w:t>PSC-2025-0314-PAA-GU</w:t>
    </w:r>
    <w:r>
      <w:tab/>
    </w:r>
    <w:r>
      <w:tab/>
      <w:t>Attachment A</w:t>
    </w:r>
  </w:p>
  <w:p w14:paraId="0D8E4F1B" w14:textId="1BF22E0C"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10</w:instrText>
    </w:r>
    <w:r w:rsidR="00ED0DFA">
      <w:fldChar w:fldCharType="end"/>
    </w:r>
    <w:r w:rsidR="00ED0DFA">
      <w:instrText xml:space="preserve"> - 6 </w:instrText>
    </w:r>
    <w:r w:rsidR="00ED0DFA">
      <w:fldChar w:fldCharType="separate"/>
    </w:r>
    <w:r w:rsidR="009C18E2">
      <w:rPr>
        <w:noProof/>
      </w:rPr>
      <w:t>4</w:t>
    </w:r>
    <w:r w:rsidR="00ED0DFA">
      <w:fldChar w:fldCharType="end"/>
    </w:r>
    <w:r w:rsidR="00ED0DFA">
      <w:t xml:space="preserve"> of 21</w:t>
    </w:r>
  </w:p>
  <w:p w14:paraId="277D7FFF" w14:textId="297A9578"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10</w:t>
    </w:r>
    <w:r>
      <w:rPr>
        <w:rStyle w:val="PageNumber"/>
      </w:rPr>
      <w:fldChar w:fldCharType="end"/>
    </w:r>
  </w:p>
  <w:p w14:paraId="14A43487" w14:textId="77777777" w:rsidR="00BB0FF3" w:rsidRDefault="00BB0F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1D423" w14:textId="3C97C892" w:rsidR="00BB0FF3" w:rsidRDefault="00BB0FF3" w:rsidP="00A70F4A">
    <w:pPr>
      <w:pStyle w:val="OrderHeader"/>
    </w:pPr>
    <w:r>
      <w:t xml:space="preserve">ORDER NO. </w:t>
    </w:r>
    <w:r w:rsidR="003E4BA3">
      <w:t>PSC-2025-0314-PAA-GU</w:t>
    </w:r>
    <w:r>
      <w:tab/>
    </w:r>
    <w:r>
      <w:tab/>
      <w:t>Attachment A</w:t>
    </w:r>
  </w:p>
  <w:p w14:paraId="5953EFE5" w14:textId="1C110B52"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11</w:instrText>
    </w:r>
    <w:r w:rsidR="00ED0DFA">
      <w:fldChar w:fldCharType="end"/>
    </w:r>
    <w:r w:rsidR="00ED0DFA">
      <w:instrText xml:space="preserve"> - 6 </w:instrText>
    </w:r>
    <w:r w:rsidR="00ED0DFA">
      <w:fldChar w:fldCharType="separate"/>
    </w:r>
    <w:r w:rsidR="009C18E2">
      <w:rPr>
        <w:noProof/>
      </w:rPr>
      <w:t>5</w:t>
    </w:r>
    <w:r w:rsidR="00ED0DFA">
      <w:fldChar w:fldCharType="end"/>
    </w:r>
    <w:r w:rsidR="00ED0DFA">
      <w:t xml:space="preserve"> of 21</w:t>
    </w:r>
  </w:p>
  <w:p w14:paraId="04271257" w14:textId="00B75AA6"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11</w:t>
    </w:r>
    <w:r>
      <w:rPr>
        <w:rStyle w:val="PageNumber"/>
      </w:rPr>
      <w:fldChar w:fldCharType="end"/>
    </w:r>
  </w:p>
  <w:p w14:paraId="69F74787" w14:textId="77777777" w:rsidR="00BB0FF3" w:rsidRDefault="00BB0F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758B5" w14:textId="48F28B66" w:rsidR="00BB0FF3" w:rsidRDefault="00BB0FF3" w:rsidP="00A70F4A">
    <w:pPr>
      <w:pStyle w:val="OrderHeader"/>
    </w:pPr>
    <w:r>
      <w:t xml:space="preserve">ORDER NO. </w:t>
    </w:r>
    <w:r w:rsidR="003E4BA3">
      <w:t>PSC-2025-0314-PAA-GU</w:t>
    </w:r>
    <w:r>
      <w:tab/>
    </w:r>
    <w:r>
      <w:tab/>
      <w:t>Attachment A</w:t>
    </w:r>
  </w:p>
  <w:p w14:paraId="3DA2E83A" w14:textId="40B93254"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12</w:instrText>
    </w:r>
    <w:r w:rsidR="00ED0DFA">
      <w:fldChar w:fldCharType="end"/>
    </w:r>
    <w:r w:rsidR="00ED0DFA">
      <w:instrText xml:space="preserve"> - 6 </w:instrText>
    </w:r>
    <w:r w:rsidR="00ED0DFA">
      <w:fldChar w:fldCharType="separate"/>
    </w:r>
    <w:r w:rsidR="009C18E2">
      <w:rPr>
        <w:noProof/>
      </w:rPr>
      <w:t>6</w:t>
    </w:r>
    <w:r w:rsidR="00ED0DFA">
      <w:fldChar w:fldCharType="end"/>
    </w:r>
    <w:r w:rsidR="00ED0DFA">
      <w:t xml:space="preserve"> of 21</w:t>
    </w:r>
  </w:p>
  <w:p w14:paraId="2DB3D60F" w14:textId="150232F2"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12</w:t>
    </w:r>
    <w:r>
      <w:rPr>
        <w:rStyle w:val="PageNumber"/>
      </w:rPr>
      <w:fldChar w:fldCharType="end"/>
    </w:r>
  </w:p>
  <w:p w14:paraId="6727C0E2" w14:textId="77777777" w:rsidR="00BB0FF3" w:rsidRDefault="00BB0F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68AAC" w14:textId="23E003E0" w:rsidR="00BB0FF3" w:rsidRDefault="00BB0FF3" w:rsidP="00A70F4A">
    <w:pPr>
      <w:pStyle w:val="OrderHeader"/>
    </w:pPr>
    <w:r>
      <w:t xml:space="preserve">ORDER NO. </w:t>
    </w:r>
    <w:r w:rsidR="003E4BA3">
      <w:t>PSC-2025-0314-PAA-GU</w:t>
    </w:r>
    <w:r>
      <w:tab/>
    </w:r>
    <w:r>
      <w:tab/>
      <w:t>Attachment A</w:t>
    </w:r>
  </w:p>
  <w:p w14:paraId="0A029392" w14:textId="7F8E0D0B"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13</w:instrText>
    </w:r>
    <w:r w:rsidR="00ED0DFA">
      <w:fldChar w:fldCharType="end"/>
    </w:r>
    <w:r w:rsidR="00ED0DFA">
      <w:instrText xml:space="preserve"> - 6 </w:instrText>
    </w:r>
    <w:r w:rsidR="00ED0DFA">
      <w:fldChar w:fldCharType="separate"/>
    </w:r>
    <w:r w:rsidR="009C18E2">
      <w:rPr>
        <w:noProof/>
      </w:rPr>
      <w:t>7</w:t>
    </w:r>
    <w:r w:rsidR="00ED0DFA">
      <w:fldChar w:fldCharType="end"/>
    </w:r>
    <w:r w:rsidR="00ED0DFA">
      <w:t xml:space="preserve"> of 21</w:t>
    </w:r>
  </w:p>
  <w:p w14:paraId="1FE40C87" w14:textId="52887797"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13</w:t>
    </w:r>
    <w:r>
      <w:rPr>
        <w:rStyle w:val="PageNumber"/>
      </w:rPr>
      <w:fldChar w:fldCharType="end"/>
    </w:r>
  </w:p>
  <w:p w14:paraId="0AC14B46" w14:textId="77777777" w:rsidR="00BB0FF3" w:rsidRDefault="00BB0F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76334" w14:textId="740E94FA" w:rsidR="00BB0FF3" w:rsidRDefault="00BB0FF3" w:rsidP="00A70F4A">
    <w:pPr>
      <w:pStyle w:val="OrderHeader"/>
    </w:pPr>
    <w:r>
      <w:t xml:space="preserve">ORDER NO. </w:t>
    </w:r>
    <w:r w:rsidR="003E4BA3">
      <w:t>PSC-2025-0314-PAA-GU</w:t>
    </w:r>
    <w:r>
      <w:tab/>
    </w:r>
    <w:r>
      <w:tab/>
      <w:t>Attachment A</w:t>
    </w:r>
  </w:p>
  <w:p w14:paraId="56C5BA39" w14:textId="6AF10C11" w:rsidR="00BB0FF3" w:rsidRDefault="00BB0FF3" w:rsidP="00A70F4A">
    <w:pPr>
      <w:pStyle w:val="OrderHeader"/>
    </w:pPr>
    <w:r>
      <w:t>DOCKET NO. 20250058-GU</w:t>
    </w:r>
    <w:r w:rsidR="00ED0DFA">
      <w:tab/>
    </w:r>
    <w:r w:rsidR="00ED0DFA">
      <w:tab/>
      <w:t xml:space="preserve">Page </w:t>
    </w:r>
    <w:r w:rsidR="00ED0DFA">
      <w:fldChar w:fldCharType="begin"/>
    </w:r>
    <w:r w:rsidR="00ED0DFA">
      <w:instrText xml:space="preserve"> = </w:instrText>
    </w:r>
    <w:r w:rsidR="00ED0DFA">
      <w:fldChar w:fldCharType="begin"/>
    </w:r>
    <w:r w:rsidR="00ED0DFA">
      <w:instrText xml:space="preserve"> PAGE </w:instrText>
    </w:r>
    <w:r w:rsidR="00ED0DFA">
      <w:fldChar w:fldCharType="separate"/>
    </w:r>
    <w:r w:rsidR="009C18E2">
      <w:rPr>
        <w:noProof/>
      </w:rPr>
      <w:instrText>14</w:instrText>
    </w:r>
    <w:r w:rsidR="00ED0DFA">
      <w:fldChar w:fldCharType="end"/>
    </w:r>
    <w:r w:rsidR="00ED0DFA">
      <w:instrText xml:space="preserve"> - 6 </w:instrText>
    </w:r>
    <w:r w:rsidR="00ED0DFA">
      <w:fldChar w:fldCharType="separate"/>
    </w:r>
    <w:r w:rsidR="009C18E2">
      <w:rPr>
        <w:noProof/>
      </w:rPr>
      <w:t>8</w:t>
    </w:r>
    <w:r w:rsidR="00ED0DFA">
      <w:fldChar w:fldCharType="end"/>
    </w:r>
    <w:r w:rsidR="00ED0DFA">
      <w:t xml:space="preserve"> of 21</w:t>
    </w:r>
  </w:p>
  <w:p w14:paraId="7A86121E" w14:textId="1F6865D5" w:rsidR="00BB0FF3" w:rsidRDefault="00BB0FF3" w:rsidP="00A70F4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18E2">
      <w:rPr>
        <w:rStyle w:val="PageNumber"/>
        <w:noProof/>
      </w:rPr>
      <w:t>14</w:t>
    </w:r>
    <w:r>
      <w:rPr>
        <w:rStyle w:val="PageNumber"/>
      </w:rPr>
      <w:fldChar w:fldCharType="end"/>
    </w:r>
  </w:p>
  <w:p w14:paraId="0471FAF1" w14:textId="77777777" w:rsidR="00BB0FF3" w:rsidRDefault="00BB0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2347D"/>
    <w:multiLevelType w:val="multilevel"/>
    <w:tmpl w:val="AF083F76"/>
    <w:lvl w:ilvl="0">
      <w:start w:val="1"/>
      <w:numFmt w:val="lowerLetter"/>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58-GU"/>
  </w:docVars>
  <w:rsids>
    <w:rsidRoot w:val="00FF709A"/>
    <w:rsid w:val="00000EE1"/>
    <w:rsid w:val="000022B8"/>
    <w:rsid w:val="00003883"/>
    <w:rsid w:val="00011251"/>
    <w:rsid w:val="00011B0B"/>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2CEA"/>
    <w:rsid w:val="000A774F"/>
    <w:rsid w:val="000B1603"/>
    <w:rsid w:val="000B783E"/>
    <w:rsid w:val="000B7AD2"/>
    <w:rsid w:val="000B7D81"/>
    <w:rsid w:val="000C1994"/>
    <w:rsid w:val="000C6926"/>
    <w:rsid w:val="000D02B8"/>
    <w:rsid w:val="000D06E8"/>
    <w:rsid w:val="000D52C1"/>
    <w:rsid w:val="000D6E65"/>
    <w:rsid w:val="000D78FB"/>
    <w:rsid w:val="000D7977"/>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1D08"/>
    <w:rsid w:val="00142A96"/>
    <w:rsid w:val="001513DE"/>
    <w:rsid w:val="00154A71"/>
    <w:rsid w:val="001655D4"/>
    <w:rsid w:val="00165803"/>
    <w:rsid w:val="00187E32"/>
    <w:rsid w:val="001918FF"/>
    <w:rsid w:val="00194A97"/>
    <w:rsid w:val="00194E81"/>
    <w:rsid w:val="001A15E7"/>
    <w:rsid w:val="001A33C9"/>
    <w:rsid w:val="001A58F3"/>
    <w:rsid w:val="001B034E"/>
    <w:rsid w:val="001C24C5"/>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264A"/>
    <w:rsid w:val="00313C5B"/>
    <w:rsid w:val="003140E8"/>
    <w:rsid w:val="00321702"/>
    <w:rsid w:val="003231C7"/>
    <w:rsid w:val="00323839"/>
    <w:rsid w:val="003270C4"/>
    <w:rsid w:val="00331ED0"/>
    <w:rsid w:val="00332B0A"/>
    <w:rsid w:val="00333A41"/>
    <w:rsid w:val="00341036"/>
    <w:rsid w:val="00345434"/>
    <w:rsid w:val="00351C22"/>
    <w:rsid w:val="00351CEB"/>
    <w:rsid w:val="0035495B"/>
    <w:rsid w:val="00355A93"/>
    <w:rsid w:val="00360F30"/>
    <w:rsid w:val="00361522"/>
    <w:rsid w:val="00370BAE"/>
    <w:rsid w:val="0037196E"/>
    <w:rsid w:val="003744F5"/>
    <w:rsid w:val="003763CD"/>
    <w:rsid w:val="00382C6A"/>
    <w:rsid w:val="00386B35"/>
    <w:rsid w:val="003875A9"/>
    <w:rsid w:val="00387BDE"/>
    <w:rsid w:val="00390DD8"/>
    <w:rsid w:val="00394DC6"/>
    <w:rsid w:val="00396347"/>
    <w:rsid w:val="00397C3E"/>
    <w:rsid w:val="003B1A09"/>
    <w:rsid w:val="003B6F02"/>
    <w:rsid w:val="003C0431"/>
    <w:rsid w:val="003C29BB"/>
    <w:rsid w:val="003D3989"/>
    <w:rsid w:val="003D4CCA"/>
    <w:rsid w:val="003D52A6"/>
    <w:rsid w:val="003D6416"/>
    <w:rsid w:val="003E1487"/>
    <w:rsid w:val="003E1D48"/>
    <w:rsid w:val="003E4BA3"/>
    <w:rsid w:val="003E711F"/>
    <w:rsid w:val="003F1D2B"/>
    <w:rsid w:val="003F49A6"/>
    <w:rsid w:val="003F518F"/>
    <w:rsid w:val="003F6BA7"/>
    <w:rsid w:val="003F7445"/>
    <w:rsid w:val="004032ED"/>
    <w:rsid w:val="00406A60"/>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2807"/>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A542E"/>
    <w:rsid w:val="006B0036"/>
    <w:rsid w:val="006B0DA6"/>
    <w:rsid w:val="006B3FA9"/>
    <w:rsid w:val="006C547E"/>
    <w:rsid w:val="006D2B51"/>
    <w:rsid w:val="006D5575"/>
    <w:rsid w:val="006D7191"/>
    <w:rsid w:val="006E191A"/>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1D56"/>
    <w:rsid w:val="008F578F"/>
    <w:rsid w:val="008F5D04"/>
    <w:rsid w:val="008F6B3F"/>
    <w:rsid w:val="009014E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2B8B"/>
    <w:rsid w:val="00994100"/>
    <w:rsid w:val="009A04B7"/>
    <w:rsid w:val="009A6B17"/>
    <w:rsid w:val="009B052E"/>
    <w:rsid w:val="009B4E00"/>
    <w:rsid w:val="009C18E2"/>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0F4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19E5"/>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0FF3"/>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2540"/>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6EB0"/>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55F5"/>
    <w:rsid w:val="00DC738A"/>
    <w:rsid w:val="00DD382A"/>
    <w:rsid w:val="00DD592E"/>
    <w:rsid w:val="00DE057F"/>
    <w:rsid w:val="00DE2082"/>
    <w:rsid w:val="00DE2289"/>
    <w:rsid w:val="00DE6A1A"/>
    <w:rsid w:val="00DF09A7"/>
    <w:rsid w:val="00DF2B51"/>
    <w:rsid w:val="00DF4A2E"/>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574"/>
    <w:rsid w:val="00E97656"/>
    <w:rsid w:val="00EA004A"/>
    <w:rsid w:val="00EA172C"/>
    <w:rsid w:val="00EA259B"/>
    <w:rsid w:val="00EA35A3"/>
    <w:rsid w:val="00EA3E6A"/>
    <w:rsid w:val="00EA69CF"/>
    <w:rsid w:val="00EB18EF"/>
    <w:rsid w:val="00EB58F4"/>
    <w:rsid w:val="00EB737E"/>
    <w:rsid w:val="00EB7951"/>
    <w:rsid w:val="00ED0DFA"/>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0737"/>
    <w:rsid w:val="00FB2A8E"/>
    <w:rsid w:val="00FB3791"/>
    <w:rsid w:val="00FB6780"/>
    <w:rsid w:val="00FB74EA"/>
    <w:rsid w:val="00FD0ADB"/>
    <w:rsid w:val="00FD2C9E"/>
    <w:rsid w:val="00FD4786"/>
    <w:rsid w:val="00FD616C"/>
    <w:rsid w:val="00FE53F2"/>
    <w:rsid w:val="00FF0A00"/>
    <w:rsid w:val="00FF1C57"/>
    <w:rsid w:val="00FF2581"/>
    <w:rsid w:val="00FF7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3D1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992B8B"/>
    <w:rPr>
      <w:rFonts w:ascii="Segoe UI" w:hAnsi="Segoe UI" w:cs="Segoe UI"/>
      <w:sz w:val="18"/>
      <w:szCs w:val="18"/>
    </w:rPr>
  </w:style>
  <w:style w:type="character" w:customStyle="1" w:styleId="BalloonTextChar">
    <w:name w:val="Balloon Text Char"/>
    <w:basedOn w:val="DefaultParagraphFont"/>
    <w:link w:val="BalloonText"/>
    <w:semiHidden/>
    <w:rsid w:val="00992B8B"/>
    <w:rPr>
      <w:rFonts w:ascii="Segoe UI" w:hAnsi="Segoe UI" w:cs="Segoe UI"/>
      <w:sz w:val="18"/>
      <w:szCs w:val="18"/>
    </w:rPr>
  </w:style>
  <w:style w:type="character" w:styleId="CommentReference">
    <w:name w:val="annotation reference"/>
    <w:basedOn w:val="DefaultParagraphFont"/>
    <w:semiHidden/>
    <w:unhideWhenUsed/>
    <w:rsid w:val="008F1D56"/>
    <w:rPr>
      <w:sz w:val="16"/>
      <w:szCs w:val="16"/>
    </w:rPr>
  </w:style>
  <w:style w:type="paragraph" w:styleId="CommentText">
    <w:name w:val="annotation text"/>
    <w:basedOn w:val="Normal"/>
    <w:link w:val="CommentTextChar"/>
    <w:semiHidden/>
    <w:unhideWhenUsed/>
    <w:rsid w:val="008F1D56"/>
    <w:rPr>
      <w:sz w:val="20"/>
      <w:szCs w:val="20"/>
    </w:rPr>
  </w:style>
  <w:style w:type="character" w:customStyle="1" w:styleId="CommentTextChar">
    <w:name w:val="Comment Text Char"/>
    <w:basedOn w:val="DefaultParagraphFont"/>
    <w:link w:val="CommentText"/>
    <w:semiHidden/>
    <w:rsid w:val="008F1D56"/>
  </w:style>
  <w:style w:type="paragraph" w:styleId="CommentSubject">
    <w:name w:val="annotation subject"/>
    <w:basedOn w:val="CommentText"/>
    <w:next w:val="CommentText"/>
    <w:link w:val="CommentSubjectChar"/>
    <w:semiHidden/>
    <w:unhideWhenUsed/>
    <w:rsid w:val="008F1D56"/>
    <w:rPr>
      <w:b/>
      <w:bCs/>
    </w:rPr>
  </w:style>
  <w:style w:type="character" w:customStyle="1" w:styleId="CommentSubjectChar">
    <w:name w:val="Comment Subject Char"/>
    <w:basedOn w:val="CommentTextChar"/>
    <w:link w:val="CommentSubject"/>
    <w:semiHidden/>
    <w:rsid w:val="008F1D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jpg"/><Relationship Id="rId42" Type="http://schemas.openxmlformats.org/officeDocument/2006/relationships/image" Target="media/image17.jpg"/><Relationship Id="rId47" Type="http://schemas.openxmlformats.org/officeDocument/2006/relationships/header" Target="header20.xml"/><Relationship Id="rId50"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5.jpg"/><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header" Target="header15.xml"/><Relationship Id="rId40" Type="http://schemas.openxmlformats.org/officeDocument/2006/relationships/image" Target="media/image16.jpg"/><Relationship Id="rId45" Type="http://schemas.openxmlformats.org/officeDocument/2006/relationships/header" Target="header1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eader" Target="header21.xml"/><Relationship Id="rId10" Type="http://schemas.openxmlformats.org/officeDocument/2006/relationships/image" Target="media/image1.jp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18.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eader" Target="header10.xml"/><Relationship Id="rId30" Type="http://schemas.openxmlformats.org/officeDocument/2006/relationships/image" Target="media/image11.jpg"/><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image" Target="media/image20.jpg"/><Relationship Id="rId8" Type="http://schemas.openxmlformats.org/officeDocument/2006/relationships/header" Target="header1.xml"/><Relationship Id="rId51" Type="http://schemas.openxmlformats.org/officeDocument/2006/relationships/header" Target="header2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692D3-9AB1-4CA2-84EC-850018C3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27</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2025-08-20T12:17:00Z</dcterms:created>
  <dcterms:modified xsi:type="dcterms:W3CDTF">2025-08-20T13:53:00Z</dcterms:modified>
</cp:coreProperties>
</file>