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28C97" w14:textId="77777777" w:rsidR="00A44AD8" w:rsidRDefault="00A44AD8" w:rsidP="00A44AD8">
      <w:pPr>
        <w:pStyle w:val="OrderHeading"/>
      </w:pPr>
      <w:r>
        <w:t>BEFORE THE FLORIDA PUBLIC SERVICE COMMISSION</w:t>
      </w:r>
    </w:p>
    <w:p w14:paraId="026B4726" w14:textId="77777777" w:rsidR="00A44AD8" w:rsidRDefault="00A44AD8" w:rsidP="00A44AD8">
      <w:pPr>
        <w:pStyle w:val="OrderBody"/>
      </w:pPr>
    </w:p>
    <w:p w14:paraId="3BCC49F7" w14:textId="77777777" w:rsidR="00A44AD8" w:rsidRDefault="00A44AD8" w:rsidP="00A44AD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44AD8" w:rsidRPr="00C63FCF" w14:paraId="7C06A191" w14:textId="77777777" w:rsidTr="00C63FCF">
        <w:trPr>
          <w:trHeight w:val="828"/>
        </w:trPr>
        <w:tc>
          <w:tcPr>
            <w:tcW w:w="4788" w:type="dxa"/>
            <w:tcBorders>
              <w:bottom w:val="single" w:sz="8" w:space="0" w:color="auto"/>
              <w:right w:val="double" w:sz="6" w:space="0" w:color="auto"/>
            </w:tcBorders>
            <w:shd w:val="clear" w:color="auto" w:fill="auto"/>
          </w:tcPr>
          <w:p w14:paraId="273E53E3" w14:textId="54A85254" w:rsidR="00A44AD8" w:rsidRDefault="00A44AD8" w:rsidP="00C63FCF">
            <w:pPr>
              <w:pStyle w:val="OrderBody"/>
              <w:tabs>
                <w:tab w:val="center" w:pos="4320"/>
                <w:tab w:val="right" w:pos="8640"/>
              </w:tabs>
              <w:jc w:val="left"/>
            </w:pPr>
            <w:r>
              <w:t xml:space="preserve">In re: </w:t>
            </w:r>
            <w:bookmarkStart w:id="0" w:name="SSInRe"/>
            <w:bookmarkEnd w:id="0"/>
            <w:r>
              <w:t>Application for revised service availability charges and policy for water and wastewater service in Duval, Baker, and Nassau Counties, by First Coast Regional Utilities, Inc.</w:t>
            </w:r>
          </w:p>
        </w:tc>
        <w:tc>
          <w:tcPr>
            <w:tcW w:w="4788" w:type="dxa"/>
            <w:tcBorders>
              <w:left w:val="double" w:sz="6" w:space="0" w:color="auto"/>
            </w:tcBorders>
            <w:shd w:val="clear" w:color="auto" w:fill="auto"/>
          </w:tcPr>
          <w:p w14:paraId="1D24E610" w14:textId="586B30FD" w:rsidR="00A44AD8" w:rsidRDefault="00A44AD8" w:rsidP="00A44AD8">
            <w:pPr>
              <w:pStyle w:val="OrderBody"/>
            </w:pPr>
            <w:r>
              <w:t xml:space="preserve">DOCKET NO. </w:t>
            </w:r>
            <w:bookmarkStart w:id="1" w:name="SSDocketNo"/>
            <w:bookmarkEnd w:id="1"/>
            <w:r>
              <w:t>20260012-WS</w:t>
            </w:r>
          </w:p>
          <w:p w14:paraId="2B9AA8F0" w14:textId="15CB457B" w:rsidR="00A44AD8" w:rsidRDefault="00A44AD8" w:rsidP="00C63FCF">
            <w:pPr>
              <w:pStyle w:val="OrderBody"/>
              <w:tabs>
                <w:tab w:val="center" w:pos="4320"/>
                <w:tab w:val="right" w:pos="8640"/>
              </w:tabs>
              <w:jc w:val="left"/>
            </w:pPr>
            <w:r>
              <w:t xml:space="preserve">ORDER NO. </w:t>
            </w:r>
            <w:bookmarkStart w:id="2" w:name="OrderNo0299"/>
            <w:r w:rsidR="002D71DA">
              <w:t>PSC-2026-0299-PAA-WS</w:t>
            </w:r>
            <w:bookmarkEnd w:id="2"/>
          </w:p>
          <w:p w14:paraId="674FD0B5" w14:textId="323543F2" w:rsidR="00A44AD8" w:rsidRDefault="00A44AD8" w:rsidP="00C63FCF">
            <w:pPr>
              <w:pStyle w:val="OrderBody"/>
              <w:tabs>
                <w:tab w:val="center" w:pos="4320"/>
                <w:tab w:val="right" w:pos="8640"/>
              </w:tabs>
              <w:jc w:val="left"/>
            </w:pPr>
            <w:r>
              <w:t xml:space="preserve">ISSUED: </w:t>
            </w:r>
            <w:r w:rsidR="002D71DA">
              <w:t>August 24, 2026</w:t>
            </w:r>
          </w:p>
        </w:tc>
      </w:tr>
    </w:tbl>
    <w:p w14:paraId="02F82A62" w14:textId="77777777" w:rsidR="00A44AD8" w:rsidRDefault="00A44AD8" w:rsidP="00002951"/>
    <w:p w14:paraId="649DD8FD" w14:textId="77777777" w:rsidR="00A44AD8" w:rsidRPr="008D1D5C" w:rsidRDefault="00A44AD8" w:rsidP="00002951">
      <w:pPr>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169A4E09" w14:textId="77777777" w:rsidR="00A44AD8" w:rsidRPr="008D1D5C" w:rsidRDefault="00A44AD8" w:rsidP="00002951">
      <w:pPr>
        <w:jc w:val="center"/>
        <w:rPr>
          <w:rFonts w:eastAsiaTheme="minorHAnsi" w:cstheme="minorBidi"/>
          <w:szCs w:val="22"/>
        </w:rPr>
      </w:pPr>
    </w:p>
    <w:p w14:paraId="38B066DE" w14:textId="07ECCF52" w:rsidR="00A44AD8" w:rsidRPr="008D1D5C" w:rsidRDefault="00A44AD8" w:rsidP="00002951">
      <w:pPr>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626723F2" w14:textId="22DA324A" w:rsidR="00A44AD8" w:rsidRPr="008D1D5C" w:rsidRDefault="00A44AD8" w:rsidP="00002951">
      <w:pPr>
        <w:jc w:val="center"/>
        <w:rPr>
          <w:rFonts w:eastAsiaTheme="minorHAnsi" w:cstheme="minorBidi"/>
          <w:szCs w:val="22"/>
        </w:rPr>
      </w:pPr>
      <w:r>
        <w:rPr>
          <w:rFonts w:eastAsiaTheme="minorHAnsi" w:cstheme="minorBidi"/>
          <w:szCs w:val="22"/>
        </w:rPr>
        <w:t>GARY F. CLARK</w:t>
      </w:r>
    </w:p>
    <w:p w14:paraId="29DAD7D4" w14:textId="27C80EE3" w:rsidR="00A44AD8" w:rsidRPr="008D1D5C" w:rsidRDefault="00A44AD8" w:rsidP="00002951">
      <w:pPr>
        <w:jc w:val="center"/>
        <w:rPr>
          <w:rFonts w:eastAsiaTheme="minorHAnsi" w:cstheme="minorBidi"/>
          <w:szCs w:val="22"/>
        </w:rPr>
      </w:pPr>
      <w:r>
        <w:rPr>
          <w:rFonts w:eastAsiaTheme="minorHAnsi" w:cstheme="minorBidi"/>
          <w:szCs w:val="22"/>
        </w:rPr>
        <w:t>MIKE LA ROSA</w:t>
      </w:r>
    </w:p>
    <w:p w14:paraId="4B969C7B" w14:textId="40EFD150" w:rsidR="00A44AD8" w:rsidRPr="008D1D5C" w:rsidRDefault="00A44AD8" w:rsidP="00002951">
      <w:pPr>
        <w:jc w:val="center"/>
        <w:rPr>
          <w:rFonts w:eastAsiaTheme="minorHAnsi" w:cstheme="minorBidi"/>
          <w:szCs w:val="22"/>
        </w:rPr>
      </w:pPr>
      <w:r>
        <w:rPr>
          <w:rFonts w:eastAsiaTheme="minorHAnsi" w:cstheme="minorBidi"/>
          <w:szCs w:val="22"/>
        </w:rPr>
        <w:t>BOBBY PAYNE</w:t>
      </w:r>
    </w:p>
    <w:p w14:paraId="6BFE0AEC" w14:textId="4B3DC267" w:rsidR="00A44AD8" w:rsidRPr="008D1D5C" w:rsidRDefault="00A44AD8" w:rsidP="00002951">
      <w:pPr>
        <w:jc w:val="center"/>
        <w:rPr>
          <w:rFonts w:eastAsiaTheme="minorHAnsi" w:cstheme="minorBidi"/>
          <w:szCs w:val="22"/>
        </w:rPr>
      </w:pPr>
      <w:r>
        <w:rPr>
          <w:rFonts w:eastAsiaTheme="minorHAnsi" w:cstheme="minorBidi"/>
          <w:szCs w:val="22"/>
        </w:rPr>
        <w:t>ANA ORTEGA</w:t>
      </w:r>
    </w:p>
    <w:p w14:paraId="0BF603B0" w14:textId="77777777" w:rsidR="00A44AD8" w:rsidRPr="008D1D5C" w:rsidRDefault="00A44AD8" w:rsidP="00002951">
      <w:pPr>
        <w:rPr>
          <w:rFonts w:eastAsiaTheme="minorHAnsi" w:cstheme="minorBidi"/>
          <w:szCs w:val="22"/>
        </w:rPr>
      </w:pPr>
    </w:p>
    <w:bookmarkStart w:id="4" w:name="OrderText"/>
    <w:bookmarkEnd w:id="4"/>
    <w:p w14:paraId="057EAC33" w14:textId="6B09C6C7" w:rsidR="00A44AD8" w:rsidRPr="003E4B2D" w:rsidRDefault="00A44AD8" w:rsidP="00002951">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21777502" w14:textId="77777777" w:rsidR="005F07A0" w:rsidRDefault="00A44AD8" w:rsidP="00002951">
      <w:pPr>
        <w:pStyle w:val="OrderBody"/>
        <w:jc w:val="center"/>
        <w:rPr>
          <w:u w:val="single"/>
        </w:rPr>
      </w:pPr>
      <w:r w:rsidRPr="003E4B2D">
        <w:rPr>
          <w:u w:val="single"/>
        </w:rPr>
        <w:t>ORDER</w:t>
      </w:r>
      <w:bookmarkStart w:id="5" w:name="OrderTitle"/>
      <w:r>
        <w:rPr>
          <w:u w:val="single"/>
        </w:rPr>
        <w:t xml:space="preserve"> </w:t>
      </w:r>
      <w:r w:rsidR="009D2A9E">
        <w:rPr>
          <w:u w:val="single"/>
        </w:rPr>
        <w:t xml:space="preserve">APPROVING REVISED SERVICE </w:t>
      </w:r>
    </w:p>
    <w:p w14:paraId="67A0D5A7" w14:textId="7B9F30D3" w:rsidR="00A44AD8" w:rsidRPr="003E4B2D" w:rsidRDefault="009D2A9E" w:rsidP="00002951">
      <w:pPr>
        <w:pStyle w:val="OrderBody"/>
        <w:jc w:val="center"/>
        <w:rPr>
          <w:u w:val="single"/>
        </w:rPr>
      </w:pPr>
      <w:r>
        <w:rPr>
          <w:u w:val="single"/>
        </w:rPr>
        <w:t>AVAILABILITY CHARGES AND POLICY</w:t>
      </w:r>
      <w:bookmarkEnd w:id="5"/>
    </w:p>
    <w:p w14:paraId="20315030" w14:textId="77777777" w:rsidR="00A44AD8" w:rsidRPr="003E4B2D" w:rsidRDefault="00A44AD8" w:rsidP="00002951">
      <w:pPr>
        <w:pStyle w:val="OrderBody"/>
      </w:pPr>
    </w:p>
    <w:p w14:paraId="43FB2754" w14:textId="77777777" w:rsidR="00A44AD8" w:rsidRPr="003E4B2D" w:rsidRDefault="00A44AD8" w:rsidP="00002951">
      <w:pPr>
        <w:pStyle w:val="OrderBody"/>
      </w:pPr>
      <w:r w:rsidRPr="003E4B2D">
        <w:t>BY THE COMMISSION:</w:t>
      </w:r>
    </w:p>
    <w:p w14:paraId="15208926" w14:textId="77777777" w:rsidR="00A44AD8" w:rsidRPr="003E4B2D" w:rsidRDefault="00A44AD8" w:rsidP="00002951">
      <w:pPr>
        <w:pStyle w:val="OrderBody"/>
      </w:pPr>
    </w:p>
    <w:p w14:paraId="1C3A4329" w14:textId="77777777" w:rsidR="00A44AD8" w:rsidRDefault="00A44AD8">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21F509DE" w14:textId="77777777" w:rsidR="00A44AD8" w:rsidRDefault="00A44AD8">
      <w:pPr>
        <w:pStyle w:val="OrderBody"/>
      </w:pPr>
    </w:p>
    <w:p w14:paraId="1D5DD28E" w14:textId="6ABC08AE" w:rsidR="00A44AD8" w:rsidRPr="005669EE" w:rsidRDefault="005669EE" w:rsidP="00A44AD8">
      <w:pPr>
        <w:keepNext/>
        <w:spacing w:after="240"/>
        <w:jc w:val="center"/>
        <w:outlineLvl w:val="0"/>
        <w:rPr>
          <w:kern w:val="32"/>
          <w:szCs w:val="32"/>
          <w:u w:val="single"/>
        </w:rPr>
      </w:pPr>
      <w:bookmarkStart w:id="6" w:name="CaseBackground"/>
      <w:r w:rsidRPr="005669EE">
        <w:rPr>
          <w:kern w:val="32"/>
          <w:szCs w:val="32"/>
          <w:u w:val="single"/>
        </w:rPr>
        <w:t>Background</w:t>
      </w:r>
    </w:p>
    <w:p w14:paraId="336357DF" w14:textId="2A15AC22" w:rsidR="00A44AD8" w:rsidRPr="00A44AD8" w:rsidRDefault="00A44AD8" w:rsidP="00291DC7">
      <w:pPr>
        <w:spacing w:after="240"/>
        <w:ind w:firstLine="720"/>
        <w:jc w:val="both"/>
      </w:pPr>
      <w:r w:rsidRPr="00A44AD8">
        <w:t xml:space="preserve">First Coast Regional Utilities, Inc. (FCRU or Utility) is a Class C water and wastewater utility in Duval, Baker, and Nassau Counties. In 2022, </w:t>
      </w:r>
      <w:r w:rsidR="005669EE">
        <w:t>this</w:t>
      </w:r>
      <w:r w:rsidRPr="00A44AD8">
        <w:t xml:space="preserve"> Commission granted the Utility’s original certificates and approved the Utility’s current service availability charges.</w:t>
      </w:r>
      <w:r w:rsidRPr="00A44AD8">
        <w:rPr>
          <w:vertAlign w:val="superscript"/>
        </w:rPr>
        <w:footnoteReference w:id="1"/>
      </w:r>
      <w:r w:rsidRPr="00A44AD8">
        <w:t xml:space="preserve"> The approved service availability charges were based on preliminary construction plans. Currently, there are no existing facilities. FCRU indicated that it was in the final phase of design and construction cost components have considerably changed. The Utility stated that revisions to the service availability charges are necessary in order to remain in compliance with </w:t>
      </w:r>
      <w:r w:rsidR="002001C7">
        <w:t>our</w:t>
      </w:r>
      <w:r w:rsidRPr="00A44AD8">
        <w:t xml:space="preserve"> rules and ensure the appropriate cost are recovered through the charges. On January 6, 2026, the Utility filed an application to revise its water and wastewater main extension charge, plant capacity charge, and service availability policy to account for the changes in cost. </w:t>
      </w:r>
      <w:bookmarkEnd w:id="6"/>
    </w:p>
    <w:p w14:paraId="052EC807" w14:textId="0E5767AA" w:rsidR="00A44AD8" w:rsidRPr="00A44AD8" w:rsidRDefault="00291DC7" w:rsidP="00A44AD8">
      <w:pPr>
        <w:spacing w:after="240"/>
        <w:jc w:val="both"/>
      </w:pPr>
      <w:r>
        <w:tab/>
      </w:r>
      <w:r w:rsidR="00A44AD8" w:rsidRPr="00A44AD8">
        <w:t xml:space="preserve">By Order No. PSC-2026-0077-PCO-WS, </w:t>
      </w:r>
      <w:r w:rsidR="005669EE">
        <w:t>we</w:t>
      </w:r>
      <w:r w:rsidR="00A44AD8" w:rsidRPr="00A44AD8">
        <w:t xml:space="preserve"> suspended the Utility’s proposed tariffs to allow staff sufficient time to review the Utility’s petition and gather all pertinent information.</w:t>
      </w:r>
      <w:r w:rsidR="00A44AD8" w:rsidRPr="00A44AD8">
        <w:rPr>
          <w:vertAlign w:val="superscript"/>
        </w:rPr>
        <w:footnoteReference w:id="2"/>
      </w:r>
      <w:r w:rsidR="00A44AD8" w:rsidRPr="00A44AD8">
        <w:t xml:space="preserve"> </w:t>
      </w:r>
      <w:r w:rsidR="00A44AD8" w:rsidRPr="00A44AD8">
        <w:lastRenderedPageBreak/>
        <w:t xml:space="preserve">On March 4, 2026, the Utility provided responses to </w:t>
      </w:r>
      <w:r w:rsidR="005669EE">
        <w:t xml:space="preserve">Commission </w:t>
      </w:r>
      <w:r w:rsidR="00A44AD8" w:rsidRPr="00A44AD8">
        <w:t>staff’s first data request. On July 17, 2026, the Utility provided certain corrections to the proposed service availability policy contained in the tariff.</w:t>
      </w:r>
      <w:r w:rsidR="00A44AD8" w:rsidRPr="00A44AD8">
        <w:rPr>
          <w:vertAlign w:val="superscript"/>
        </w:rPr>
        <w:footnoteReference w:id="3"/>
      </w:r>
      <w:r w:rsidR="00A44AD8" w:rsidRPr="00A44AD8">
        <w:t xml:space="preserve"> </w:t>
      </w:r>
    </w:p>
    <w:p w14:paraId="1891C449" w14:textId="37D70092" w:rsidR="00A44AD8" w:rsidRDefault="005669EE" w:rsidP="00291DC7">
      <w:pPr>
        <w:pStyle w:val="OrderBody"/>
        <w:ind w:firstLine="720"/>
      </w:pPr>
      <w:r>
        <w:t>We have</w:t>
      </w:r>
      <w:r w:rsidR="00A44AD8" w:rsidRPr="00A44AD8">
        <w:t xml:space="preserve"> jurisdiction in this case pursuant to Sections 367.091, 367.101, and 367.121(1)(a), Florida Statutes (F.S.).</w:t>
      </w:r>
    </w:p>
    <w:p w14:paraId="5C8A1F91" w14:textId="77777777" w:rsidR="00A44AD8" w:rsidRDefault="00A44AD8" w:rsidP="00A44AD8">
      <w:pPr>
        <w:pStyle w:val="OrderBody"/>
      </w:pPr>
    </w:p>
    <w:p w14:paraId="0D62A811" w14:textId="7B6E8B7D" w:rsidR="00A44AD8" w:rsidRPr="005669EE" w:rsidRDefault="005669EE" w:rsidP="00A44AD8">
      <w:pPr>
        <w:keepNext/>
        <w:spacing w:after="240"/>
        <w:jc w:val="center"/>
        <w:outlineLvl w:val="0"/>
        <w:rPr>
          <w:kern w:val="32"/>
          <w:szCs w:val="32"/>
          <w:u w:val="single"/>
        </w:rPr>
      </w:pPr>
      <w:bookmarkStart w:id="7" w:name="DiscussionOfIssues"/>
      <w:r w:rsidRPr="005669EE">
        <w:rPr>
          <w:kern w:val="32"/>
          <w:szCs w:val="32"/>
          <w:u w:val="single"/>
        </w:rPr>
        <w:t>Decision</w:t>
      </w:r>
    </w:p>
    <w:bookmarkEnd w:id="7"/>
    <w:p w14:paraId="6D93F6EB" w14:textId="70B8A194" w:rsidR="00A44AD8" w:rsidRPr="00A44AD8" w:rsidRDefault="00A44AD8" w:rsidP="005669EE">
      <w:pPr>
        <w:spacing w:after="240"/>
        <w:ind w:firstLine="720"/>
        <w:jc w:val="both"/>
      </w:pPr>
      <w:r w:rsidRPr="00A44AD8">
        <w:t xml:space="preserve">Pursuant to Section 367.101, F.S., </w:t>
      </w:r>
      <w:r w:rsidR="005669EE">
        <w:t>this</w:t>
      </w:r>
      <w:r w:rsidRPr="00A44AD8">
        <w:t xml:space="preserve"> Commission shall set just and reasonable charges and conditions for service availability. Service availability charges are one-time charges applicable to new connections, which allow customers to pay their pro rata share of the facilities and plant costs. Rule 25-30.580, F.A.C., establishes guidelines for designing service availability charges. Pursuant to Rule 25-30.580(1), F.A.C., the maximum amount of </w:t>
      </w:r>
      <w:r w:rsidR="007562EB">
        <w:t>contributions-in-aid-of-construction (</w:t>
      </w:r>
      <w:r w:rsidRPr="00A44AD8">
        <w:t>CIAC</w:t>
      </w:r>
      <w:r w:rsidR="007562EB">
        <w:t>)</w:t>
      </w:r>
      <w:r w:rsidRPr="00A44AD8">
        <w:t xml:space="preserve">, net of amortization, should not exceed 75 percent of the total original cost, net of depreciation, of the Utility’s facilities and plant when the facilities and plant are at their designed capacity. Rule 25-30.580(2), F.A.C., provides that the minimum amount of CIAC should not be less than the percentage of such facilities and plant that is represented by water transmission and distribution and sewage collection systems. </w:t>
      </w:r>
    </w:p>
    <w:p w14:paraId="60748FCD" w14:textId="77777777" w:rsidR="00A44AD8" w:rsidRPr="00A44AD8" w:rsidRDefault="00A44AD8" w:rsidP="00291DC7">
      <w:pPr>
        <w:spacing w:after="240"/>
        <w:ind w:firstLine="720"/>
        <w:jc w:val="both"/>
      </w:pPr>
      <w:r w:rsidRPr="00A44AD8">
        <w:t>FCRU’s existing water service availability charges consist of $3,158 for the main extension, $752 for plant capacity, $285 for meter installation, and $610 for service installation. For wastewater service availability, the charges consist of $4,833 for main extension, $1,250 for plant capacity, and actual costs for lateral installation. The existing policy for both water and wastewater address only the applicability of the service availability charges. The Utility is not requesting any changes to its meter installation and service/lateral installation charges.</w:t>
      </w:r>
    </w:p>
    <w:p w14:paraId="3126FBA5" w14:textId="3F90AC27" w:rsidR="005669EE" w:rsidRDefault="00A44AD8" w:rsidP="005669EE">
      <w:pPr>
        <w:spacing w:after="240"/>
        <w:contextualSpacing/>
        <w:jc w:val="both"/>
        <w:rPr>
          <w:u w:val="single"/>
        </w:rPr>
      </w:pPr>
      <w:r w:rsidRPr="005669EE">
        <w:rPr>
          <w:u w:val="single"/>
        </w:rPr>
        <w:t>Main Extension Charge and Plant Capacity Charge</w:t>
      </w:r>
    </w:p>
    <w:p w14:paraId="427238ED" w14:textId="77777777" w:rsidR="005669EE" w:rsidRPr="005669EE" w:rsidRDefault="005669EE" w:rsidP="005669EE">
      <w:pPr>
        <w:spacing w:after="240"/>
        <w:contextualSpacing/>
        <w:jc w:val="both"/>
        <w:rPr>
          <w:u w:val="single"/>
        </w:rPr>
      </w:pPr>
    </w:p>
    <w:p w14:paraId="70506A73" w14:textId="77734FCE" w:rsidR="00A44AD8" w:rsidRPr="00A44AD8" w:rsidRDefault="00A44AD8" w:rsidP="00291DC7">
      <w:pPr>
        <w:spacing w:after="240"/>
        <w:ind w:firstLine="720"/>
        <w:jc w:val="both"/>
      </w:pPr>
      <w:r w:rsidRPr="00A44AD8">
        <w:t>FCRU requested revised main extension charges of $759 for water and $994 for wastewater to recover a portion of the cost of the Utility’s transmission and distribution and collection system from future customers. The main extension charges decreased as a result of the Utility planning to install fewer lines than originally projected. FCRU proposed plant capacity charges of $1,766 for water and $9,281 for wastewater to allow the Utility to recover all or part of its capital costs associated with the construction or expansion of treatment facilities. As mentioned in the background, the initial charges were based on preliminary construction plans. FCRU is in the final stages of design and has updated costs for its planned facilities. Although the Utility’s plant in service decreased for both water and wastewater, the capacity of the treatment facility decreased for wastewater, resulting in increased plant capacity charges for the wastewater system. Capacity determines how many equivalent residential connections can be served by the treatment facility.</w:t>
      </w:r>
    </w:p>
    <w:p w14:paraId="18856CE0" w14:textId="06F8B405" w:rsidR="005669EE" w:rsidRDefault="00A44AD8" w:rsidP="00291DC7">
      <w:pPr>
        <w:spacing w:after="240"/>
        <w:ind w:firstLine="720"/>
        <w:jc w:val="both"/>
      </w:pPr>
      <w:r w:rsidRPr="00A44AD8">
        <w:t xml:space="preserve">FCRU’s revised service availability charges result in contribution levels of 69.66 percent for water and 65.61 percent for wastewater. FCRU’s revised service availability charges are </w:t>
      </w:r>
      <w:r w:rsidRPr="00A44AD8">
        <w:lastRenderedPageBreak/>
        <w:t xml:space="preserve">reasonable and result in contribution levels that are within the guidelines established in Rule 25-30.580, F.A.C. However, the Utility anticipates receiving future contributions of facilities from developers and </w:t>
      </w:r>
      <w:r w:rsidR="00D806F9">
        <w:t>we</w:t>
      </w:r>
      <w:r w:rsidRPr="00A44AD8">
        <w:t xml:space="preserve"> recognize that these contributions could cause FCRU to exceed the guidelines established by rule. Through </w:t>
      </w:r>
      <w:r w:rsidR="00D806F9">
        <w:t>our</w:t>
      </w:r>
      <w:r w:rsidRPr="00A44AD8">
        <w:t xml:space="preserve"> earnings surveillance process, </w:t>
      </w:r>
      <w:r w:rsidR="005669EE">
        <w:t xml:space="preserve">our </w:t>
      </w:r>
      <w:r w:rsidRPr="00A44AD8">
        <w:t xml:space="preserve">staff can monitor the contribution levels and the service availability charges can be revisited if and when the Utility exceeds the guidelines of the rule. Therefore, </w:t>
      </w:r>
      <w:r w:rsidR="005669EE">
        <w:t xml:space="preserve">we approve </w:t>
      </w:r>
      <w:r w:rsidRPr="00A44AD8">
        <w:t>the requested service availability charges.</w:t>
      </w:r>
    </w:p>
    <w:p w14:paraId="5810B3CA" w14:textId="0043CA5D" w:rsidR="00A44AD8" w:rsidRPr="00A44AD8" w:rsidRDefault="00A44AD8" w:rsidP="00291DC7">
      <w:pPr>
        <w:spacing w:after="240"/>
        <w:ind w:firstLine="720"/>
        <w:jc w:val="both"/>
      </w:pPr>
      <w:r w:rsidRPr="00A44AD8">
        <w:t xml:space="preserve">The revised service availability policy is more comprehensive than the existing policy and aligns with the rules pertaining to service availability. Within its service availability policy, FCRU indicated that it would assess actual costs for inspections and plan reviews, which </w:t>
      </w:r>
      <w:r w:rsidR="00D806F9">
        <w:t>we find</w:t>
      </w:r>
      <w:r w:rsidRPr="00A44AD8">
        <w:t xml:space="preserve"> is reasonable. </w:t>
      </w:r>
      <w:r w:rsidR="005669EE">
        <w:t>Therefore</w:t>
      </w:r>
      <w:r w:rsidRPr="00A44AD8">
        <w:t xml:space="preserve">, </w:t>
      </w:r>
      <w:r w:rsidR="005669EE">
        <w:t xml:space="preserve">we also approve </w:t>
      </w:r>
      <w:r w:rsidRPr="00A44AD8">
        <w:t xml:space="preserve">the revised service availability policy. </w:t>
      </w:r>
    </w:p>
    <w:p w14:paraId="13CE2986" w14:textId="77777777" w:rsidR="00A44AD8" w:rsidRPr="005669EE" w:rsidRDefault="00A44AD8" w:rsidP="00A44AD8">
      <w:pPr>
        <w:spacing w:after="240"/>
        <w:contextualSpacing/>
        <w:jc w:val="both"/>
        <w:rPr>
          <w:u w:val="single"/>
        </w:rPr>
      </w:pPr>
      <w:r w:rsidRPr="005669EE">
        <w:rPr>
          <w:u w:val="single"/>
        </w:rPr>
        <w:t>Conclusion</w:t>
      </w:r>
    </w:p>
    <w:p w14:paraId="5E564E16" w14:textId="29FCE6E4" w:rsidR="00A44AD8" w:rsidRDefault="005669EE" w:rsidP="00291DC7">
      <w:pPr>
        <w:pStyle w:val="OrderBody"/>
        <w:ind w:firstLine="720"/>
      </w:pPr>
      <w:r>
        <w:t xml:space="preserve">We find that </w:t>
      </w:r>
      <w:r w:rsidR="00A44AD8" w:rsidRPr="00A44AD8">
        <w:t xml:space="preserve">FCRU’s existing water and wastewater service availability charges and policy </w:t>
      </w:r>
      <w:r>
        <w:t xml:space="preserve">shall </w:t>
      </w:r>
      <w:r w:rsidR="00A44AD8" w:rsidRPr="00A44AD8">
        <w:t xml:space="preserve">be revised. </w:t>
      </w:r>
      <w:r>
        <w:t xml:space="preserve">We approve </w:t>
      </w:r>
      <w:r w:rsidR="00A44AD8" w:rsidRPr="00A44AD8">
        <w:t>the Utility’s requested main extension charges of $759 for water and $994 for wastewater and plant capacity charges of $1,766 for water and $9,281 for wastewater. The revised service availability policy compl</w:t>
      </w:r>
      <w:r>
        <w:t>ies</w:t>
      </w:r>
      <w:r w:rsidR="00A44AD8" w:rsidRPr="00A44AD8">
        <w:t xml:space="preserve"> with </w:t>
      </w:r>
      <w:r>
        <w:t xml:space="preserve">our </w:t>
      </w:r>
      <w:r w:rsidR="00A44AD8" w:rsidRPr="00A44AD8">
        <w:t>rules</w:t>
      </w:r>
      <w:r>
        <w:t xml:space="preserve"> and is therefore also approved</w:t>
      </w:r>
      <w:r w:rsidR="00A44AD8" w:rsidRPr="00A44AD8">
        <w:t xml:space="preserve">. The approved charges and policy </w:t>
      </w:r>
      <w:r>
        <w:t xml:space="preserve">shall </w:t>
      </w:r>
      <w:r w:rsidR="00A44AD8" w:rsidRPr="00A44AD8">
        <w:t xml:space="preserve">be effective for connections made on or after the stamped approval date on the tariff sheets pursuant to Rule 25-30.475, F.A.C. FCRU </w:t>
      </w:r>
      <w:r>
        <w:t xml:space="preserve">shall </w:t>
      </w:r>
      <w:r w:rsidR="00A44AD8" w:rsidRPr="00A44AD8">
        <w:t xml:space="preserve">be required to collect its approved service availability charges until authorized to change them by </w:t>
      </w:r>
      <w:r w:rsidR="002001C7">
        <w:t>this Commission</w:t>
      </w:r>
      <w:r w:rsidR="00A44AD8" w:rsidRPr="00A44AD8">
        <w:t xml:space="preserve"> in a subsequent proceeding.</w:t>
      </w:r>
    </w:p>
    <w:p w14:paraId="0D334434" w14:textId="77777777" w:rsidR="002001C7" w:rsidRPr="0065020E" w:rsidRDefault="002001C7" w:rsidP="00A44AD8">
      <w:pPr>
        <w:pStyle w:val="OrderBody"/>
        <w:rPr>
          <w:iCs/>
          <w:kern w:val="32"/>
          <w:szCs w:val="32"/>
        </w:rPr>
      </w:pPr>
    </w:p>
    <w:p w14:paraId="7FF21151" w14:textId="77E45239" w:rsidR="00A44AD8" w:rsidRDefault="00A44AD8" w:rsidP="00A44AD8">
      <w:pPr>
        <w:pStyle w:val="OrderBody"/>
      </w:pPr>
      <w:r>
        <w:tab/>
        <w:t>Based on the foregoing, it is</w:t>
      </w:r>
    </w:p>
    <w:p w14:paraId="093780B0" w14:textId="77777777" w:rsidR="00A44AD8" w:rsidRDefault="00A44AD8" w:rsidP="00A44AD8">
      <w:pPr>
        <w:pStyle w:val="OrderBody"/>
      </w:pPr>
    </w:p>
    <w:p w14:paraId="67CADF16" w14:textId="5898C17F" w:rsidR="00A44AD8" w:rsidRDefault="00A44AD8" w:rsidP="00A44AD8">
      <w:pPr>
        <w:pStyle w:val="OrderBody"/>
      </w:pPr>
      <w:r>
        <w:tab/>
        <w:t>ORDERED by the Florida Public Service Commission that</w:t>
      </w:r>
      <w:r w:rsidR="002001C7">
        <w:t xml:space="preserve"> First Coast Regional Utilities, Inc.’s proposed revised service availability charges and policy, as discussed in the body of this Order, are hereby approved, effective for connections made on or after the stamped approval date on the tariff sheets pursuant to Rule 25-30.475</w:t>
      </w:r>
      <w:r w:rsidR="00D806F9">
        <w:t>, F.A.C. FCRU shall collect its approved service availability charges until authorized to change them by us in a subsequent proceeding. It is further</w:t>
      </w:r>
    </w:p>
    <w:p w14:paraId="523C51C5" w14:textId="77777777" w:rsidR="00A44AD8" w:rsidRDefault="00A44AD8" w:rsidP="00A44AD8">
      <w:pPr>
        <w:pStyle w:val="OrderBody"/>
      </w:pPr>
    </w:p>
    <w:p w14:paraId="3C68C8D4" w14:textId="77777777" w:rsidR="00A44AD8" w:rsidRDefault="00A44AD8" w:rsidP="00A44AD8">
      <w:pPr>
        <w:pStyle w:val="OrderBody"/>
      </w:pPr>
      <w:r>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191DAFC1" w14:textId="77777777" w:rsidR="00A44AD8" w:rsidRDefault="00A44AD8" w:rsidP="00A44AD8">
      <w:pPr>
        <w:pStyle w:val="OrderBody"/>
      </w:pPr>
    </w:p>
    <w:p w14:paraId="4C58FCBA" w14:textId="290B4179" w:rsidR="00A44AD8" w:rsidRDefault="00A44AD8" w:rsidP="00A44AD8">
      <w:pPr>
        <w:pStyle w:val="OrderBody"/>
      </w:pPr>
      <w:r>
        <w:tab/>
        <w:t xml:space="preserve">ORDERED that </w:t>
      </w:r>
      <w:r w:rsidR="003B246E">
        <w:t xml:space="preserve">if </w:t>
      </w:r>
      <w:r w:rsidR="00954890">
        <w:t>a</w:t>
      </w:r>
      <w:r w:rsidR="003B246E">
        <w:t xml:space="preserve"> protest is filed w</w:t>
      </w:r>
      <w:r w:rsidR="00954890">
        <w:t>i</w:t>
      </w:r>
      <w:r w:rsidR="003B246E">
        <w:t xml:space="preserve">thin 21 days of the Order, the tariff should remain in effect with the charge held subject to refund pending resolution of the protest. If no </w:t>
      </w:r>
      <w:r w:rsidR="00954890">
        <w:t xml:space="preserve">timely </w:t>
      </w:r>
      <w:r w:rsidR="003B246E">
        <w:t xml:space="preserve">protest is filed, </w:t>
      </w:r>
      <w:r w:rsidR="00954890">
        <w:t xml:space="preserve">a consummating order shall be issued and </w:t>
      </w:r>
      <w:r w:rsidR="003B246E">
        <w:t xml:space="preserve">the </w:t>
      </w:r>
      <w:r w:rsidR="00954890">
        <w:t>docket should be closed administratively once Commission staff verifies that the revised tariff sheet has been filed and the notice of the charge has been approved by staff and provided to property owners.</w:t>
      </w:r>
    </w:p>
    <w:p w14:paraId="4826B968" w14:textId="77777777" w:rsidR="00A44AD8" w:rsidRDefault="00A44AD8" w:rsidP="00A44AD8">
      <w:pPr>
        <w:pStyle w:val="OrderBody"/>
      </w:pPr>
    </w:p>
    <w:p w14:paraId="371E1E6C" w14:textId="37BD5D0C" w:rsidR="00A44AD8" w:rsidRDefault="00A44AD8" w:rsidP="00A44AD8">
      <w:pPr>
        <w:pStyle w:val="OrderBody"/>
        <w:keepNext/>
        <w:keepLines/>
      </w:pPr>
      <w:r>
        <w:tab/>
        <w:t xml:space="preserve">By ORDER of the Florida Public Service Commission this </w:t>
      </w:r>
      <w:bookmarkStart w:id="8" w:name="replaceDate"/>
      <w:bookmarkEnd w:id="8"/>
      <w:r w:rsidR="002D71DA">
        <w:rPr>
          <w:u w:val="single"/>
        </w:rPr>
        <w:t>24th</w:t>
      </w:r>
      <w:r w:rsidR="002D71DA">
        <w:t xml:space="preserve"> day of </w:t>
      </w:r>
      <w:r w:rsidR="002D71DA">
        <w:rPr>
          <w:u w:val="single"/>
        </w:rPr>
        <w:t>August</w:t>
      </w:r>
      <w:r w:rsidR="002D71DA">
        <w:t xml:space="preserve">, </w:t>
      </w:r>
      <w:r w:rsidR="002D71DA">
        <w:rPr>
          <w:u w:val="single"/>
        </w:rPr>
        <w:t>2026</w:t>
      </w:r>
      <w:r w:rsidR="002D71DA">
        <w:t>.</w:t>
      </w:r>
    </w:p>
    <w:p w14:paraId="0C73B677" w14:textId="77777777" w:rsidR="002D71DA" w:rsidRPr="002D71DA" w:rsidRDefault="002D71DA" w:rsidP="00A44AD8">
      <w:pPr>
        <w:pStyle w:val="OrderBody"/>
        <w:keepNext/>
        <w:keepLines/>
      </w:pPr>
    </w:p>
    <w:p w14:paraId="290DF9F4" w14:textId="77777777" w:rsidR="00A44AD8" w:rsidRDefault="00A44AD8" w:rsidP="00A44AD8">
      <w:pPr>
        <w:pStyle w:val="OrderBody"/>
        <w:keepNext/>
        <w:keepLines/>
      </w:pPr>
    </w:p>
    <w:p w14:paraId="257F84A7" w14:textId="77777777" w:rsidR="00A44AD8" w:rsidRDefault="00A44AD8" w:rsidP="00A44AD8">
      <w:pPr>
        <w:pStyle w:val="OrderBody"/>
        <w:keepNext/>
        <w:keepLines/>
      </w:pPr>
    </w:p>
    <w:p w14:paraId="006D5E80" w14:textId="77777777" w:rsidR="002D71DA" w:rsidRDefault="002D71DA" w:rsidP="00A44AD8">
      <w:pPr>
        <w:pStyle w:val="OrderBody"/>
        <w:keepNext/>
        <w:keepLines/>
      </w:pPr>
    </w:p>
    <w:p w14:paraId="23518EFA" w14:textId="77777777" w:rsidR="00A44AD8" w:rsidRDefault="00A44AD8" w:rsidP="00A44AD8">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A44AD8" w14:paraId="7AC31ECC" w14:textId="77777777" w:rsidTr="00A44AD8">
        <w:tc>
          <w:tcPr>
            <w:tcW w:w="720" w:type="dxa"/>
            <w:shd w:val="clear" w:color="auto" w:fill="auto"/>
          </w:tcPr>
          <w:p w14:paraId="2F3E49B7" w14:textId="77777777" w:rsidR="00A44AD8" w:rsidRDefault="00A44AD8" w:rsidP="00A44AD8">
            <w:pPr>
              <w:pStyle w:val="OrderBody"/>
              <w:keepNext/>
              <w:keepLines/>
            </w:pPr>
            <w:bookmarkStart w:id="9" w:name="bkmrkSignature" w:colFirst="0" w:colLast="0"/>
          </w:p>
        </w:tc>
        <w:tc>
          <w:tcPr>
            <w:tcW w:w="4320" w:type="dxa"/>
            <w:tcBorders>
              <w:bottom w:val="single" w:sz="4" w:space="0" w:color="auto"/>
            </w:tcBorders>
            <w:shd w:val="clear" w:color="auto" w:fill="auto"/>
          </w:tcPr>
          <w:p w14:paraId="039EB645" w14:textId="7BD8310B" w:rsidR="00A44AD8" w:rsidRDefault="00FF6929" w:rsidP="00A44AD8">
            <w:pPr>
              <w:pStyle w:val="OrderBody"/>
              <w:keepNext/>
              <w:keepLines/>
            </w:pPr>
            <w:r>
              <w:t>/s/ Adam J. Teitzman</w:t>
            </w:r>
          </w:p>
        </w:tc>
      </w:tr>
      <w:bookmarkEnd w:id="9"/>
      <w:tr w:rsidR="00A44AD8" w14:paraId="7579E3F4" w14:textId="77777777" w:rsidTr="00A44AD8">
        <w:tc>
          <w:tcPr>
            <w:tcW w:w="720" w:type="dxa"/>
            <w:shd w:val="clear" w:color="auto" w:fill="auto"/>
          </w:tcPr>
          <w:p w14:paraId="2A817EFB" w14:textId="77777777" w:rsidR="00A44AD8" w:rsidRDefault="00A44AD8" w:rsidP="00A44AD8">
            <w:pPr>
              <w:pStyle w:val="OrderBody"/>
              <w:keepNext/>
              <w:keepLines/>
            </w:pPr>
          </w:p>
        </w:tc>
        <w:tc>
          <w:tcPr>
            <w:tcW w:w="4320" w:type="dxa"/>
            <w:tcBorders>
              <w:top w:val="single" w:sz="4" w:space="0" w:color="auto"/>
            </w:tcBorders>
            <w:shd w:val="clear" w:color="auto" w:fill="auto"/>
          </w:tcPr>
          <w:p w14:paraId="6B5A97EC" w14:textId="77777777" w:rsidR="00A44AD8" w:rsidRDefault="00A44AD8" w:rsidP="00A44AD8">
            <w:pPr>
              <w:pStyle w:val="OrderBody"/>
              <w:keepNext/>
              <w:keepLines/>
            </w:pPr>
            <w:r>
              <w:t>ADAM TEITZMAN</w:t>
            </w:r>
          </w:p>
          <w:p w14:paraId="44F13B39" w14:textId="0D83399D" w:rsidR="00A44AD8" w:rsidRDefault="00A44AD8" w:rsidP="00A44AD8">
            <w:pPr>
              <w:pStyle w:val="OrderBody"/>
              <w:keepNext/>
              <w:keepLines/>
            </w:pPr>
            <w:r>
              <w:t>Commission Clerk</w:t>
            </w:r>
          </w:p>
        </w:tc>
      </w:tr>
    </w:tbl>
    <w:p w14:paraId="4CD46A68" w14:textId="77777777" w:rsidR="00A44AD8" w:rsidRDefault="00A44AD8" w:rsidP="00A44AD8">
      <w:pPr>
        <w:pStyle w:val="OrderSigInfo"/>
        <w:keepNext/>
        <w:keepLines/>
      </w:pPr>
      <w:r>
        <w:t>Florida Public Service Commission</w:t>
      </w:r>
    </w:p>
    <w:p w14:paraId="6977A15C" w14:textId="77777777" w:rsidR="00A44AD8" w:rsidRDefault="00A44AD8" w:rsidP="00A44AD8">
      <w:pPr>
        <w:pStyle w:val="OrderSigInfo"/>
        <w:keepNext/>
        <w:keepLines/>
      </w:pPr>
      <w:r>
        <w:t>2540 Shumard Oak Boulevard</w:t>
      </w:r>
    </w:p>
    <w:p w14:paraId="2C668679" w14:textId="77777777" w:rsidR="00A44AD8" w:rsidRDefault="00A44AD8" w:rsidP="00A44AD8">
      <w:pPr>
        <w:pStyle w:val="OrderSigInfo"/>
        <w:keepNext/>
        <w:keepLines/>
      </w:pPr>
      <w:r>
        <w:t>Tallahassee, Florida 32399</w:t>
      </w:r>
    </w:p>
    <w:p w14:paraId="1352E8DB" w14:textId="77777777" w:rsidR="00A44AD8" w:rsidRDefault="00A44AD8" w:rsidP="00A44AD8">
      <w:pPr>
        <w:pStyle w:val="OrderSigInfo"/>
        <w:keepNext/>
        <w:keepLines/>
      </w:pPr>
      <w:r>
        <w:t>(850) 413</w:t>
      </w:r>
      <w:r>
        <w:noBreakHyphen/>
        <w:t>6770</w:t>
      </w:r>
    </w:p>
    <w:p w14:paraId="3958FA0A" w14:textId="77777777" w:rsidR="00A44AD8" w:rsidRDefault="00A44AD8" w:rsidP="00A44AD8">
      <w:pPr>
        <w:pStyle w:val="OrderSigInfo"/>
        <w:keepNext/>
        <w:keepLines/>
      </w:pPr>
      <w:r>
        <w:t>www.floridapsc.com</w:t>
      </w:r>
    </w:p>
    <w:p w14:paraId="4F0D8637" w14:textId="77777777" w:rsidR="00A44AD8" w:rsidRDefault="00A44AD8" w:rsidP="00A44AD8">
      <w:pPr>
        <w:pStyle w:val="OrderSigInfo"/>
        <w:keepNext/>
        <w:keepLines/>
      </w:pPr>
    </w:p>
    <w:p w14:paraId="17F33EE9" w14:textId="77777777" w:rsidR="00A44AD8" w:rsidRDefault="00A44AD8" w:rsidP="00A44AD8">
      <w:pPr>
        <w:pStyle w:val="OrderSigInfo"/>
        <w:keepNext/>
        <w:keepLines/>
      </w:pPr>
      <w:r>
        <w:t>Copies furnished:  A copy of this document is provided to the parties of record at the time of issuance and, if applicable, interested persons.</w:t>
      </w:r>
    </w:p>
    <w:p w14:paraId="5E6F2A53" w14:textId="18EEB06F" w:rsidR="00A44AD8" w:rsidRDefault="00A44AD8" w:rsidP="00A44AD8">
      <w:pPr>
        <w:pStyle w:val="OrderBody"/>
        <w:keepNext/>
        <w:keepLines/>
      </w:pPr>
    </w:p>
    <w:p w14:paraId="4AE9F97A" w14:textId="50FFEDF3" w:rsidR="00A44AD8" w:rsidRDefault="00A44AD8" w:rsidP="00A44AD8">
      <w:pPr>
        <w:pStyle w:val="OrderBody"/>
        <w:keepNext/>
        <w:keepLines/>
      </w:pPr>
      <w:r>
        <w:t>SF</w:t>
      </w:r>
    </w:p>
    <w:p w14:paraId="6D1CAD5A" w14:textId="77777777" w:rsidR="00A44AD8" w:rsidRDefault="00A44AD8" w:rsidP="00A44AD8">
      <w:pPr>
        <w:pStyle w:val="OrderBody"/>
      </w:pPr>
    </w:p>
    <w:p w14:paraId="2A6C1466" w14:textId="77777777" w:rsidR="00A44AD8" w:rsidRDefault="00A44AD8" w:rsidP="00A44AD8">
      <w:pPr>
        <w:pStyle w:val="CenterUnderline"/>
      </w:pPr>
      <w:r>
        <w:t>NOTICE OF FURTHER PROCEEDINGS OR JUDICIAL REVIEW</w:t>
      </w:r>
    </w:p>
    <w:p w14:paraId="5D6BA80A" w14:textId="0558601E" w:rsidR="00A44AD8" w:rsidRDefault="00A44AD8" w:rsidP="00A44AD8">
      <w:pPr>
        <w:pStyle w:val="CenterUnderline"/>
      </w:pPr>
    </w:p>
    <w:p w14:paraId="00F0865C" w14:textId="77777777" w:rsidR="00A44AD8" w:rsidRDefault="00A44AD8" w:rsidP="00A44AD8">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29236C14" w14:textId="77777777" w:rsidR="00A44AD8" w:rsidRDefault="00A44AD8" w:rsidP="00A44AD8">
      <w:pPr>
        <w:pStyle w:val="OrderBody"/>
      </w:pPr>
    </w:p>
    <w:p w14:paraId="4F206ABD" w14:textId="77777777" w:rsidR="00A44AD8" w:rsidRDefault="00A44AD8" w:rsidP="00A44AD8">
      <w:pPr>
        <w:pStyle w:val="OrderBody"/>
      </w:pPr>
      <w:r>
        <w:tab/>
        <w:t>Mediation may be available on a case-by-case basis.  If mediation is conducted, it does not affect a substantially interested person's right to a hearing.</w:t>
      </w:r>
    </w:p>
    <w:p w14:paraId="3A15D8E3" w14:textId="77777777" w:rsidR="00A44AD8" w:rsidRDefault="00A44AD8" w:rsidP="00A44AD8">
      <w:pPr>
        <w:pStyle w:val="OrderBody"/>
      </w:pPr>
    </w:p>
    <w:p w14:paraId="3E75A0CA" w14:textId="3682F806" w:rsidR="00A44AD8" w:rsidRDefault="00A44AD8" w:rsidP="00A44AD8">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2D71DA">
        <w:rPr>
          <w:u w:val="single"/>
        </w:rPr>
        <w:t>September 14, 2026</w:t>
      </w:r>
      <w:r>
        <w:t>.</w:t>
      </w:r>
    </w:p>
    <w:p w14:paraId="228F16FA" w14:textId="77777777" w:rsidR="00A44AD8" w:rsidRDefault="00A44AD8" w:rsidP="00A44AD8">
      <w:pPr>
        <w:pStyle w:val="OrderBody"/>
      </w:pPr>
    </w:p>
    <w:p w14:paraId="1E2C5CE5" w14:textId="77777777" w:rsidR="00A44AD8" w:rsidRDefault="00A44AD8" w:rsidP="00A44AD8">
      <w:pPr>
        <w:pStyle w:val="OrderBody"/>
      </w:pPr>
      <w:r>
        <w:tab/>
        <w:t>In the absence of such a petition, this order shall become final and effective upon the issuance of a Consummating Order.</w:t>
      </w:r>
    </w:p>
    <w:p w14:paraId="0E6755B2" w14:textId="77777777" w:rsidR="00A44AD8" w:rsidRDefault="00A44AD8" w:rsidP="00A44AD8">
      <w:pPr>
        <w:pStyle w:val="OrderBody"/>
      </w:pPr>
    </w:p>
    <w:p w14:paraId="2F238736" w14:textId="2B3B7D3F" w:rsidR="00A44AD8" w:rsidRPr="00A44AD8" w:rsidRDefault="00A44AD8" w:rsidP="00A44AD8">
      <w:pPr>
        <w:pStyle w:val="OrderBody"/>
      </w:pPr>
      <w:r>
        <w:tab/>
        <w:t>Any objection or protest filed in this/these docket(s) before the issuance date of this order is considered abandoned unless it satisfies the foregoing conditions and is renewed within the specified protest period.</w:t>
      </w:r>
    </w:p>
    <w:sectPr w:rsidR="00A44AD8" w:rsidRPr="00A44AD8">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671A9" w14:textId="77777777" w:rsidR="00A44AD8" w:rsidRDefault="00A44AD8">
      <w:r>
        <w:separator/>
      </w:r>
    </w:p>
  </w:endnote>
  <w:endnote w:type="continuationSeparator" w:id="0">
    <w:p w14:paraId="7B60B6EF" w14:textId="77777777" w:rsidR="00A44AD8" w:rsidRDefault="00A44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09924" w14:textId="77777777" w:rsidR="00A44AD8" w:rsidRDefault="00A44AD8">
      <w:r>
        <w:separator/>
      </w:r>
    </w:p>
  </w:footnote>
  <w:footnote w:type="continuationSeparator" w:id="0">
    <w:p w14:paraId="3AC15AEC" w14:textId="77777777" w:rsidR="00A44AD8" w:rsidRDefault="00A44AD8">
      <w:r>
        <w:continuationSeparator/>
      </w:r>
    </w:p>
  </w:footnote>
  <w:footnote w:id="1">
    <w:p w14:paraId="4D14B7CE" w14:textId="77777777" w:rsidR="00A44AD8" w:rsidRDefault="00A44AD8" w:rsidP="00A44AD8">
      <w:pPr>
        <w:pStyle w:val="FootnoteText"/>
      </w:pPr>
      <w:r>
        <w:rPr>
          <w:rStyle w:val="FootnoteReference"/>
        </w:rPr>
        <w:footnoteRef/>
      </w:r>
      <w:r>
        <w:t xml:space="preserve"> Order No. PSC-2022-0193-FOF-WS, issued May 25, 2022, in Docket No. 20190168-WS, </w:t>
      </w:r>
      <w:r w:rsidRPr="000B6E08">
        <w:rPr>
          <w:i/>
          <w:iCs/>
        </w:rPr>
        <w:t>In re: Application for water and wastewater service in Duval, Baker, and Nassau Counties, by First Coast Regional Utilities, Inc</w:t>
      </w:r>
      <w:r w:rsidRPr="000B6E08">
        <w:t>.</w:t>
      </w:r>
    </w:p>
  </w:footnote>
  <w:footnote w:id="2">
    <w:p w14:paraId="2EDC4A74" w14:textId="77777777" w:rsidR="00A44AD8" w:rsidRDefault="00A44AD8" w:rsidP="00A44AD8">
      <w:pPr>
        <w:pStyle w:val="FootnoteText"/>
      </w:pPr>
      <w:r>
        <w:rPr>
          <w:rStyle w:val="FootnoteReference"/>
        </w:rPr>
        <w:footnoteRef/>
      </w:r>
      <w:r>
        <w:t xml:space="preserve"> Order No. PSC-2026-0077-PCO-WS, issued March 23, 2026.</w:t>
      </w:r>
    </w:p>
  </w:footnote>
  <w:footnote w:id="3">
    <w:p w14:paraId="54211E34" w14:textId="77777777" w:rsidR="00A44AD8" w:rsidRDefault="00A44AD8" w:rsidP="00A44AD8">
      <w:pPr>
        <w:pStyle w:val="FootnoteText"/>
      </w:pPr>
      <w:r>
        <w:rPr>
          <w:rStyle w:val="FootnoteReference"/>
        </w:rPr>
        <w:footnoteRef/>
      </w:r>
      <w:r>
        <w:t xml:space="preserve"> Document No. 04459-2026.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3D30" w14:textId="5852B63D" w:rsidR="00FA6EFD" w:rsidRDefault="00FA6EFD">
    <w:pPr>
      <w:pStyle w:val="OrderHeader"/>
    </w:pPr>
    <w:r>
      <w:t xml:space="preserve">ORDER NO. </w:t>
    </w:r>
    <w:r w:rsidR="002D71DA">
      <w:fldChar w:fldCharType="begin"/>
    </w:r>
    <w:r w:rsidR="002D71DA">
      <w:instrText xml:space="preserve"> REF OrderNo0299 </w:instrText>
    </w:r>
    <w:r w:rsidR="002D71DA">
      <w:fldChar w:fldCharType="separate"/>
    </w:r>
    <w:r w:rsidR="00FF6929">
      <w:t>PSC-2026-0299-PAA-WS</w:t>
    </w:r>
    <w:r w:rsidR="002D71DA">
      <w:fldChar w:fldCharType="end"/>
    </w:r>
  </w:p>
  <w:p w14:paraId="287C364D" w14:textId="234336E6" w:rsidR="00FA6EFD" w:rsidRDefault="00A44AD8">
    <w:pPr>
      <w:pStyle w:val="OrderHeader"/>
    </w:pPr>
    <w:bookmarkStart w:id="10" w:name="HeaderDocketNo"/>
    <w:bookmarkEnd w:id="10"/>
    <w:r>
      <w:t>DOCKET NO. 20260012-WS</w:t>
    </w:r>
  </w:p>
  <w:p w14:paraId="403BF5F9"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57582EAB"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12-WS"/>
  </w:docVars>
  <w:rsids>
    <w:rsidRoot w:val="00A44AD8"/>
    <w:rsid w:val="000003EA"/>
    <w:rsid w:val="000022B8"/>
    <w:rsid w:val="00002951"/>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1C7"/>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31CB"/>
    <w:rsid w:val="00255291"/>
    <w:rsid w:val="002613E4"/>
    <w:rsid w:val="00262C43"/>
    <w:rsid w:val="0026544B"/>
    <w:rsid w:val="00270F89"/>
    <w:rsid w:val="00276CDC"/>
    <w:rsid w:val="00277655"/>
    <w:rsid w:val="002824B7"/>
    <w:rsid w:val="00282AC4"/>
    <w:rsid w:val="00291DC7"/>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1DA"/>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246E"/>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669EE"/>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07A0"/>
    <w:rsid w:val="005F2751"/>
    <w:rsid w:val="005F3354"/>
    <w:rsid w:val="005F4AD6"/>
    <w:rsid w:val="0060005E"/>
    <w:rsid w:val="0060095B"/>
    <w:rsid w:val="00601266"/>
    <w:rsid w:val="00610221"/>
    <w:rsid w:val="00610543"/>
    <w:rsid w:val="00610E73"/>
    <w:rsid w:val="006156D9"/>
    <w:rsid w:val="00615CED"/>
    <w:rsid w:val="00615F9B"/>
    <w:rsid w:val="00616DF2"/>
    <w:rsid w:val="0062385D"/>
    <w:rsid w:val="0063168D"/>
    <w:rsid w:val="0063406C"/>
    <w:rsid w:val="00635C79"/>
    <w:rsid w:val="006423A7"/>
    <w:rsid w:val="006455DF"/>
    <w:rsid w:val="00645AF6"/>
    <w:rsid w:val="00647025"/>
    <w:rsid w:val="0064730A"/>
    <w:rsid w:val="0065020E"/>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368"/>
    <w:rsid w:val="00731AB6"/>
    <w:rsid w:val="00733B6B"/>
    <w:rsid w:val="00740808"/>
    <w:rsid w:val="00740A1B"/>
    <w:rsid w:val="00742478"/>
    <w:rsid w:val="007467C4"/>
    <w:rsid w:val="00755702"/>
    <w:rsid w:val="007560DE"/>
    <w:rsid w:val="007562EB"/>
    <w:rsid w:val="0076170F"/>
    <w:rsid w:val="007639A5"/>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2A4E"/>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4890"/>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2A9E"/>
    <w:rsid w:val="009D4C29"/>
    <w:rsid w:val="009E58E9"/>
    <w:rsid w:val="009E6803"/>
    <w:rsid w:val="009F6AD2"/>
    <w:rsid w:val="009F7C1B"/>
    <w:rsid w:val="00A00B5B"/>
    <w:rsid w:val="00A00D8D"/>
    <w:rsid w:val="00A01BB6"/>
    <w:rsid w:val="00A108A7"/>
    <w:rsid w:val="00A228DA"/>
    <w:rsid w:val="00A22B28"/>
    <w:rsid w:val="00A25702"/>
    <w:rsid w:val="00A26DC0"/>
    <w:rsid w:val="00A3351E"/>
    <w:rsid w:val="00A36867"/>
    <w:rsid w:val="00A4303C"/>
    <w:rsid w:val="00A44AD8"/>
    <w:rsid w:val="00A46CAF"/>
    <w:rsid w:val="00A47099"/>
    <w:rsid w:val="00A470FD"/>
    <w:rsid w:val="00A50B5E"/>
    <w:rsid w:val="00A52B5D"/>
    <w:rsid w:val="00A53AAB"/>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6971"/>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6F9"/>
    <w:rsid w:val="00D80E2D"/>
    <w:rsid w:val="00D810D8"/>
    <w:rsid w:val="00D824A6"/>
    <w:rsid w:val="00D83311"/>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2551"/>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0754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C1F2E"/>
    <w:rsid w:val="00FD0ADB"/>
    <w:rsid w:val="00FD1424"/>
    <w:rsid w:val="00FD2C9E"/>
    <w:rsid w:val="00FD334A"/>
    <w:rsid w:val="00FD4786"/>
    <w:rsid w:val="00FD616C"/>
    <w:rsid w:val="00FE4BA2"/>
    <w:rsid w:val="00FE53F2"/>
    <w:rsid w:val="00FF0A00"/>
    <w:rsid w:val="00FF1C57"/>
    <w:rsid w:val="00FF2581"/>
    <w:rsid w:val="00FF6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8B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Revision">
    <w:name w:val="Revision"/>
    <w:hidden/>
    <w:uiPriority w:val="99"/>
    <w:semiHidden/>
    <w:rsid w:val="00D806F9"/>
    <w:rPr>
      <w:sz w:val="24"/>
      <w:szCs w:val="24"/>
    </w:rPr>
  </w:style>
  <w:style w:type="character" w:styleId="CommentReference">
    <w:name w:val="annotation reference"/>
    <w:basedOn w:val="DefaultParagraphFont"/>
    <w:semiHidden/>
    <w:unhideWhenUsed/>
    <w:rsid w:val="00FC1F2E"/>
    <w:rPr>
      <w:sz w:val="16"/>
      <w:szCs w:val="16"/>
    </w:rPr>
  </w:style>
  <w:style w:type="paragraph" w:styleId="CommentText">
    <w:name w:val="annotation text"/>
    <w:basedOn w:val="Normal"/>
    <w:link w:val="CommentTextChar"/>
    <w:unhideWhenUsed/>
    <w:rsid w:val="00FC1F2E"/>
    <w:rPr>
      <w:sz w:val="20"/>
      <w:szCs w:val="20"/>
    </w:rPr>
  </w:style>
  <w:style w:type="character" w:customStyle="1" w:styleId="CommentTextChar">
    <w:name w:val="Comment Text Char"/>
    <w:basedOn w:val="DefaultParagraphFont"/>
    <w:link w:val="CommentText"/>
    <w:rsid w:val="00FC1F2E"/>
  </w:style>
  <w:style w:type="paragraph" w:styleId="CommentSubject">
    <w:name w:val="annotation subject"/>
    <w:basedOn w:val="CommentText"/>
    <w:next w:val="CommentText"/>
    <w:link w:val="CommentSubjectChar"/>
    <w:semiHidden/>
    <w:unhideWhenUsed/>
    <w:rsid w:val="00FC1F2E"/>
    <w:rPr>
      <w:b/>
      <w:bCs/>
    </w:rPr>
  </w:style>
  <w:style w:type="character" w:customStyle="1" w:styleId="CommentSubjectChar">
    <w:name w:val="Comment Subject Char"/>
    <w:basedOn w:val="CommentTextChar"/>
    <w:link w:val="CommentSubject"/>
    <w:semiHidden/>
    <w:rsid w:val="00FC1F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1187F-4573-48E1-B6E2-B2D0D5925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1502</Words>
  <Characters>8562</Characters>
  <Application>Microsoft Office Word</Application>
  <DocSecurity>0</DocSecurity>
  <Lines>71</Lines>
  <Paragraphs>20</Paragraphs>
  <ScaleCrop>false</ScaleCrop>
  <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2026-08-24T14:33:00Z</dcterms:created>
  <dcterms:modified xsi:type="dcterms:W3CDTF">2026-08-24T15:45:00Z</dcterms:modified>
</cp:coreProperties>
</file>