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84494" w14:textId="77777777" w:rsidR="00BB2BB6" w:rsidRDefault="00BB2BB6" w:rsidP="00BB2BB6">
      <w:pPr>
        <w:pStyle w:val="OrderHeading"/>
      </w:pPr>
      <w:r>
        <w:t>BEFORE THE FLORIDA PUBLIC SERVICE COMMISSION</w:t>
      </w:r>
    </w:p>
    <w:p w14:paraId="05A6A80C" w14:textId="77777777" w:rsidR="00BB2BB6" w:rsidRDefault="00BB2BB6" w:rsidP="00BB2BB6">
      <w:pPr>
        <w:pStyle w:val="OrderBody"/>
      </w:pPr>
    </w:p>
    <w:p w14:paraId="67413904" w14:textId="77777777" w:rsidR="00BB2BB6" w:rsidRDefault="00BB2BB6" w:rsidP="00BB2BB6">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BB2BB6" w:rsidRPr="00C63FCF" w14:paraId="02279F7C" w14:textId="77777777" w:rsidTr="00C63FCF">
        <w:trPr>
          <w:trHeight w:val="828"/>
        </w:trPr>
        <w:tc>
          <w:tcPr>
            <w:tcW w:w="4788" w:type="dxa"/>
            <w:tcBorders>
              <w:bottom w:val="single" w:sz="8" w:space="0" w:color="auto"/>
              <w:right w:val="double" w:sz="6" w:space="0" w:color="auto"/>
            </w:tcBorders>
            <w:shd w:val="clear" w:color="auto" w:fill="auto"/>
          </w:tcPr>
          <w:p w14:paraId="4C3546DD" w14:textId="4B375030" w:rsidR="00BB2BB6" w:rsidRDefault="00BB2BB6" w:rsidP="00C63FCF">
            <w:pPr>
              <w:pStyle w:val="OrderBody"/>
              <w:tabs>
                <w:tab w:val="center" w:pos="4320"/>
                <w:tab w:val="right" w:pos="8640"/>
              </w:tabs>
              <w:jc w:val="left"/>
            </w:pPr>
            <w:r>
              <w:t xml:space="preserve">In re: </w:t>
            </w:r>
            <w:bookmarkStart w:id="0" w:name="SSInRe"/>
            <w:bookmarkEnd w:id="0"/>
            <w:r>
              <w:t>Petition to establish rate base value of wastewater system of Forest Utilities, Inc. in Lee County, using alternative valuation procedure, by CSWR-Florida Utility Operating Company, LLC.</w:t>
            </w:r>
          </w:p>
        </w:tc>
        <w:tc>
          <w:tcPr>
            <w:tcW w:w="4788" w:type="dxa"/>
            <w:tcBorders>
              <w:left w:val="double" w:sz="6" w:space="0" w:color="auto"/>
            </w:tcBorders>
            <w:shd w:val="clear" w:color="auto" w:fill="auto"/>
          </w:tcPr>
          <w:p w14:paraId="32EC6227" w14:textId="240C1968" w:rsidR="00BB2BB6" w:rsidRDefault="00BB2BB6" w:rsidP="00BB2BB6">
            <w:pPr>
              <w:pStyle w:val="OrderBody"/>
            </w:pPr>
            <w:r>
              <w:t xml:space="preserve">DOCKET NO. </w:t>
            </w:r>
            <w:bookmarkStart w:id="1" w:name="SSDocketNo"/>
            <w:bookmarkEnd w:id="1"/>
            <w:r>
              <w:t>20260083-SU</w:t>
            </w:r>
          </w:p>
          <w:p w14:paraId="317E5227" w14:textId="6C93AB7A" w:rsidR="00BB2BB6" w:rsidRDefault="00BB2BB6" w:rsidP="00C63FCF">
            <w:pPr>
              <w:pStyle w:val="OrderBody"/>
              <w:tabs>
                <w:tab w:val="center" w:pos="4320"/>
                <w:tab w:val="right" w:pos="8640"/>
              </w:tabs>
              <w:jc w:val="left"/>
            </w:pPr>
            <w:r>
              <w:t xml:space="preserve">ORDER NO. </w:t>
            </w:r>
            <w:bookmarkStart w:id="2" w:name="OrderNo0327"/>
            <w:r w:rsidR="00C560D8">
              <w:t>PSC-2026-0327-PCO-SU</w:t>
            </w:r>
            <w:bookmarkEnd w:id="2"/>
          </w:p>
          <w:p w14:paraId="56226FCB" w14:textId="782663A0" w:rsidR="00BB2BB6" w:rsidRDefault="00BB2BB6" w:rsidP="00C63FCF">
            <w:pPr>
              <w:pStyle w:val="OrderBody"/>
              <w:tabs>
                <w:tab w:val="center" w:pos="4320"/>
                <w:tab w:val="right" w:pos="8640"/>
              </w:tabs>
              <w:jc w:val="left"/>
            </w:pPr>
            <w:r>
              <w:t xml:space="preserve">ISSUED: </w:t>
            </w:r>
            <w:r w:rsidR="00C560D8">
              <w:t>September 17, 2026</w:t>
            </w:r>
          </w:p>
        </w:tc>
      </w:tr>
    </w:tbl>
    <w:p w14:paraId="29CA2698" w14:textId="77777777" w:rsidR="00BB2BB6" w:rsidRDefault="00BB2BB6" w:rsidP="00BB2BB6"/>
    <w:p w14:paraId="52A23D88" w14:textId="451DF844" w:rsidR="00CB5276" w:rsidRDefault="00D611DF" w:rsidP="00BB2BB6">
      <w:r>
        <w:t xml:space="preserve"> </w:t>
      </w:r>
    </w:p>
    <w:p w14:paraId="351F6DD6" w14:textId="5CCAB14A" w:rsidR="00CB5276" w:rsidRDefault="00BB2BB6" w:rsidP="00BB2BB6">
      <w:pPr>
        <w:pStyle w:val="CenterUnderline"/>
      </w:pPr>
      <w:bookmarkStart w:id="3" w:name="Commissioners"/>
      <w:bookmarkEnd w:id="3"/>
      <w:r>
        <w:t>ORDER</w:t>
      </w:r>
      <w:bookmarkStart w:id="4" w:name="OrderTitle"/>
      <w:r>
        <w:t xml:space="preserve"> ACKNOWLEDGING INTERVENTION </w:t>
      </w:r>
      <w:bookmarkEnd w:id="4"/>
    </w:p>
    <w:p w14:paraId="420D5E22" w14:textId="77777777" w:rsidR="00BB2BB6" w:rsidRDefault="00BB2BB6" w:rsidP="00BB2BB6">
      <w:pPr>
        <w:pStyle w:val="CenterUnderline"/>
      </w:pPr>
    </w:p>
    <w:p w14:paraId="019DD912" w14:textId="77777777" w:rsidR="00BB2BB6" w:rsidRDefault="00BB2BB6" w:rsidP="00BB2BB6"/>
    <w:p w14:paraId="1F9D4A27" w14:textId="77777777" w:rsidR="00BB2BB6" w:rsidRDefault="00BB2BB6" w:rsidP="00BB2BB6">
      <w:pPr>
        <w:jc w:val="both"/>
      </w:pPr>
      <w:r>
        <w:t>BY THE COMMISSION:</w:t>
      </w:r>
    </w:p>
    <w:p w14:paraId="70328000" w14:textId="77777777" w:rsidR="00BB2BB6" w:rsidRDefault="00BB2BB6" w:rsidP="00BB2BB6">
      <w:pPr>
        <w:jc w:val="both"/>
      </w:pPr>
    </w:p>
    <w:p w14:paraId="5C65706E" w14:textId="7E7C511D" w:rsidR="00BB2BB6" w:rsidRDefault="00BB2BB6" w:rsidP="00BB2BB6">
      <w:pPr>
        <w:jc w:val="both"/>
      </w:pPr>
      <w:r>
        <w:rPr>
          <w:lang w:val="en-CA"/>
        </w:rPr>
        <w:fldChar w:fldCharType="begin"/>
      </w:r>
      <w:r>
        <w:rPr>
          <w:lang w:val="en-CA"/>
        </w:rPr>
        <w:instrText xml:space="preserve"> SEQ CHAPTER \h \r 1</w:instrText>
      </w:r>
      <w:r>
        <w:fldChar w:fldCharType="end"/>
      </w:r>
      <w:r>
        <w:tab/>
      </w:r>
      <w:r>
        <w:rPr>
          <w:lang w:val="en-CA"/>
        </w:rPr>
        <w:fldChar w:fldCharType="begin"/>
      </w:r>
      <w:r>
        <w:rPr>
          <w:lang w:val="en-CA"/>
        </w:rPr>
        <w:instrText xml:space="preserve"> SEQ CHAPTER \h \r 1</w:instrText>
      </w:r>
      <w:r>
        <w:fldChar w:fldCharType="end"/>
      </w:r>
      <w:r>
        <w:t>On July 13, 2026, the Office of Public Counsel filed its Notice of Intervention in this proceeding, pursuant to Section 350.0611, Florida Statutes.</w:t>
      </w:r>
    </w:p>
    <w:p w14:paraId="3A9707E6" w14:textId="77777777" w:rsidR="00BB2BB6" w:rsidRDefault="00BB2BB6" w:rsidP="00BB2BB6">
      <w:pPr>
        <w:jc w:val="both"/>
      </w:pPr>
    </w:p>
    <w:p w14:paraId="4F16D786" w14:textId="77777777" w:rsidR="00BB2BB6" w:rsidRDefault="00BB2BB6" w:rsidP="00BB2BB6">
      <w:pPr>
        <w:jc w:val="both"/>
      </w:pPr>
      <w:r>
        <w:tab/>
        <w:t>Based on the foregoing, it is</w:t>
      </w:r>
    </w:p>
    <w:p w14:paraId="3A5708C5" w14:textId="77777777" w:rsidR="00BB2BB6" w:rsidRDefault="00BB2BB6" w:rsidP="00BB2BB6">
      <w:pPr>
        <w:jc w:val="both"/>
      </w:pPr>
    </w:p>
    <w:p w14:paraId="37F84648" w14:textId="77777777" w:rsidR="00BB2BB6" w:rsidRDefault="00BB2BB6" w:rsidP="00BB2BB6">
      <w:pPr>
        <w:jc w:val="both"/>
      </w:pPr>
      <w:r>
        <w:tab/>
        <w:t xml:space="preserve">ORDERED by the Florida Public Service Commission that the Notice of Intervention of the Citizens of the State of </w:t>
      </w:r>
      <w:smartTag w:uri="urn:schemas-microsoft-com:office:smarttags" w:element="place">
        <w:smartTag w:uri="urn:schemas-microsoft-com:office:smarttags" w:element="State">
          <w:r>
            <w:t>Florida</w:t>
          </w:r>
        </w:smartTag>
      </w:smartTag>
      <w:r>
        <w:t xml:space="preserve">, by and through the Public Counsel, is hereby acknowledged.  It is further </w:t>
      </w:r>
    </w:p>
    <w:p w14:paraId="4AAD1465" w14:textId="77777777" w:rsidR="00BB2BB6" w:rsidRDefault="00BB2BB6" w:rsidP="00BB2BB6">
      <w:pPr>
        <w:jc w:val="both"/>
      </w:pPr>
    </w:p>
    <w:p w14:paraId="6F0F2D96" w14:textId="05F749FC" w:rsidR="00BB2BB6" w:rsidRDefault="00BB2BB6" w:rsidP="00BB2BB6">
      <w:pPr>
        <w:jc w:val="both"/>
      </w:pPr>
      <w:r>
        <w:tab/>
        <w:t>ORDERED that all parties to this proceeding shall furnish copies of all testimony, exhibits, pleadings and other documents which may hereinafter be filed in this docket, to Walter L. Trierweiler, Public Counsel, by and through Austin Watrous, Associate Public Counsel, Office of the Public Counsel, c/o The Florida Legislature, 111 West Madison Street, Room 812, Tallahassee, Florida 32399-1400.</w:t>
      </w:r>
    </w:p>
    <w:p w14:paraId="70149036" w14:textId="1A8A1802" w:rsidR="00BB2BB6" w:rsidRDefault="00BB2BB6" w:rsidP="00BB2BB6">
      <w:pPr>
        <w:pStyle w:val="OrderBody"/>
        <w:keepNext/>
        <w:keepLines/>
      </w:pPr>
      <w:r>
        <w:lastRenderedPageBreak/>
        <w:tab/>
        <w:t xml:space="preserve">By ORDER of the Florida Public Service Commission this </w:t>
      </w:r>
      <w:bookmarkStart w:id="5" w:name="replaceDate"/>
      <w:bookmarkEnd w:id="5"/>
      <w:r w:rsidR="00C560D8">
        <w:rPr>
          <w:u w:val="single"/>
        </w:rPr>
        <w:t>17th</w:t>
      </w:r>
      <w:r w:rsidR="00C560D8">
        <w:t xml:space="preserve"> day of </w:t>
      </w:r>
      <w:r w:rsidR="00C560D8">
        <w:rPr>
          <w:u w:val="single"/>
        </w:rPr>
        <w:t>September</w:t>
      </w:r>
      <w:r w:rsidR="00C560D8">
        <w:t xml:space="preserve">, </w:t>
      </w:r>
      <w:r w:rsidR="00C560D8">
        <w:rPr>
          <w:u w:val="single"/>
        </w:rPr>
        <w:t>2026</w:t>
      </w:r>
      <w:r w:rsidR="00C560D8">
        <w:t>.</w:t>
      </w:r>
    </w:p>
    <w:p w14:paraId="0FC44B20" w14:textId="77777777" w:rsidR="00C560D8" w:rsidRPr="00C560D8" w:rsidRDefault="00C560D8" w:rsidP="00BB2BB6">
      <w:pPr>
        <w:pStyle w:val="OrderBody"/>
        <w:keepNext/>
        <w:keepLines/>
      </w:pPr>
    </w:p>
    <w:p w14:paraId="1C5E0C0F" w14:textId="77777777" w:rsidR="00BB2BB6" w:rsidRDefault="00BB2BB6" w:rsidP="00BB2BB6">
      <w:pPr>
        <w:pStyle w:val="OrderBody"/>
        <w:keepNext/>
        <w:keepLines/>
      </w:pPr>
    </w:p>
    <w:p w14:paraId="530F2B4F" w14:textId="77777777" w:rsidR="00BB2BB6" w:rsidRDefault="00BB2BB6" w:rsidP="00BB2BB6">
      <w:pPr>
        <w:pStyle w:val="OrderBody"/>
        <w:keepNext/>
        <w:keepLines/>
      </w:pPr>
    </w:p>
    <w:p w14:paraId="53F7F061" w14:textId="77777777" w:rsidR="00BB2BB6" w:rsidRDefault="00BB2BB6" w:rsidP="00BB2BB6">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BB2BB6" w14:paraId="01C66A1E" w14:textId="77777777" w:rsidTr="00BB2BB6">
        <w:tc>
          <w:tcPr>
            <w:tcW w:w="720" w:type="dxa"/>
            <w:shd w:val="clear" w:color="auto" w:fill="auto"/>
          </w:tcPr>
          <w:p w14:paraId="7CF8A77F" w14:textId="77777777" w:rsidR="00BB2BB6" w:rsidRDefault="00BB2BB6" w:rsidP="00BB2BB6">
            <w:pPr>
              <w:pStyle w:val="OrderBody"/>
              <w:keepNext/>
              <w:keepLines/>
            </w:pPr>
            <w:bookmarkStart w:id="6" w:name="bkmrkSignature" w:colFirst="0" w:colLast="0"/>
          </w:p>
        </w:tc>
        <w:tc>
          <w:tcPr>
            <w:tcW w:w="4320" w:type="dxa"/>
            <w:tcBorders>
              <w:bottom w:val="single" w:sz="4" w:space="0" w:color="auto"/>
            </w:tcBorders>
            <w:shd w:val="clear" w:color="auto" w:fill="auto"/>
          </w:tcPr>
          <w:p w14:paraId="6A3EAED7" w14:textId="091CDEED" w:rsidR="00BB2BB6" w:rsidRDefault="009B18B7" w:rsidP="00BB2BB6">
            <w:pPr>
              <w:pStyle w:val="OrderBody"/>
              <w:keepNext/>
              <w:keepLines/>
            </w:pPr>
            <w:r>
              <w:t>/s/ Adam J. Teitzman</w:t>
            </w:r>
          </w:p>
        </w:tc>
      </w:tr>
      <w:bookmarkEnd w:id="6"/>
      <w:tr w:rsidR="00BB2BB6" w14:paraId="4BA6A6CA" w14:textId="77777777" w:rsidTr="00BB2BB6">
        <w:tc>
          <w:tcPr>
            <w:tcW w:w="720" w:type="dxa"/>
            <w:shd w:val="clear" w:color="auto" w:fill="auto"/>
          </w:tcPr>
          <w:p w14:paraId="33E1A59D" w14:textId="77777777" w:rsidR="00BB2BB6" w:rsidRDefault="00BB2BB6" w:rsidP="00BB2BB6">
            <w:pPr>
              <w:pStyle w:val="OrderBody"/>
              <w:keepNext/>
              <w:keepLines/>
            </w:pPr>
          </w:p>
        </w:tc>
        <w:tc>
          <w:tcPr>
            <w:tcW w:w="4320" w:type="dxa"/>
            <w:tcBorders>
              <w:top w:val="single" w:sz="4" w:space="0" w:color="auto"/>
            </w:tcBorders>
            <w:shd w:val="clear" w:color="auto" w:fill="auto"/>
          </w:tcPr>
          <w:p w14:paraId="2BD951B0" w14:textId="77777777" w:rsidR="00BB2BB6" w:rsidRDefault="00BB2BB6" w:rsidP="00BB2BB6">
            <w:pPr>
              <w:pStyle w:val="OrderBody"/>
              <w:keepNext/>
              <w:keepLines/>
            </w:pPr>
            <w:r>
              <w:t>ADAM TEITZMAN</w:t>
            </w:r>
          </w:p>
          <w:p w14:paraId="729B5206" w14:textId="4B1F8D73" w:rsidR="00BB2BB6" w:rsidRDefault="00BB2BB6" w:rsidP="00BB2BB6">
            <w:pPr>
              <w:pStyle w:val="OrderBody"/>
              <w:keepNext/>
              <w:keepLines/>
            </w:pPr>
            <w:r>
              <w:t>Commission Clerk</w:t>
            </w:r>
          </w:p>
        </w:tc>
      </w:tr>
    </w:tbl>
    <w:p w14:paraId="0152A2E0" w14:textId="77777777" w:rsidR="00BB2BB6" w:rsidRDefault="00BB2BB6" w:rsidP="00BB2BB6">
      <w:pPr>
        <w:pStyle w:val="OrderSigInfo"/>
        <w:keepNext/>
        <w:keepLines/>
      </w:pPr>
      <w:r>
        <w:t>Florida Public Service Commission</w:t>
      </w:r>
    </w:p>
    <w:p w14:paraId="4175AF8B" w14:textId="77777777" w:rsidR="00BB2BB6" w:rsidRDefault="00BB2BB6" w:rsidP="00BB2BB6">
      <w:pPr>
        <w:pStyle w:val="OrderSigInfo"/>
        <w:keepNext/>
        <w:keepLines/>
      </w:pPr>
      <w:r>
        <w:t>2540 Shumard Oak Boulevard</w:t>
      </w:r>
    </w:p>
    <w:p w14:paraId="4DB23E33" w14:textId="77777777" w:rsidR="00BB2BB6" w:rsidRDefault="00BB2BB6" w:rsidP="00BB2BB6">
      <w:pPr>
        <w:pStyle w:val="OrderSigInfo"/>
        <w:keepNext/>
        <w:keepLines/>
      </w:pPr>
      <w:r>
        <w:t>Tallahassee, Florida 32399</w:t>
      </w:r>
    </w:p>
    <w:p w14:paraId="5815EF04" w14:textId="77777777" w:rsidR="00BB2BB6" w:rsidRDefault="00BB2BB6" w:rsidP="00BB2BB6">
      <w:pPr>
        <w:pStyle w:val="OrderSigInfo"/>
        <w:keepNext/>
        <w:keepLines/>
      </w:pPr>
      <w:r>
        <w:t>(850) 413</w:t>
      </w:r>
      <w:r>
        <w:noBreakHyphen/>
        <w:t>6770</w:t>
      </w:r>
    </w:p>
    <w:p w14:paraId="1BC0C583" w14:textId="77777777" w:rsidR="00BB2BB6" w:rsidRDefault="00BB2BB6" w:rsidP="00BB2BB6">
      <w:pPr>
        <w:pStyle w:val="OrderSigInfo"/>
        <w:keepNext/>
        <w:keepLines/>
      </w:pPr>
      <w:r>
        <w:t>www.floridapsc.com</w:t>
      </w:r>
    </w:p>
    <w:p w14:paraId="5C59E7C4" w14:textId="77777777" w:rsidR="00BB2BB6" w:rsidRDefault="00BB2BB6" w:rsidP="00BB2BB6">
      <w:pPr>
        <w:pStyle w:val="OrderSigInfo"/>
        <w:keepNext/>
        <w:keepLines/>
      </w:pPr>
    </w:p>
    <w:p w14:paraId="6C00B187" w14:textId="77777777" w:rsidR="00BB2BB6" w:rsidRDefault="00BB2BB6" w:rsidP="00BB2BB6">
      <w:pPr>
        <w:pStyle w:val="OrderSigInfo"/>
        <w:keepNext/>
        <w:keepLines/>
      </w:pPr>
      <w:r>
        <w:t>Copies furnished:  A copy of this document is provided to the parties of record at the time of issuance and, if applicable, interested persons.</w:t>
      </w:r>
    </w:p>
    <w:p w14:paraId="68509B13" w14:textId="79166A80" w:rsidR="00BB2BB6" w:rsidRDefault="00BB2BB6" w:rsidP="00BB2BB6">
      <w:pPr>
        <w:pStyle w:val="OrderBody"/>
        <w:keepNext/>
        <w:keepLines/>
      </w:pPr>
    </w:p>
    <w:p w14:paraId="55492D71" w14:textId="77777777" w:rsidR="00BB2BB6" w:rsidRDefault="00BB2BB6" w:rsidP="00BB2BB6">
      <w:pPr>
        <w:pStyle w:val="OrderBody"/>
        <w:keepNext/>
        <w:keepLines/>
      </w:pPr>
    </w:p>
    <w:p w14:paraId="61B2B758" w14:textId="696B9163" w:rsidR="00513EC1" w:rsidRPr="00BB2BB6" w:rsidRDefault="005A6269" w:rsidP="00BB2BB6">
      <w:pPr>
        <w:pStyle w:val="OrderBody"/>
        <w:keepNext/>
        <w:keepLines/>
      </w:pPr>
      <w:r>
        <w:t>TPS</w:t>
      </w:r>
    </w:p>
    <w:sectPr w:rsidR="00513EC1" w:rsidRPr="00BB2BB6">
      <w:headerReference w:type="default" r:id="rId7"/>
      <w:foot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5E67F" w14:textId="77777777" w:rsidR="00BB2BB6" w:rsidRDefault="00BB2BB6">
      <w:r>
        <w:separator/>
      </w:r>
    </w:p>
  </w:endnote>
  <w:endnote w:type="continuationSeparator" w:id="0">
    <w:p w14:paraId="764D0BA4" w14:textId="77777777" w:rsidR="00BB2BB6" w:rsidRDefault="00BB2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468EF" w14:textId="77777777" w:rsidR="00FA6EFD" w:rsidRDefault="00FA6EFD">
    <w:pPr>
      <w:pStyle w:val="Footer"/>
    </w:pPr>
  </w:p>
  <w:p w14:paraId="2A5A8D7D"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62E5E" w14:textId="77777777" w:rsidR="00BB2BB6" w:rsidRDefault="00BB2BB6">
      <w:r>
        <w:separator/>
      </w:r>
    </w:p>
  </w:footnote>
  <w:footnote w:type="continuationSeparator" w:id="0">
    <w:p w14:paraId="3072162C" w14:textId="77777777" w:rsidR="00BB2BB6" w:rsidRDefault="00BB2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0C2B0" w14:textId="75BC1A4E" w:rsidR="00FA6EFD" w:rsidRDefault="00FA6EFD">
    <w:pPr>
      <w:pStyle w:val="OrderHeader"/>
    </w:pPr>
    <w:r>
      <w:t xml:space="preserve">ORDER NO. </w:t>
    </w:r>
    <w:r w:rsidR="00C560D8">
      <w:fldChar w:fldCharType="begin"/>
    </w:r>
    <w:r w:rsidR="00C560D8">
      <w:instrText xml:space="preserve"> REF OrderNo0327 </w:instrText>
    </w:r>
    <w:r w:rsidR="00C560D8">
      <w:fldChar w:fldCharType="separate"/>
    </w:r>
    <w:r w:rsidR="009B18B7">
      <w:t>PSC-2026-0327-PCO-SU</w:t>
    </w:r>
    <w:r w:rsidR="00C560D8">
      <w:fldChar w:fldCharType="end"/>
    </w:r>
  </w:p>
  <w:p w14:paraId="4F398A0A" w14:textId="7F3767B2" w:rsidR="00FA6EFD" w:rsidRDefault="00BB2BB6">
    <w:pPr>
      <w:pStyle w:val="OrderHeader"/>
    </w:pPr>
    <w:bookmarkStart w:id="7" w:name="HeaderDocketNo"/>
    <w:bookmarkEnd w:id="7"/>
    <w:r>
      <w:t>DOCKET NO. 20260083-SU</w:t>
    </w:r>
  </w:p>
  <w:p w14:paraId="6D719300"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9215106"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83-SU"/>
  </w:docVars>
  <w:rsids>
    <w:rsidRoot w:val="00BB2BB6"/>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296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6269"/>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2004"/>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3B63"/>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18B7"/>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474F8"/>
    <w:rsid w:val="00A50B5E"/>
    <w:rsid w:val="00A52B5D"/>
    <w:rsid w:val="00A571FA"/>
    <w:rsid w:val="00A62DAB"/>
    <w:rsid w:val="00A66D2A"/>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5111"/>
    <w:rsid w:val="00B96969"/>
    <w:rsid w:val="00B97900"/>
    <w:rsid w:val="00BA1229"/>
    <w:rsid w:val="00BA44A8"/>
    <w:rsid w:val="00BA49C5"/>
    <w:rsid w:val="00BA74C7"/>
    <w:rsid w:val="00BB0182"/>
    <w:rsid w:val="00BB2BB6"/>
    <w:rsid w:val="00BB2F4A"/>
    <w:rsid w:val="00BB637C"/>
    <w:rsid w:val="00BC1006"/>
    <w:rsid w:val="00BC786E"/>
    <w:rsid w:val="00BD5C92"/>
    <w:rsid w:val="00BE50E6"/>
    <w:rsid w:val="00BE6E69"/>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0D8"/>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1AC0"/>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4:docId w14:val="777E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7FD50-B482-46FE-B51E-D42F8B2B9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2026-09-17T13:39:00Z</dcterms:created>
  <dcterms:modified xsi:type="dcterms:W3CDTF">2026-09-17T14:16:00Z</dcterms:modified>
</cp:coreProperties>
</file>