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71235" w14:textId="77777777" w:rsidR="005D73DA" w:rsidRDefault="005D73DA" w:rsidP="005D73DA">
      <w:pPr>
        <w:pStyle w:val="OrderHeading"/>
      </w:pPr>
      <w:r>
        <w:t>BEFORE THE FLORIDA PUBLIC SERVICE COMMISSION</w:t>
      </w:r>
    </w:p>
    <w:p w14:paraId="7143A299" w14:textId="77777777" w:rsidR="005D73DA" w:rsidRDefault="005D73DA" w:rsidP="005D73DA">
      <w:pPr>
        <w:pStyle w:val="OrderBody"/>
      </w:pPr>
    </w:p>
    <w:p w14:paraId="02A7EEFC" w14:textId="77777777" w:rsidR="005D73DA" w:rsidRDefault="005D73DA" w:rsidP="005D73DA">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5D73DA" w:rsidRPr="00C63FCF" w14:paraId="053DDD0E" w14:textId="77777777" w:rsidTr="00C63FCF">
        <w:trPr>
          <w:trHeight w:val="828"/>
        </w:trPr>
        <w:tc>
          <w:tcPr>
            <w:tcW w:w="4788" w:type="dxa"/>
            <w:tcBorders>
              <w:bottom w:val="single" w:sz="8" w:space="0" w:color="auto"/>
              <w:right w:val="double" w:sz="6" w:space="0" w:color="auto"/>
            </w:tcBorders>
            <w:shd w:val="clear" w:color="auto" w:fill="auto"/>
          </w:tcPr>
          <w:p w14:paraId="7F87E1DB" w14:textId="0F8242EC" w:rsidR="005D73DA" w:rsidRDefault="005D73DA" w:rsidP="00C63FCF">
            <w:pPr>
              <w:pStyle w:val="OrderBody"/>
              <w:tabs>
                <w:tab w:val="center" w:pos="4320"/>
                <w:tab w:val="right" w:pos="8640"/>
              </w:tabs>
              <w:jc w:val="left"/>
            </w:pPr>
            <w:r>
              <w:t xml:space="preserve">In re: </w:t>
            </w:r>
            <w:bookmarkStart w:id="0" w:name="SSInRe"/>
            <w:bookmarkEnd w:id="0"/>
            <w:r>
              <w:t>Petition for approval of revised underground residential distribution tariff, by Tampa Electric Company.</w:t>
            </w:r>
          </w:p>
        </w:tc>
        <w:tc>
          <w:tcPr>
            <w:tcW w:w="4788" w:type="dxa"/>
            <w:tcBorders>
              <w:left w:val="double" w:sz="6" w:space="0" w:color="auto"/>
            </w:tcBorders>
            <w:shd w:val="clear" w:color="auto" w:fill="auto"/>
          </w:tcPr>
          <w:p w14:paraId="1AF08420" w14:textId="134E2391" w:rsidR="005D73DA" w:rsidRDefault="005D73DA" w:rsidP="005D73DA">
            <w:pPr>
              <w:pStyle w:val="OrderBody"/>
            </w:pPr>
            <w:r>
              <w:t xml:space="preserve">DOCKET NO. </w:t>
            </w:r>
            <w:bookmarkStart w:id="1" w:name="SSDocketNo"/>
            <w:bookmarkEnd w:id="1"/>
            <w:r>
              <w:t>20260050-EI</w:t>
            </w:r>
          </w:p>
          <w:p w14:paraId="180989E2" w14:textId="567979B6" w:rsidR="005D73DA" w:rsidRDefault="005D73DA" w:rsidP="00C63FCF">
            <w:pPr>
              <w:pStyle w:val="OrderBody"/>
              <w:tabs>
                <w:tab w:val="center" w:pos="4320"/>
                <w:tab w:val="right" w:pos="8640"/>
              </w:tabs>
              <w:jc w:val="left"/>
            </w:pPr>
            <w:r>
              <w:t xml:space="preserve">ORDER NO. </w:t>
            </w:r>
            <w:bookmarkStart w:id="2" w:name="OrderNo0332"/>
            <w:r w:rsidR="00F35251">
              <w:t>PSC-2026-0332-CO-EI</w:t>
            </w:r>
            <w:bookmarkEnd w:id="2"/>
          </w:p>
          <w:p w14:paraId="40FB56CD" w14:textId="0D3F2392" w:rsidR="005D73DA" w:rsidRDefault="005D73DA" w:rsidP="00C63FCF">
            <w:pPr>
              <w:pStyle w:val="OrderBody"/>
              <w:tabs>
                <w:tab w:val="center" w:pos="4320"/>
                <w:tab w:val="right" w:pos="8640"/>
              </w:tabs>
              <w:jc w:val="left"/>
            </w:pPr>
            <w:r>
              <w:t xml:space="preserve">ISSUED: </w:t>
            </w:r>
            <w:r w:rsidR="00F35251">
              <w:t>September 22, 2026</w:t>
            </w:r>
          </w:p>
        </w:tc>
      </w:tr>
    </w:tbl>
    <w:p w14:paraId="00E85D10" w14:textId="457F9AB5" w:rsidR="00CB5276" w:rsidRDefault="00CB5276" w:rsidP="005D73DA"/>
    <w:p w14:paraId="6D46D759" w14:textId="77777777" w:rsidR="00CB5276" w:rsidRDefault="00CB5276" w:rsidP="005D73DA">
      <w:pPr>
        <w:pStyle w:val="OrderBody"/>
      </w:pPr>
      <w:bookmarkStart w:id="3" w:name="Commissioners"/>
      <w:bookmarkEnd w:id="3"/>
    </w:p>
    <w:bookmarkStart w:id="4" w:name="OrderText"/>
    <w:bookmarkEnd w:id="4"/>
    <w:p w14:paraId="5DBE0FA2" w14:textId="113F1EE3" w:rsidR="005D73DA" w:rsidRPr="00386A85" w:rsidRDefault="005D73DA">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5F6A94BD" w14:textId="77777777" w:rsidR="005D73DA" w:rsidRPr="00386A85" w:rsidRDefault="005D73DA">
      <w:pPr>
        <w:pStyle w:val="OrderBody"/>
      </w:pPr>
    </w:p>
    <w:p w14:paraId="1D74FA51" w14:textId="77777777" w:rsidR="005D73DA" w:rsidRPr="00386A85" w:rsidRDefault="005D73DA">
      <w:pPr>
        <w:pStyle w:val="OrderBody"/>
      </w:pPr>
      <w:r w:rsidRPr="00386A85">
        <w:t>BY THE COMMISSION:</w:t>
      </w:r>
    </w:p>
    <w:p w14:paraId="2BB3C8E6" w14:textId="77777777" w:rsidR="005D73DA" w:rsidRPr="00386A85" w:rsidRDefault="005D73DA">
      <w:pPr>
        <w:pStyle w:val="OrderBody"/>
      </w:pPr>
    </w:p>
    <w:p w14:paraId="2B2EE05F" w14:textId="491E39F3" w:rsidR="005D73DA" w:rsidRPr="00386A85" w:rsidRDefault="005D73DA">
      <w:pPr>
        <w:pStyle w:val="OrderBody"/>
      </w:pPr>
      <w:r w:rsidRPr="00386A85">
        <w:tab/>
        <w:t xml:space="preserve">By Order No. </w:t>
      </w:r>
      <w:bookmarkStart w:id="5" w:name="ConsOrder1"/>
      <w:bookmarkEnd w:id="5"/>
      <w:r>
        <w:t>PSC-2026-0298-TRF-EI</w:t>
      </w:r>
      <w:r w:rsidRPr="00386A85">
        <w:t xml:space="preserve">, issued </w:t>
      </w:r>
      <w:bookmarkStart w:id="6" w:name="ConsDate"/>
      <w:bookmarkEnd w:id="6"/>
      <w:r>
        <w:t>August 24, 2026</w:t>
      </w:r>
      <w:r w:rsidRPr="00386A85">
        <w:t xml:space="preserve">, this Commission proposed to take certain action, subject to a Petition for Formal Proceeding as provided in Rule 25-22.029, Florida Administrative Code.  No response has been filed to the order, in regard to the </w:t>
      </w:r>
      <w:proofErr w:type="gramStart"/>
      <w:r w:rsidRPr="00386A85">
        <w:t>above mentioned</w:t>
      </w:r>
      <w:proofErr w:type="gramEnd"/>
      <w:r w:rsidRPr="00386A85">
        <w:t xml:space="preserve"> docket.  It is, therefore,</w:t>
      </w:r>
    </w:p>
    <w:p w14:paraId="4062548F" w14:textId="77777777" w:rsidR="005D73DA" w:rsidRPr="00386A85" w:rsidRDefault="005D73DA">
      <w:pPr>
        <w:pStyle w:val="OrderBody"/>
      </w:pPr>
    </w:p>
    <w:p w14:paraId="1752C6B2" w14:textId="27A20C3A" w:rsidR="005D73DA" w:rsidRPr="00386A85" w:rsidRDefault="005D73DA">
      <w:pPr>
        <w:pStyle w:val="OrderBody"/>
      </w:pPr>
      <w:r w:rsidRPr="00386A85">
        <w:tab/>
        <w:t xml:space="preserve">ORDERED by the Florida Public Service Commission that Order No. </w:t>
      </w:r>
      <w:bookmarkStart w:id="7" w:name="ConsOrder2"/>
      <w:bookmarkEnd w:id="7"/>
      <w:r>
        <w:t>PSC-2026-0298-TRF-EI</w:t>
      </w:r>
      <w:r w:rsidRPr="00386A85">
        <w:t xml:space="preserve"> has become effective and final.  It is further</w:t>
      </w:r>
    </w:p>
    <w:p w14:paraId="5D9D5ED9" w14:textId="77777777" w:rsidR="005D73DA" w:rsidRPr="00386A85" w:rsidRDefault="005D73DA">
      <w:pPr>
        <w:pStyle w:val="OrderBody"/>
      </w:pPr>
    </w:p>
    <w:p w14:paraId="794C8FE8" w14:textId="0EBBC498" w:rsidR="005D73DA" w:rsidRDefault="005D73DA">
      <w:pPr>
        <w:pStyle w:val="OrderBody"/>
      </w:pPr>
      <w:r w:rsidRPr="00386A85">
        <w:tab/>
      </w:r>
      <w:bookmarkStart w:id="8" w:name="ConsOrder3"/>
      <w:bookmarkEnd w:id="8"/>
      <w:r>
        <w:t>ORDERED that this docket shall be closed.</w:t>
      </w:r>
    </w:p>
    <w:p w14:paraId="2BB46CE5" w14:textId="77777777" w:rsidR="005D73DA" w:rsidRDefault="005D73DA">
      <w:pPr>
        <w:pStyle w:val="OrderBody"/>
      </w:pPr>
    </w:p>
    <w:p w14:paraId="0671BF86" w14:textId="73CC2250" w:rsidR="005D73DA" w:rsidRDefault="005D73DA" w:rsidP="00F35251">
      <w:pPr>
        <w:pStyle w:val="OrderBody"/>
      </w:pPr>
      <w:r w:rsidRPr="00386A85">
        <w:tab/>
      </w:r>
      <w:r>
        <w:t xml:space="preserve">By ORDER of the Florida Public Service Commission this </w:t>
      </w:r>
      <w:bookmarkStart w:id="9" w:name="replaceDate"/>
      <w:bookmarkEnd w:id="9"/>
      <w:r w:rsidR="00F35251">
        <w:rPr>
          <w:u w:val="single"/>
        </w:rPr>
        <w:t>22nd</w:t>
      </w:r>
      <w:r w:rsidR="00F35251">
        <w:t xml:space="preserve"> day of </w:t>
      </w:r>
      <w:proofErr w:type="gramStart"/>
      <w:r w:rsidR="00F35251">
        <w:rPr>
          <w:u w:val="single"/>
        </w:rPr>
        <w:t>September</w:t>
      </w:r>
      <w:r w:rsidR="00F35251">
        <w:t>,</w:t>
      </w:r>
      <w:proofErr w:type="gramEnd"/>
      <w:r w:rsidR="00F35251">
        <w:t xml:space="preserve"> </w:t>
      </w:r>
      <w:r w:rsidR="00F35251">
        <w:rPr>
          <w:u w:val="single"/>
        </w:rPr>
        <w:t>2026</w:t>
      </w:r>
      <w:r w:rsidR="00F35251">
        <w:t>.</w:t>
      </w:r>
    </w:p>
    <w:p w14:paraId="235988A6" w14:textId="77777777" w:rsidR="00F35251" w:rsidRPr="00F35251" w:rsidRDefault="00F35251" w:rsidP="00F35251">
      <w:pPr>
        <w:pStyle w:val="OrderBody"/>
      </w:pPr>
    </w:p>
    <w:p w14:paraId="54CD3160" w14:textId="77777777" w:rsidR="005D73DA" w:rsidRDefault="005D73DA">
      <w:pPr>
        <w:pStyle w:val="OrderBody"/>
        <w:keepNext/>
      </w:pPr>
    </w:p>
    <w:p w14:paraId="5EEC0478" w14:textId="77777777" w:rsidR="005D73DA" w:rsidRDefault="005D73DA">
      <w:pPr>
        <w:pStyle w:val="OrderBody"/>
        <w:keepNext/>
      </w:pPr>
    </w:p>
    <w:p w14:paraId="1F744C35" w14:textId="77777777" w:rsidR="005D73DA" w:rsidRDefault="005D73DA">
      <w:pPr>
        <w:pStyle w:val="OrderBody"/>
        <w:keepNext/>
      </w:pPr>
    </w:p>
    <w:tbl>
      <w:tblPr>
        <w:tblW w:w="4720" w:type="dxa"/>
        <w:tblInd w:w="3800" w:type="dxa"/>
        <w:tblLook w:val="01E0" w:firstRow="1" w:lastRow="1" w:firstColumn="1" w:lastColumn="1" w:noHBand="0" w:noVBand="0"/>
      </w:tblPr>
      <w:tblGrid>
        <w:gridCol w:w="674"/>
        <w:gridCol w:w="4046"/>
      </w:tblGrid>
      <w:tr w:rsidR="005D73DA" w:rsidRPr="00C63FCF" w14:paraId="0155FA46" w14:textId="77777777" w:rsidTr="005D73DA">
        <w:tc>
          <w:tcPr>
            <w:tcW w:w="674" w:type="dxa"/>
            <w:shd w:val="clear" w:color="auto" w:fill="auto"/>
          </w:tcPr>
          <w:p w14:paraId="4B9C5436" w14:textId="77777777" w:rsidR="005D73DA" w:rsidRDefault="005D73DA"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475775FB" w14:textId="58C69865" w:rsidR="005D73DA" w:rsidRDefault="00D025D8" w:rsidP="00C63FCF">
            <w:pPr>
              <w:pStyle w:val="OrderBody"/>
              <w:keepNext/>
              <w:tabs>
                <w:tab w:val="center" w:pos="4320"/>
                <w:tab w:val="right" w:pos="8640"/>
              </w:tabs>
              <w:jc w:val="left"/>
            </w:pPr>
            <w:r>
              <w:t>/s/ Adam J. Teitzman</w:t>
            </w:r>
          </w:p>
        </w:tc>
      </w:tr>
      <w:tr w:rsidR="005D73DA" w:rsidRPr="00C63FCF" w14:paraId="2A9F3EF5" w14:textId="77777777" w:rsidTr="005D73DA">
        <w:tc>
          <w:tcPr>
            <w:tcW w:w="674" w:type="dxa"/>
            <w:shd w:val="clear" w:color="auto" w:fill="auto"/>
          </w:tcPr>
          <w:p w14:paraId="5A6F0BF8" w14:textId="77777777" w:rsidR="005D73DA" w:rsidRDefault="005D73DA"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712B204E" w14:textId="77777777" w:rsidR="005D73DA" w:rsidRDefault="005D73DA" w:rsidP="00C63FCF">
            <w:pPr>
              <w:pStyle w:val="OrderBody"/>
              <w:keepNext/>
              <w:tabs>
                <w:tab w:val="center" w:pos="4320"/>
                <w:tab w:val="right" w:pos="8640"/>
              </w:tabs>
              <w:jc w:val="left"/>
            </w:pPr>
            <w:r w:rsidRPr="008449F0">
              <w:t>ADAM J. TEITZMAN</w:t>
            </w:r>
          </w:p>
          <w:p w14:paraId="1E833544" w14:textId="77777777" w:rsidR="005D73DA" w:rsidRDefault="005D73DA" w:rsidP="00C63FCF">
            <w:pPr>
              <w:pStyle w:val="OrderBody"/>
              <w:keepNext/>
              <w:tabs>
                <w:tab w:val="center" w:pos="4320"/>
                <w:tab w:val="right" w:pos="8640"/>
              </w:tabs>
              <w:jc w:val="left"/>
            </w:pPr>
            <w:r>
              <w:t>Commission Clerk</w:t>
            </w:r>
          </w:p>
        </w:tc>
      </w:tr>
    </w:tbl>
    <w:p w14:paraId="3A3EFAE5" w14:textId="77777777" w:rsidR="005D73DA" w:rsidRDefault="005D73DA" w:rsidP="005D73DA">
      <w:pPr>
        <w:pStyle w:val="OrderSigInfo"/>
      </w:pPr>
      <w:r>
        <w:t>Florida Public Service Commission</w:t>
      </w:r>
    </w:p>
    <w:p w14:paraId="1D2BFE62" w14:textId="77777777" w:rsidR="005D73DA" w:rsidRDefault="005D73DA">
      <w:pPr>
        <w:pStyle w:val="OrderSigInfo"/>
        <w:keepNext/>
        <w:keepLines/>
      </w:pPr>
      <w:r>
        <w:t>2540 Shumard Oak Boulevard</w:t>
      </w:r>
    </w:p>
    <w:p w14:paraId="3BCAAB40" w14:textId="77777777" w:rsidR="005D73DA" w:rsidRDefault="005D73DA">
      <w:pPr>
        <w:pStyle w:val="OrderSigInfo"/>
        <w:keepNext/>
        <w:keepLines/>
      </w:pPr>
      <w:r>
        <w:t xml:space="preserve">Tallahassee, </w:t>
      </w:r>
      <w:proofErr w:type="gramStart"/>
      <w:r>
        <w:t>Florida  32399</w:t>
      </w:r>
      <w:proofErr w:type="gramEnd"/>
    </w:p>
    <w:p w14:paraId="6918922F" w14:textId="77777777" w:rsidR="005D73DA" w:rsidRDefault="005D73DA">
      <w:pPr>
        <w:pStyle w:val="OrderSigInfo"/>
        <w:keepNext/>
        <w:keepLines/>
      </w:pPr>
      <w:r>
        <w:t>(850) 413</w:t>
      </w:r>
      <w:r>
        <w:noBreakHyphen/>
        <w:t>6770</w:t>
      </w:r>
    </w:p>
    <w:p w14:paraId="6EAD1067" w14:textId="77777777" w:rsidR="005D73DA" w:rsidRDefault="005D73DA">
      <w:pPr>
        <w:pStyle w:val="OrderSigInfo"/>
        <w:keepNext/>
        <w:keepLines/>
      </w:pPr>
      <w:r>
        <w:t>www.floridapsc.com</w:t>
      </w:r>
    </w:p>
    <w:p w14:paraId="005B3EE0" w14:textId="77777777" w:rsidR="005D73DA" w:rsidRDefault="005D73DA">
      <w:pPr>
        <w:pStyle w:val="OrderSigInfo"/>
        <w:keepNext/>
        <w:keepLines/>
      </w:pPr>
    </w:p>
    <w:p w14:paraId="4787C9CD" w14:textId="77777777" w:rsidR="005D73DA" w:rsidRDefault="005D73DA">
      <w:pPr>
        <w:pStyle w:val="OrderSigInfo"/>
        <w:keepNext/>
        <w:keepLines/>
      </w:pPr>
      <w:r>
        <w:t>Copies furnished:  A copy of this document is provided to the parties of record at the time of issuance and, if applicable, interested persons.</w:t>
      </w:r>
    </w:p>
    <w:p w14:paraId="3F55A0AE" w14:textId="77777777" w:rsidR="005D73DA" w:rsidRPr="00386A85" w:rsidRDefault="005D73DA">
      <w:pPr>
        <w:pStyle w:val="OrderBody"/>
        <w:keepNext/>
      </w:pPr>
    </w:p>
    <w:p w14:paraId="530207F4" w14:textId="77777777" w:rsidR="005D73DA" w:rsidRPr="00386A85" w:rsidRDefault="005D73DA">
      <w:pPr>
        <w:pStyle w:val="OrderBody"/>
        <w:keepNext/>
      </w:pPr>
    </w:p>
    <w:p w14:paraId="0FF80631" w14:textId="43C24949" w:rsidR="005D73DA" w:rsidRPr="00386A85" w:rsidRDefault="005D73DA">
      <w:pPr>
        <w:pStyle w:val="OrderBody"/>
        <w:keepNext/>
      </w:pPr>
      <w:bookmarkStart w:id="11" w:name="consAtty"/>
      <w:bookmarkEnd w:id="11"/>
      <w:r>
        <w:t>SF</w:t>
      </w:r>
    </w:p>
    <w:p w14:paraId="39124484" w14:textId="77777777" w:rsidR="005D73DA" w:rsidRPr="00386A85" w:rsidRDefault="005D73DA">
      <w:pPr>
        <w:pStyle w:val="OrderBody"/>
      </w:pPr>
    </w:p>
    <w:p w14:paraId="0CDB5712" w14:textId="77777777" w:rsidR="005D73DA" w:rsidRPr="00386A85" w:rsidRDefault="005D73DA">
      <w:pPr>
        <w:pStyle w:val="OrderBody"/>
      </w:pPr>
    </w:p>
    <w:p w14:paraId="55A7FC38" w14:textId="77777777" w:rsidR="005D73DA" w:rsidRPr="00386A85" w:rsidRDefault="005D73DA">
      <w:pPr>
        <w:pStyle w:val="OrderBody"/>
        <w:keepNext/>
        <w:jc w:val="center"/>
        <w:rPr>
          <w:u w:val="single"/>
        </w:rPr>
      </w:pPr>
      <w:r w:rsidRPr="00386A85">
        <w:rPr>
          <w:u w:val="single"/>
        </w:rPr>
        <w:lastRenderedPageBreak/>
        <w:t>NOTICE OF FURTHER PROCEEDINGS OR JUDICIAL REVIEW</w:t>
      </w:r>
    </w:p>
    <w:p w14:paraId="2883D067" w14:textId="77777777" w:rsidR="005D73DA" w:rsidRPr="00386A85" w:rsidRDefault="005D73DA">
      <w:pPr>
        <w:pStyle w:val="OrderBody"/>
        <w:keepNext/>
      </w:pPr>
    </w:p>
    <w:p w14:paraId="63DED403" w14:textId="77777777" w:rsidR="005D73DA" w:rsidRPr="00386A85" w:rsidRDefault="005D73DA">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767853B3" w14:textId="77777777" w:rsidR="005D73DA" w:rsidRPr="00386A85" w:rsidRDefault="005D73DA">
      <w:pPr>
        <w:pStyle w:val="OrderBody"/>
      </w:pPr>
    </w:p>
    <w:p w14:paraId="012FE75A" w14:textId="77777777" w:rsidR="005D73DA" w:rsidRDefault="005D73DA">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25CB1BC6" w14:textId="77777777" w:rsidR="005D73DA" w:rsidRDefault="005D73DA">
      <w:pPr>
        <w:pStyle w:val="OrderBody"/>
      </w:pPr>
    </w:p>
    <w:p w14:paraId="7BF5379F" w14:textId="77777777" w:rsidR="005D73DA" w:rsidRDefault="005D73DA" w:rsidP="00B41039"/>
    <w:p w14:paraId="51C05570" w14:textId="77777777" w:rsidR="00CB5276" w:rsidRDefault="00CB5276">
      <w:pPr>
        <w:pStyle w:val="OrderBody"/>
      </w:pPr>
    </w:p>
    <w:p w14:paraId="5A9A827A" w14:textId="77777777" w:rsidR="00513EC1" w:rsidRDefault="00513EC1">
      <w:pPr>
        <w:pStyle w:val="OrderBody"/>
      </w:pPr>
    </w:p>
    <w:sectPr w:rsidR="00513EC1">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45E78" w14:textId="77777777" w:rsidR="005D73DA" w:rsidRDefault="005D73DA">
      <w:r>
        <w:separator/>
      </w:r>
    </w:p>
  </w:endnote>
  <w:endnote w:type="continuationSeparator" w:id="0">
    <w:p w14:paraId="4E721610" w14:textId="77777777" w:rsidR="005D73DA" w:rsidRDefault="005D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FB267" w14:textId="77777777" w:rsidR="005D73DA" w:rsidRDefault="005D73DA">
      <w:r>
        <w:separator/>
      </w:r>
    </w:p>
  </w:footnote>
  <w:footnote w:type="continuationSeparator" w:id="0">
    <w:p w14:paraId="42FC199E" w14:textId="77777777" w:rsidR="005D73DA" w:rsidRDefault="005D7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5310B" w14:textId="13D6AF31" w:rsidR="00FA6EFD" w:rsidRDefault="00FA6EFD">
    <w:pPr>
      <w:pStyle w:val="OrderHeader"/>
    </w:pPr>
    <w:r>
      <w:t xml:space="preserve">ORDER NO. </w:t>
    </w:r>
    <w:r w:rsidR="00F35251">
      <w:fldChar w:fldCharType="begin"/>
    </w:r>
    <w:r w:rsidR="00F35251">
      <w:instrText xml:space="preserve"> REF OrderNo0332 </w:instrText>
    </w:r>
    <w:r w:rsidR="00F35251">
      <w:fldChar w:fldCharType="separate"/>
    </w:r>
    <w:r w:rsidR="00D025D8">
      <w:t>PSC-2026-0332-CO-EI</w:t>
    </w:r>
    <w:r w:rsidR="00F35251">
      <w:fldChar w:fldCharType="end"/>
    </w:r>
  </w:p>
  <w:p w14:paraId="29775E38" w14:textId="37B71E42" w:rsidR="00FA6EFD" w:rsidRDefault="005D73DA">
    <w:pPr>
      <w:pStyle w:val="OrderHeader"/>
    </w:pPr>
    <w:bookmarkStart w:id="12" w:name="HeaderDocketNo"/>
    <w:bookmarkEnd w:id="12"/>
    <w:r>
      <w:t>DOCKET NO. 20260050-EI</w:t>
    </w:r>
  </w:p>
  <w:p w14:paraId="6366617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69B6B566"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50-EI"/>
  </w:docVars>
  <w:rsids>
    <w:rsidRoot w:val="005D73DA"/>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95334"/>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0AC6"/>
    <w:rsid w:val="005645FC"/>
    <w:rsid w:val="00571D3D"/>
    <w:rsid w:val="00573194"/>
    <w:rsid w:val="00573EBB"/>
    <w:rsid w:val="00574379"/>
    <w:rsid w:val="00574CD5"/>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D73DA"/>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0A6"/>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3F3E"/>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530B"/>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5D8"/>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2C90"/>
    <w:rsid w:val="00F038B0"/>
    <w:rsid w:val="00F05F34"/>
    <w:rsid w:val="00F22B27"/>
    <w:rsid w:val="00F22D13"/>
    <w:rsid w:val="00F234A7"/>
    <w:rsid w:val="00F277B6"/>
    <w:rsid w:val="00F27DA5"/>
    <w:rsid w:val="00F3433D"/>
    <w:rsid w:val="00F35251"/>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E40F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809F7-E03A-4D36-B9B2-65A3BA49A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2026-09-22T13:51:00Z</dcterms:created>
  <dcterms:modified xsi:type="dcterms:W3CDTF">2026-09-22T15:38:00Z</dcterms:modified>
</cp:coreProperties>
</file>