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9F83D" w14:textId="77777777" w:rsidR="00AC4231" w:rsidRDefault="00AC4231" w:rsidP="00AC4231">
      <w:pPr>
        <w:pStyle w:val="OrderHeading"/>
      </w:pPr>
      <w:r>
        <w:t>BEFORE THE FLORIDA PUBLIC SERVICE COMMISSION</w:t>
      </w:r>
    </w:p>
    <w:p w14:paraId="4B34310C" w14:textId="77777777" w:rsidR="00AC4231" w:rsidRDefault="00AC4231" w:rsidP="00AC4231">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AC4231" w:rsidRPr="00C63FCF" w14:paraId="614010B2" w14:textId="77777777" w:rsidTr="00C63FCF">
        <w:trPr>
          <w:trHeight w:val="828"/>
        </w:trPr>
        <w:tc>
          <w:tcPr>
            <w:tcW w:w="4788" w:type="dxa"/>
            <w:tcBorders>
              <w:bottom w:val="single" w:sz="8" w:space="0" w:color="auto"/>
              <w:right w:val="double" w:sz="6" w:space="0" w:color="auto"/>
            </w:tcBorders>
            <w:shd w:val="clear" w:color="auto" w:fill="auto"/>
          </w:tcPr>
          <w:p w14:paraId="2C4A6B8F" w14:textId="51D97782" w:rsidR="00AC4231" w:rsidRDefault="00AC4231" w:rsidP="00C63FCF">
            <w:pPr>
              <w:pStyle w:val="OrderBody"/>
              <w:tabs>
                <w:tab w:val="center" w:pos="4320"/>
                <w:tab w:val="right" w:pos="8640"/>
              </w:tabs>
              <w:jc w:val="left"/>
            </w:pPr>
            <w:r>
              <w:t xml:space="preserve">In re: </w:t>
            </w:r>
            <w:bookmarkStart w:id="0" w:name="SSInRe"/>
            <w:bookmarkEnd w:id="0"/>
            <w:r>
              <w:t>Fuel and purchased power cost recovery clause with generating performance incentive factor.</w:t>
            </w:r>
          </w:p>
        </w:tc>
        <w:tc>
          <w:tcPr>
            <w:tcW w:w="4788" w:type="dxa"/>
            <w:tcBorders>
              <w:left w:val="double" w:sz="6" w:space="0" w:color="auto"/>
            </w:tcBorders>
            <w:shd w:val="clear" w:color="auto" w:fill="auto"/>
          </w:tcPr>
          <w:p w14:paraId="3E0D0A64" w14:textId="1ECA9011" w:rsidR="00AC4231" w:rsidRDefault="00AC4231" w:rsidP="00AC4231">
            <w:pPr>
              <w:pStyle w:val="OrderBody"/>
            </w:pPr>
            <w:r>
              <w:t xml:space="preserve">DOCKET NO. </w:t>
            </w:r>
            <w:bookmarkStart w:id="1" w:name="SSDocketNo"/>
            <w:bookmarkEnd w:id="1"/>
            <w:r>
              <w:t>20260001-EI</w:t>
            </w:r>
          </w:p>
          <w:p w14:paraId="15547612" w14:textId="0221AA9D" w:rsidR="00AC4231" w:rsidRDefault="00AC4231" w:rsidP="00C63FCF">
            <w:pPr>
              <w:pStyle w:val="OrderBody"/>
              <w:tabs>
                <w:tab w:val="center" w:pos="4320"/>
                <w:tab w:val="right" w:pos="8640"/>
              </w:tabs>
              <w:jc w:val="left"/>
            </w:pPr>
            <w:r>
              <w:t xml:space="preserve">ORDER NO. </w:t>
            </w:r>
            <w:bookmarkStart w:id="2" w:name="OrderNo0341"/>
            <w:r w:rsidR="00C83229">
              <w:t>PSC-2026-0341-CFO-EI</w:t>
            </w:r>
            <w:bookmarkEnd w:id="2"/>
          </w:p>
          <w:p w14:paraId="64425EEA" w14:textId="609AF35E" w:rsidR="00AC4231" w:rsidRDefault="00AC4231" w:rsidP="00C63FCF">
            <w:pPr>
              <w:pStyle w:val="OrderBody"/>
              <w:tabs>
                <w:tab w:val="center" w:pos="4320"/>
                <w:tab w:val="right" w:pos="8640"/>
              </w:tabs>
              <w:jc w:val="left"/>
            </w:pPr>
            <w:r>
              <w:t xml:space="preserve">ISSUED: </w:t>
            </w:r>
            <w:r w:rsidR="00C83229">
              <w:t>September 30, 2026</w:t>
            </w:r>
          </w:p>
        </w:tc>
      </w:tr>
    </w:tbl>
    <w:p w14:paraId="6FEC2878" w14:textId="77777777" w:rsidR="00AC4231" w:rsidRDefault="00AC4231" w:rsidP="00AC4231"/>
    <w:p w14:paraId="476FB65D" w14:textId="77777777" w:rsidR="00AC4231" w:rsidRDefault="00AC4231" w:rsidP="00AC4231">
      <w:pPr>
        <w:pStyle w:val="CenterUnderline"/>
      </w:pPr>
      <w:bookmarkStart w:id="3" w:name="Commissioners"/>
      <w:bookmarkEnd w:id="3"/>
      <w:r>
        <w:t>ORDER</w:t>
      </w:r>
      <w:bookmarkStart w:id="4" w:name="OrderTitle"/>
      <w:r>
        <w:t xml:space="preserve"> </w:t>
      </w:r>
      <w:bookmarkEnd w:id="4"/>
      <w:r>
        <w:t>GRANTING FLORIDA POWER &amp; LIGHT COMPANY’S</w:t>
      </w:r>
    </w:p>
    <w:p w14:paraId="23B3E3F4" w14:textId="77777777" w:rsidR="00AC4231" w:rsidRDefault="00AC4231" w:rsidP="00AC4231">
      <w:pPr>
        <w:pStyle w:val="CenterUnderline"/>
      </w:pPr>
      <w:r>
        <w:t>REQUEST FOR CONFIDENTIAL CLASSIFICATION</w:t>
      </w:r>
    </w:p>
    <w:p w14:paraId="6CDA3528" w14:textId="73787756" w:rsidR="00CB5276" w:rsidRDefault="00AC4231" w:rsidP="00AC4231">
      <w:pPr>
        <w:jc w:val="center"/>
        <w:rPr>
          <w:u w:val="single"/>
        </w:rPr>
      </w:pPr>
      <w:r w:rsidRPr="001C04EC">
        <w:rPr>
          <w:u w:val="single"/>
        </w:rPr>
        <w:t>(DOCUMENT NO.</w:t>
      </w:r>
      <w:r>
        <w:rPr>
          <w:u w:val="single"/>
        </w:rPr>
        <w:t xml:space="preserve"> 06126-2026)</w:t>
      </w:r>
    </w:p>
    <w:p w14:paraId="298E9C71" w14:textId="77777777" w:rsidR="00AC4231" w:rsidRDefault="00AC4231" w:rsidP="00AC4231">
      <w:pPr>
        <w:jc w:val="center"/>
        <w:rPr>
          <w:u w:val="single"/>
        </w:rPr>
      </w:pPr>
    </w:p>
    <w:p w14:paraId="22789DBF" w14:textId="114B1E58" w:rsidR="00AC4231" w:rsidRDefault="00AC4231" w:rsidP="00AC4231">
      <w:pPr>
        <w:ind w:firstLine="720"/>
        <w:jc w:val="both"/>
      </w:pPr>
      <w:r>
        <w:t xml:space="preserve">On September 3, 2026, pursuant to Section 366.093, Florida Statutes (F.S.), and Rule 25-22.006, Florida Administrative Code (F.A.C.), Florida Power &amp; Light Company (FPL) filed a Request for Confidential Classification (Request) of </w:t>
      </w:r>
      <w:r w:rsidRPr="003F16C5">
        <w:t>certain</w:t>
      </w:r>
      <w:r>
        <w:t xml:space="preserve"> </w:t>
      </w:r>
      <w:r w:rsidRPr="003F16C5">
        <w:t xml:space="preserve">information provided in </w:t>
      </w:r>
      <w:r>
        <w:t>Exhibit No. (RLH-9) t</w:t>
      </w:r>
      <w:r w:rsidRPr="003F16C5">
        <w:t xml:space="preserve">o the prepared direct testimony of FPL witnesses </w:t>
      </w:r>
      <w:r>
        <w:t>Richard L. Hume (Document No. 06126-2026).</w:t>
      </w:r>
    </w:p>
    <w:p w14:paraId="08486C47" w14:textId="77777777" w:rsidR="00AC4231" w:rsidRDefault="00AC4231" w:rsidP="00AC4231">
      <w:pPr>
        <w:ind w:firstLine="720"/>
        <w:jc w:val="both"/>
      </w:pPr>
    </w:p>
    <w:p w14:paraId="5D6E82A2" w14:textId="77777777" w:rsidR="00AC4231" w:rsidRPr="00387027" w:rsidRDefault="00AC4231" w:rsidP="00AC4231">
      <w:pPr>
        <w:autoSpaceDE w:val="0"/>
        <w:autoSpaceDN w:val="0"/>
        <w:adjustRightInd w:val="0"/>
        <w:rPr>
          <w:u w:val="single"/>
        </w:rPr>
      </w:pPr>
      <w:r w:rsidRPr="00387027">
        <w:rPr>
          <w:u w:val="single"/>
        </w:rPr>
        <w:t xml:space="preserve">Request for Confidential Classification </w:t>
      </w:r>
    </w:p>
    <w:p w14:paraId="73966C72" w14:textId="77777777" w:rsidR="00AC4231" w:rsidRDefault="00AC4231" w:rsidP="00AC4231">
      <w:pPr>
        <w:autoSpaceDE w:val="0"/>
        <w:autoSpaceDN w:val="0"/>
        <w:adjustRightInd w:val="0"/>
      </w:pPr>
    </w:p>
    <w:p w14:paraId="6CCB4B52" w14:textId="26B90D06" w:rsidR="00AC4231" w:rsidRPr="0055118B" w:rsidRDefault="00AC4231" w:rsidP="00AC4231">
      <w:pPr>
        <w:jc w:val="both"/>
      </w:pPr>
      <w:r>
        <w:tab/>
        <w:t xml:space="preserve">FPL </w:t>
      </w:r>
      <w:r w:rsidRPr="001F589F">
        <w:t>contends that the information contained in</w:t>
      </w:r>
      <w:r>
        <w:t xml:space="preserve"> Exhibit No. (RLH-9), m</w:t>
      </w:r>
      <w:r w:rsidRPr="001F589F">
        <w:t xml:space="preserve">ore specifically described in Exhibit </w:t>
      </w:r>
      <w:r>
        <w:t>C</w:t>
      </w:r>
      <w:r w:rsidRPr="001F589F">
        <w:t xml:space="preserve"> to its Request, constitute proprietary confidential business information entitled to protection under Section 366.093, F.S., and Rule 25-22.006, F.A.C.  </w:t>
      </w:r>
      <w:r>
        <w:t>FPL</w:t>
      </w:r>
      <w:r w:rsidRPr="001F589F">
        <w:t xml:space="preserve"> asserts that this information is intended to be and is treated by </w:t>
      </w:r>
      <w:r>
        <w:t>FPL</w:t>
      </w:r>
      <w:r w:rsidRPr="0055118B">
        <w:t xml:space="preserve"> as private and has not been publicly disclosed.</w:t>
      </w:r>
    </w:p>
    <w:p w14:paraId="4E157702" w14:textId="77777777" w:rsidR="00AC4231" w:rsidRPr="0055118B" w:rsidRDefault="00AC4231" w:rsidP="00AC4231">
      <w:pPr>
        <w:jc w:val="both"/>
      </w:pPr>
    </w:p>
    <w:p w14:paraId="2883690F" w14:textId="691CA22A" w:rsidR="00AC4231" w:rsidRPr="0055118B" w:rsidRDefault="00AC4231" w:rsidP="00AC4231">
      <w:pPr>
        <w:autoSpaceDE w:val="0"/>
        <w:autoSpaceDN w:val="0"/>
        <w:adjustRightInd w:val="0"/>
        <w:ind w:firstLine="720"/>
        <w:jc w:val="both"/>
      </w:pPr>
      <w:r>
        <w:t xml:space="preserve">The information contained in </w:t>
      </w:r>
      <w:r w:rsidRPr="006F4CA5">
        <w:t>Exhibit</w:t>
      </w:r>
      <w:r>
        <w:t xml:space="preserve"> No. (RLH-9) includes </w:t>
      </w:r>
      <w:r w:rsidR="009A59E4">
        <w:t xml:space="preserve">FPL’s 2027 capacity cost recovery projections in Schedule E-12. </w:t>
      </w:r>
      <w:r>
        <w:t xml:space="preserve">FPL contends that disclosure of this information would impair FPL’s ability to </w:t>
      </w:r>
      <w:r w:rsidR="009A59E4">
        <w:t xml:space="preserve">contract for goods and services on </w:t>
      </w:r>
      <w:r>
        <w:rPr>
          <w:rFonts w:ascii="TimesNewRomanPSMT" w:hAnsi="TimesNewRomanPSMT" w:cs="TimesNewRomanPSMT"/>
        </w:rPr>
        <w:t>favorable terms for the benefit of its customers.</w:t>
      </w:r>
      <w:r>
        <w:t xml:space="preserve">  FPL argues that </w:t>
      </w:r>
      <w:r w:rsidRPr="003E7C5D">
        <w:t xml:space="preserve">this information is protected </w:t>
      </w:r>
      <w:r>
        <w:t xml:space="preserve">by </w:t>
      </w:r>
      <w:r w:rsidRPr="003E7C5D">
        <w:t>Section</w:t>
      </w:r>
      <w:r>
        <w:t>s</w:t>
      </w:r>
      <w:r w:rsidRPr="003E7C5D">
        <w:t xml:space="preserve"> 366.093(3)</w:t>
      </w:r>
      <w:r>
        <w:t xml:space="preserve">(d) and </w:t>
      </w:r>
      <w:r w:rsidRPr="003E7C5D">
        <w:t>(e), F.S.</w:t>
      </w:r>
    </w:p>
    <w:p w14:paraId="54623C6A" w14:textId="77777777" w:rsidR="00AC4231" w:rsidRDefault="00AC4231" w:rsidP="00AC4231">
      <w:pPr>
        <w:jc w:val="both"/>
        <w:rPr>
          <w:u w:val="single"/>
        </w:rPr>
      </w:pPr>
    </w:p>
    <w:p w14:paraId="57B491C9" w14:textId="77777777" w:rsidR="00AC4231" w:rsidRDefault="00AC4231" w:rsidP="00AC4231">
      <w:pPr>
        <w:jc w:val="both"/>
        <w:rPr>
          <w:u w:val="single"/>
        </w:rPr>
      </w:pPr>
      <w:r w:rsidRPr="00C35FD2">
        <w:rPr>
          <w:u w:val="single"/>
        </w:rPr>
        <w:t>Ruling</w:t>
      </w:r>
    </w:p>
    <w:p w14:paraId="4549BFB5" w14:textId="77777777" w:rsidR="00AC4231" w:rsidRDefault="00AC4231" w:rsidP="00AC4231">
      <w:pPr>
        <w:jc w:val="both"/>
        <w:rPr>
          <w:u w:val="single"/>
        </w:rPr>
      </w:pPr>
    </w:p>
    <w:p w14:paraId="394C6DFA" w14:textId="77777777" w:rsidR="00AC4231" w:rsidRDefault="00AC4231" w:rsidP="00AC4231">
      <w:pPr>
        <w:ind w:firstLine="720"/>
        <w:jc w:val="both"/>
      </w:pPr>
      <w:r>
        <w:t>Section 366.093(1), F.S., provides that records the Florida Public Service Commission (Commission) has found to contain proprietary business information shall be kept confidential and shall be exempt from Chapter 119, F.S. Section 366.093(3), F.S., defines proprietary confidential business information as information that is intended to be and is treated by the company as private, in that disclosure of the information would cause harm to the company’s ratepayers or business operations, and has not been voluntarily disclosed to the public. Section 366.093(3), F.S., provides that proprietary confidential business information includes, but is not limited to:</w:t>
      </w:r>
    </w:p>
    <w:p w14:paraId="4423E6E3" w14:textId="77777777" w:rsidR="00AC4231" w:rsidRDefault="00AC4231" w:rsidP="00AC4231">
      <w:pPr>
        <w:ind w:firstLine="720"/>
        <w:jc w:val="both"/>
      </w:pPr>
    </w:p>
    <w:p w14:paraId="305D6EDA" w14:textId="77777777" w:rsidR="00AC4231" w:rsidRDefault="00AC4231" w:rsidP="00AC4231">
      <w:pPr>
        <w:ind w:left="720" w:right="720" w:hanging="720"/>
        <w:jc w:val="both"/>
      </w:pPr>
      <w:r>
        <w:tab/>
      </w:r>
      <w:r w:rsidRPr="003E7C5D">
        <w:t>(</w:t>
      </w:r>
      <w:r>
        <w:t>d</w:t>
      </w:r>
      <w:r w:rsidRPr="003E7C5D">
        <w:t xml:space="preserve">)  </w:t>
      </w:r>
      <w:r>
        <w:t xml:space="preserve">Information concerning bids or other contractual data, the disclosure of which would impair the efforts of the public utility or its affiliates to contract for goods or services on favorable terms. </w:t>
      </w:r>
    </w:p>
    <w:p w14:paraId="0B72799D" w14:textId="77777777" w:rsidR="00AC4231" w:rsidRDefault="00AC4231" w:rsidP="00AC4231">
      <w:pPr>
        <w:ind w:firstLine="720"/>
        <w:jc w:val="both"/>
      </w:pPr>
    </w:p>
    <w:p w14:paraId="41B03C66" w14:textId="77777777" w:rsidR="00AC4231" w:rsidRDefault="00AC4231" w:rsidP="00AC4231">
      <w:pPr>
        <w:ind w:left="720" w:right="720"/>
        <w:jc w:val="both"/>
      </w:pPr>
      <w:r w:rsidRPr="003E7C5D">
        <w:t xml:space="preserve">(e)  Information relating to competitive interests, the disclosure of which would impair the competitive business of the provider of the information. </w:t>
      </w:r>
    </w:p>
    <w:p w14:paraId="1549B6ED" w14:textId="753B8182" w:rsidR="00AC4231" w:rsidRDefault="00AC4231" w:rsidP="00AC4231">
      <w:pPr>
        <w:ind w:firstLine="720"/>
        <w:jc w:val="both"/>
      </w:pPr>
      <w:r>
        <w:lastRenderedPageBreak/>
        <w:t xml:space="preserve">Upon review, it appears the above-referenced information satisfies the criteria set forth in Section 366.093(3), F.S., for classification as proprietary confidential business information. The contractual data, if disclosed, could adversely impact FPL’s </w:t>
      </w:r>
      <w:r w:rsidRPr="003E7C5D">
        <w:t>competitive interests</w:t>
      </w:r>
      <w:r>
        <w:t xml:space="preserve"> as well as the competitive interests of its vendors</w:t>
      </w:r>
      <w:r w:rsidRPr="003E7C5D">
        <w:t>.</w:t>
      </w:r>
      <w:r>
        <w:t xml:space="preserve"> Thus, the information identified in Document No. </w:t>
      </w:r>
      <w:r w:rsidR="009A59E4">
        <w:t>06126</w:t>
      </w:r>
      <w:r>
        <w:t>-2026 shall be granted confidential classification.</w:t>
      </w:r>
    </w:p>
    <w:p w14:paraId="47FB6409" w14:textId="77777777" w:rsidR="00AC4231" w:rsidRDefault="00AC4231" w:rsidP="00AC4231">
      <w:pPr>
        <w:ind w:firstLine="720"/>
        <w:jc w:val="both"/>
      </w:pPr>
    </w:p>
    <w:p w14:paraId="1239811E" w14:textId="77777777" w:rsidR="00AC4231" w:rsidRDefault="00AC4231" w:rsidP="00AC4231">
      <w:pPr>
        <w:ind w:firstLine="720"/>
        <w:jc w:val="both"/>
        <w:rPr>
          <w:lang w:val="en-CA"/>
        </w:rPr>
      </w:pPr>
      <w:r>
        <w:rPr>
          <w:lang w:val="en-CA"/>
        </w:rPr>
        <w:t>Pursuant to Section 366.093(4), F.S., the information for which confidential classification is granted herein shall remain protected from disclosure for a period of up to 18 months from the date of issuance of this Order. At the conclusion of the 18-month period, the confidential information will no longer be exempt from Section 119.07(1), F.S., unless FPL or another affected person shows, and the Commission finds, that the records continue to contain proprietary confidential business information.</w:t>
      </w:r>
    </w:p>
    <w:p w14:paraId="431B1931" w14:textId="77777777" w:rsidR="00AC4231" w:rsidRDefault="00AC4231" w:rsidP="00AC4231">
      <w:pPr>
        <w:ind w:firstLine="720"/>
        <w:jc w:val="both"/>
        <w:rPr>
          <w:lang w:val="en-CA"/>
        </w:rPr>
      </w:pPr>
    </w:p>
    <w:p w14:paraId="01A2369C" w14:textId="77777777" w:rsidR="00AC4231" w:rsidRDefault="00AC4231" w:rsidP="00AC4231">
      <w:pPr>
        <w:jc w:val="both"/>
      </w:pPr>
      <w:r>
        <w:tab/>
        <w:t>Based on the foregoing, it is hereby</w:t>
      </w:r>
    </w:p>
    <w:p w14:paraId="4715AEED" w14:textId="77777777" w:rsidR="00AC4231" w:rsidRDefault="00AC4231" w:rsidP="00AC4231">
      <w:pPr>
        <w:jc w:val="both"/>
      </w:pPr>
    </w:p>
    <w:p w14:paraId="25E4930A" w14:textId="2515F1CA" w:rsidR="00AC4231" w:rsidRDefault="00AC4231" w:rsidP="00AC4231">
      <w:pPr>
        <w:jc w:val="both"/>
      </w:pPr>
      <w:r>
        <w:tab/>
        <w:t xml:space="preserve">ORDERED by Commissioner Gary F. Clark, as Prehearing Officer, that Florida Power &amp; Light Company’s Request for Confidential Classification of Document No. </w:t>
      </w:r>
      <w:r w:rsidR="009A59E4">
        <w:t>06126</w:t>
      </w:r>
      <w:r>
        <w:t>-2026 is granted, as set forth herein. It is further</w:t>
      </w:r>
    </w:p>
    <w:p w14:paraId="4CE9BCE0" w14:textId="77777777" w:rsidR="00AC4231" w:rsidRDefault="00AC4231" w:rsidP="00AC4231">
      <w:pPr>
        <w:jc w:val="both"/>
      </w:pPr>
    </w:p>
    <w:p w14:paraId="3DFFB9D6" w14:textId="1E7090E7" w:rsidR="00AC4231" w:rsidRDefault="00AC4231" w:rsidP="00AC4231">
      <w:pPr>
        <w:jc w:val="both"/>
      </w:pPr>
      <w:r>
        <w:tab/>
        <w:t xml:space="preserve">ORDERED that the information in Document No. </w:t>
      </w:r>
      <w:r w:rsidR="009A59E4">
        <w:t>06126</w:t>
      </w:r>
      <w:r>
        <w:t>-2026, for which confidential classification has been granted, shall remain protected from disclosure for a period of up to 18 months from the date of issuance of this Order. It is further</w:t>
      </w:r>
    </w:p>
    <w:p w14:paraId="16892621" w14:textId="77777777" w:rsidR="00AC4231" w:rsidRDefault="00AC4231" w:rsidP="00AC4231">
      <w:pPr>
        <w:jc w:val="both"/>
      </w:pPr>
    </w:p>
    <w:p w14:paraId="26887C3C" w14:textId="77777777" w:rsidR="00AC4231" w:rsidRDefault="00AC4231" w:rsidP="00AC4231">
      <w:pPr>
        <w:jc w:val="both"/>
      </w:pPr>
      <w:r>
        <w:tab/>
        <w:t>ORDERED that this Order shall be the only notification by the Commission to the parties of the date of declassification of the materials discussed herein.</w:t>
      </w:r>
    </w:p>
    <w:p w14:paraId="24C35CD4" w14:textId="77777777" w:rsidR="00DF56ED" w:rsidRDefault="00DF56ED" w:rsidP="00AC4231">
      <w:pPr>
        <w:jc w:val="both"/>
      </w:pPr>
    </w:p>
    <w:p w14:paraId="50092F42" w14:textId="47F9C6B6" w:rsidR="00DF56ED" w:rsidRDefault="00DF56ED" w:rsidP="00DF56ED">
      <w:pPr>
        <w:keepNext/>
        <w:keepLines/>
        <w:jc w:val="both"/>
      </w:pPr>
      <w:r>
        <w:tab/>
        <w:t xml:space="preserve">By ORDER of Commissioner Gary F. Clark, as Prehearing Officer, this </w:t>
      </w:r>
      <w:bookmarkStart w:id="5" w:name="replaceDate"/>
      <w:bookmarkEnd w:id="5"/>
      <w:r w:rsidR="00C83229">
        <w:rPr>
          <w:u w:val="single"/>
        </w:rPr>
        <w:t>30th</w:t>
      </w:r>
      <w:r w:rsidR="00C83229">
        <w:t xml:space="preserve"> day of </w:t>
      </w:r>
      <w:r w:rsidR="00C83229">
        <w:rPr>
          <w:u w:val="single"/>
        </w:rPr>
        <w:t>September</w:t>
      </w:r>
      <w:r w:rsidR="00C83229">
        <w:t xml:space="preserve">, </w:t>
      </w:r>
      <w:r w:rsidR="00C83229">
        <w:rPr>
          <w:u w:val="single"/>
        </w:rPr>
        <w:t>2026</w:t>
      </w:r>
      <w:r w:rsidR="00C83229">
        <w:t>.</w:t>
      </w:r>
    </w:p>
    <w:p w14:paraId="10505CAA" w14:textId="77777777" w:rsidR="00C83229" w:rsidRPr="00C83229" w:rsidRDefault="00C83229" w:rsidP="00DF56ED">
      <w:pPr>
        <w:keepNext/>
        <w:keepLines/>
        <w:jc w:val="both"/>
      </w:pPr>
    </w:p>
    <w:p w14:paraId="05A74E19" w14:textId="77777777" w:rsidR="00DF56ED" w:rsidRDefault="00DF56ED" w:rsidP="00DF56ED">
      <w:pPr>
        <w:keepNext/>
        <w:keepLines/>
        <w:jc w:val="both"/>
      </w:pPr>
    </w:p>
    <w:p w14:paraId="588811BD" w14:textId="77777777" w:rsidR="0071631B" w:rsidRDefault="0071631B" w:rsidP="00DF56ED">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DF56ED" w14:paraId="66BDF7DA" w14:textId="77777777" w:rsidTr="00DF56ED">
        <w:tc>
          <w:tcPr>
            <w:tcW w:w="686" w:type="dxa"/>
            <w:shd w:val="clear" w:color="auto" w:fill="auto"/>
          </w:tcPr>
          <w:p w14:paraId="680E4FD8" w14:textId="77777777" w:rsidR="00DF56ED" w:rsidRDefault="00DF56ED" w:rsidP="00DF56ED">
            <w:pPr>
              <w:keepNext/>
              <w:keepLines/>
              <w:jc w:val="both"/>
            </w:pPr>
            <w:bookmarkStart w:id="6" w:name="bkmrkSignature" w:colFirst="0" w:colLast="0"/>
          </w:p>
        </w:tc>
        <w:tc>
          <w:tcPr>
            <w:tcW w:w="4034" w:type="dxa"/>
            <w:tcBorders>
              <w:bottom w:val="single" w:sz="4" w:space="0" w:color="auto"/>
            </w:tcBorders>
            <w:shd w:val="clear" w:color="auto" w:fill="auto"/>
          </w:tcPr>
          <w:p w14:paraId="0819F44E" w14:textId="335DB979" w:rsidR="00DF56ED" w:rsidRDefault="00717803" w:rsidP="00DF56ED">
            <w:pPr>
              <w:keepNext/>
              <w:keepLines/>
              <w:jc w:val="both"/>
            </w:pPr>
            <w:r>
              <w:t>/s/ Gary F. Clark</w:t>
            </w:r>
          </w:p>
        </w:tc>
      </w:tr>
      <w:bookmarkEnd w:id="6"/>
      <w:tr w:rsidR="00DF56ED" w14:paraId="3FEF2779" w14:textId="77777777" w:rsidTr="00DF56ED">
        <w:tc>
          <w:tcPr>
            <w:tcW w:w="686" w:type="dxa"/>
            <w:shd w:val="clear" w:color="auto" w:fill="auto"/>
          </w:tcPr>
          <w:p w14:paraId="20DA43C8" w14:textId="77777777" w:rsidR="00DF56ED" w:rsidRDefault="00DF56ED" w:rsidP="00DF56ED">
            <w:pPr>
              <w:keepNext/>
              <w:keepLines/>
              <w:jc w:val="both"/>
            </w:pPr>
          </w:p>
        </w:tc>
        <w:tc>
          <w:tcPr>
            <w:tcW w:w="4034" w:type="dxa"/>
            <w:tcBorders>
              <w:top w:val="single" w:sz="4" w:space="0" w:color="auto"/>
            </w:tcBorders>
            <w:shd w:val="clear" w:color="auto" w:fill="auto"/>
          </w:tcPr>
          <w:p w14:paraId="6B53255D" w14:textId="77777777" w:rsidR="00DF56ED" w:rsidRDefault="00DF56ED" w:rsidP="00DF56ED">
            <w:pPr>
              <w:keepNext/>
              <w:keepLines/>
              <w:jc w:val="both"/>
            </w:pPr>
            <w:r>
              <w:t>GARY F. CLARK</w:t>
            </w:r>
          </w:p>
          <w:p w14:paraId="70672479" w14:textId="6FCD548C" w:rsidR="00DF56ED" w:rsidRDefault="00DF56ED" w:rsidP="00DF56ED">
            <w:pPr>
              <w:keepNext/>
              <w:keepLines/>
              <w:jc w:val="both"/>
            </w:pPr>
            <w:r>
              <w:t>Commissioner and Prehearing Officer</w:t>
            </w:r>
          </w:p>
        </w:tc>
      </w:tr>
    </w:tbl>
    <w:p w14:paraId="765B01DB" w14:textId="77777777" w:rsidR="00DF56ED" w:rsidRDefault="00DF56ED" w:rsidP="00DF56ED">
      <w:pPr>
        <w:pStyle w:val="OrderSigInfo"/>
        <w:keepNext/>
        <w:keepLines/>
      </w:pPr>
      <w:r>
        <w:t>Florida Public Service Commission</w:t>
      </w:r>
    </w:p>
    <w:p w14:paraId="255EB112" w14:textId="77777777" w:rsidR="00DF56ED" w:rsidRDefault="00DF56ED" w:rsidP="00DF56ED">
      <w:pPr>
        <w:pStyle w:val="OrderSigInfo"/>
        <w:keepNext/>
        <w:keepLines/>
      </w:pPr>
      <w:r>
        <w:t>2540 Shumard Oak Boulevard</w:t>
      </w:r>
    </w:p>
    <w:p w14:paraId="096A7FA3" w14:textId="77777777" w:rsidR="00DF56ED" w:rsidRDefault="00DF56ED" w:rsidP="00DF56ED">
      <w:pPr>
        <w:pStyle w:val="OrderSigInfo"/>
        <w:keepNext/>
        <w:keepLines/>
      </w:pPr>
      <w:r>
        <w:t>Tallahassee, Florida 32399</w:t>
      </w:r>
    </w:p>
    <w:p w14:paraId="3D9FA7AD" w14:textId="77777777" w:rsidR="00DF56ED" w:rsidRDefault="00DF56ED" w:rsidP="00DF56ED">
      <w:pPr>
        <w:pStyle w:val="OrderSigInfo"/>
        <w:keepNext/>
        <w:keepLines/>
      </w:pPr>
      <w:r>
        <w:t>(850) 413</w:t>
      </w:r>
      <w:r>
        <w:noBreakHyphen/>
        <w:t>6770</w:t>
      </w:r>
    </w:p>
    <w:p w14:paraId="106EFF55" w14:textId="77777777" w:rsidR="00DF56ED" w:rsidRDefault="00DF56ED" w:rsidP="00DF56ED">
      <w:pPr>
        <w:pStyle w:val="OrderSigInfo"/>
        <w:keepNext/>
        <w:keepLines/>
      </w:pPr>
      <w:r>
        <w:t>www.floridapsc.com</w:t>
      </w:r>
    </w:p>
    <w:p w14:paraId="5555B0BD" w14:textId="77777777" w:rsidR="00DF56ED" w:rsidRDefault="00DF56ED" w:rsidP="00DF56ED">
      <w:pPr>
        <w:pStyle w:val="OrderSigInfo"/>
        <w:keepNext/>
        <w:keepLines/>
      </w:pPr>
    </w:p>
    <w:p w14:paraId="7C9B3B5A" w14:textId="77777777" w:rsidR="00DF56ED" w:rsidRDefault="00DF56ED" w:rsidP="00DF56ED">
      <w:pPr>
        <w:pStyle w:val="OrderSigInfo"/>
        <w:keepNext/>
        <w:keepLines/>
      </w:pPr>
      <w:r>
        <w:t>Copies furnished:  A copy of this document is provided to the parties of record at the time of issuance and, if applicable, interested persons.</w:t>
      </w:r>
    </w:p>
    <w:p w14:paraId="4C4404B9" w14:textId="77777777" w:rsidR="00DF56ED" w:rsidRDefault="00DF56ED" w:rsidP="00DF56ED">
      <w:pPr>
        <w:pStyle w:val="OrderBody"/>
      </w:pPr>
    </w:p>
    <w:p w14:paraId="12133361" w14:textId="5AC295F9" w:rsidR="00DF56ED" w:rsidRDefault="00DF56ED" w:rsidP="00DF56ED">
      <w:pPr>
        <w:pStyle w:val="OrderBody"/>
      </w:pPr>
      <w:r>
        <w:t>SBr</w:t>
      </w:r>
    </w:p>
    <w:p w14:paraId="07D64BEF" w14:textId="771D5D3E" w:rsidR="00DF56ED" w:rsidRDefault="00DF56ED"/>
    <w:p w14:paraId="0FCFA595" w14:textId="77777777" w:rsidR="00DF56ED" w:rsidRDefault="00DF56ED" w:rsidP="00DF56ED">
      <w:pPr>
        <w:pStyle w:val="CenterUnderline"/>
      </w:pPr>
      <w:r>
        <w:t>NOTICE OF FURTHER PROCEEDINGS OR JUDICIAL REVIEW</w:t>
      </w:r>
    </w:p>
    <w:p w14:paraId="03AD9318" w14:textId="34F0AAA7" w:rsidR="00DF56ED" w:rsidRDefault="00DF56ED" w:rsidP="00DF56ED">
      <w:pPr>
        <w:pStyle w:val="CenterUnderline"/>
      </w:pPr>
    </w:p>
    <w:p w14:paraId="0AAC7678" w14:textId="77777777" w:rsidR="00DF56ED" w:rsidRDefault="00DF56ED" w:rsidP="00DF56ED">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43340C03" w14:textId="77777777" w:rsidR="00DF56ED" w:rsidRDefault="00DF56ED" w:rsidP="00DF56ED">
      <w:pPr>
        <w:pStyle w:val="OrderBody"/>
      </w:pPr>
    </w:p>
    <w:p w14:paraId="0B4EB7EC" w14:textId="77777777" w:rsidR="00DF56ED" w:rsidRDefault="00DF56ED" w:rsidP="00DF56ED">
      <w:pPr>
        <w:pStyle w:val="OrderBody"/>
      </w:pPr>
      <w:r>
        <w:tab/>
        <w:t>Mediation may be available on a case-by-case basis.  If mediation is conducted, it does not affect a substantially interested person's right to a hearing.</w:t>
      </w:r>
    </w:p>
    <w:p w14:paraId="2769893A" w14:textId="77777777" w:rsidR="00DF56ED" w:rsidRDefault="00DF56ED" w:rsidP="00DF56ED">
      <w:pPr>
        <w:pStyle w:val="OrderBody"/>
      </w:pPr>
    </w:p>
    <w:p w14:paraId="67137B09" w14:textId="77777777" w:rsidR="00DF56ED" w:rsidRDefault="00DF56ED" w:rsidP="00DF56ED">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p>
    <w:p w14:paraId="21674C84" w14:textId="77777777" w:rsidR="00DF56ED" w:rsidRDefault="00DF56ED" w:rsidP="00DF56ED">
      <w:pPr>
        <w:pStyle w:val="OrderBody"/>
      </w:pPr>
    </w:p>
    <w:p w14:paraId="7D1A1475" w14:textId="7163EC25" w:rsidR="00DF56ED" w:rsidRDefault="00DF56ED" w:rsidP="00DF56ED">
      <w:pPr>
        <w:pStyle w:val="OrderBody"/>
      </w:pPr>
    </w:p>
    <w:p w14:paraId="7CCC8150" w14:textId="77777777" w:rsidR="00DF56ED" w:rsidRPr="00DF56ED" w:rsidRDefault="00DF56ED" w:rsidP="00DF56ED">
      <w:pPr>
        <w:pStyle w:val="OrderBody"/>
      </w:pPr>
    </w:p>
    <w:p w14:paraId="0ACDB29E" w14:textId="2802559D" w:rsidR="00DF56ED" w:rsidRDefault="00DF56ED" w:rsidP="00DF56ED">
      <w:pPr>
        <w:pStyle w:val="OrderBody"/>
        <w:keepNext/>
        <w:keepLines/>
      </w:pPr>
    </w:p>
    <w:p w14:paraId="046D5B18" w14:textId="77777777" w:rsidR="00DF56ED" w:rsidRDefault="00DF56ED" w:rsidP="00DF56ED">
      <w:pPr>
        <w:keepNext/>
        <w:keepLines/>
        <w:jc w:val="both"/>
      </w:pPr>
    </w:p>
    <w:p w14:paraId="277DE9E8" w14:textId="77777777" w:rsidR="00AC4231" w:rsidRPr="00AC4231" w:rsidRDefault="00AC4231" w:rsidP="00AC4231">
      <w:pPr>
        <w:pStyle w:val="CenterUnderline"/>
        <w:jc w:val="both"/>
        <w:rPr>
          <w:u w:val="none"/>
        </w:rPr>
      </w:pPr>
    </w:p>
    <w:sectPr w:rsidR="00AC4231" w:rsidRPr="00AC423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8E5C4" w14:textId="77777777" w:rsidR="00AC4231" w:rsidRDefault="00AC4231">
      <w:r>
        <w:separator/>
      </w:r>
    </w:p>
  </w:endnote>
  <w:endnote w:type="continuationSeparator" w:id="0">
    <w:p w14:paraId="7598296D" w14:textId="77777777" w:rsidR="00AC4231" w:rsidRDefault="00AC4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415C0" w14:textId="77777777" w:rsidR="00FA6EFD" w:rsidRDefault="00FA6EFD">
    <w:pPr>
      <w:pStyle w:val="Footer"/>
    </w:pPr>
  </w:p>
  <w:p w14:paraId="654311AF"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93A65" w14:textId="77777777" w:rsidR="00AC4231" w:rsidRDefault="00AC4231">
      <w:r>
        <w:separator/>
      </w:r>
    </w:p>
  </w:footnote>
  <w:footnote w:type="continuationSeparator" w:id="0">
    <w:p w14:paraId="7A8206B1" w14:textId="77777777" w:rsidR="00AC4231" w:rsidRDefault="00AC4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C19A" w14:textId="21FCF06A" w:rsidR="00FA6EFD" w:rsidRDefault="00FA6EFD">
    <w:pPr>
      <w:pStyle w:val="OrderHeader"/>
    </w:pPr>
    <w:r>
      <w:t xml:space="preserve">ORDER NO. </w:t>
    </w:r>
    <w:r w:rsidR="00C83229">
      <w:fldChar w:fldCharType="begin"/>
    </w:r>
    <w:r w:rsidR="00C83229">
      <w:instrText xml:space="preserve"> REF OrderNo0341 </w:instrText>
    </w:r>
    <w:r w:rsidR="00C83229">
      <w:fldChar w:fldCharType="separate"/>
    </w:r>
    <w:r w:rsidR="00717803">
      <w:t>PSC-2026-0341-CFO-EI</w:t>
    </w:r>
    <w:r w:rsidR="00C83229">
      <w:fldChar w:fldCharType="end"/>
    </w:r>
  </w:p>
  <w:p w14:paraId="1AE7DB0F" w14:textId="5C05ADD9" w:rsidR="00FA6EFD" w:rsidRDefault="00AC4231">
    <w:pPr>
      <w:pStyle w:val="OrderHeader"/>
    </w:pPr>
    <w:bookmarkStart w:id="7" w:name="HeaderDocketNo"/>
    <w:bookmarkEnd w:id="7"/>
    <w:r>
      <w:t>DOCKET NO. 20260001-EI</w:t>
    </w:r>
  </w:p>
  <w:p w14:paraId="4BCB8512"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9BCED56"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1-EI"/>
  </w:docVars>
  <w:rsids>
    <w:rsidRoot w:val="00AC4231"/>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5FB8"/>
    <w:rsid w:val="007072BC"/>
    <w:rsid w:val="00715275"/>
    <w:rsid w:val="0071631B"/>
    <w:rsid w:val="00717803"/>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59E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12A80"/>
    <w:rsid w:val="00A228DA"/>
    <w:rsid w:val="00A22B28"/>
    <w:rsid w:val="00A26DC0"/>
    <w:rsid w:val="00A3351E"/>
    <w:rsid w:val="00A36867"/>
    <w:rsid w:val="00A4303C"/>
    <w:rsid w:val="00A464E1"/>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231"/>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4374"/>
    <w:rsid w:val="00B761CD"/>
    <w:rsid w:val="00B76B66"/>
    <w:rsid w:val="00B76FE3"/>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3229"/>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585C"/>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DF56ED"/>
    <w:rsid w:val="00E001D6"/>
    <w:rsid w:val="00E00897"/>
    <w:rsid w:val="00E03A76"/>
    <w:rsid w:val="00E04410"/>
    <w:rsid w:val="00E07484"/>
    <w:rsid w:val="00E11351"/>
    <w:rsid w:val="00E114ED"/>
    <w:rsid w:val="00E17915"/>
    <w:rsid w:val="00E33F44"/>
    <w:rsid w:val="00E37D48"/>
    <w:rsid w:val="00E4225C"/>
    <w:rsid w:val="00E44879"/>
    <w:rsid w:val="00E61530"/>
    <w:rsid w:val="00E636B3"/>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C4A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F3151-E642-43EE-B833-D09498E79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Pages>
  <Words>912</Words>
  <Characters>5202</Characters>
  <Application>Microsoft Office Word</Application>
  <DocSecurity>0</DocSecurity>
  <Lines>43</Lines>
  <Paragraphs>12</Paragraphs>
  <ScaleCrop>false</ScaleCrop>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2026-09-29T19:49:00Z</dcterms:created>
  <dcterms:modified xsi:type="dcterms:W3CDTF">2026-09-30T12:18:00Z</dcterms:modified>
</cp:coreProperties>
</file>