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6CB81" w14:textId="77777777" w:rsidR="00E77931" w:rsidRDefault="00E77931" w:rsidP="00E77931">
      <w:pPr>
        <w:pStyle w:val="OrderHeading"/>
      </w:pPr>
      <w:r>
        <w:t>BEFORE THE FLORIDA PUBLIC SERVICE COMMISSION</w:t>
      </w:r>
    </w:p>
    <w:p w14:paraId="2760D9A9" w14:textId="77777777" w:rsidR="00E77931" w:rsidRDefault="00E77931" w:rsidP="00E77931">
      <w:pPr>
        <w:pStyle w:val="OrderBody"/>
      </w:pPr>
    </w:p>
    <w:p w14:paraId="74772E40" w14:textId="77777777" w:rsidR="00E77931" w:rsidRDefault="00E77931" w:rsidP="00E77931">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E77931" w:rsidRPr="00C63FCF" w14:paraId="7B633A63" w14:textId="77777777" w:rsidTr="00C63FCF">
        <w:trPr>
          <w:trHeight w:val="828"/>
        </w:trPr>
        <w:tc>
          <w:tcPr>
            <w:tcW w:w="4788" w:type="dxa"/>
            <w:tcBorders>
              <w:bottom w:val="single" w:sz="8" w:space="0" w:color="auto"/>
              <w:right w:val="double" w:sz="6" w:space="0" w:color="auto"/>
            </w:tcBorders>
            <w:shd w:val="clear" w:color="auto" w:fill="auto"/>
          </w:tcPr>
          <w:p w14:paraId="1B364C08" w14:textId="40E874D0" w:rsidR="00E77931" w:rsidRDefault="00E77931" w:rsidP="00C63FCF">
            <w:pPr>
              <w:pStyle w:val="OrderBody"/>
              <w:tabs>
                <w:tab w:val="center" w:pos="4320"/>
                <w:tab w:val="right" w:pos="8640"/>
              </w:tabs>
              <w:jc w:val="left"/>
            </w:pPr>
            <w:r>
              <w:t xml:space="preserve">In re: </w:t>
            </w:r>
            <w:bookmarkStart w:id="0" w:name="SSInRe"/>
            <w:bookmarkEnd w:id="0"/>
            <w:r>
              <w:t>Petition for expedited review of NXX-X code denial by North American Numbering Plan Administration for Tampacen rate center, by Teleport Communications America, LLC.</w:t>
            </w:r>
          </w:p>
        </w:tc>
        <w:tc>
          <w:tcPr>
            <w:tcW w:w="4788" w:type="dxa"/>
            <w:tcBorders>
              <w:left w:val="double" w:sz="6" w:space="0" w:color="auto"/>
            </w:tcBorders>
            <w:shd w:val="clear" w:color="auto" w:fill="auto"/>
          </w:tcPr>
          <w:p w14:paraId="0D0F8F46" w14:textId="30D624FB" w:rsidR="00E77931" w:rsidRDefault="00E77931" w:rsidP="00E77931">
            <w:pPr>
              <w:pStyle w:val="OrderBody"/>
            </w:pPr>
            <w:r>
              <w:t xml:space="preserve">DOCKET NO. </w:t>
            </w:r>
            <w:bookmarkStart w:id="1" w:name="SSDocketNo"/>
            <w:bookmarkEnd w:id="1"/>
            <w:r>
              <w:t>20260118-TA</w:t>
            </w:r>
          </w:p>
          <w:p w14:paraId="28F82508" w14:textId="1214E854" w:rsidR="00E77931" w:rsidRDefault="00E77931" w:rsidP="00C63FCF">
            <w:pPr>
              <w:pStyle w:val="OrderBody"/>
              <w:tabs>
                <w:tab w:val="center" w:pos="4320"/>
                <w:tab w:val="right" w:pos="8640"/>
              </w:tabs>
              <w:jc w:val="left"/>
            </w:pPr>
            <w:r>
              <w:t xml:space="preserve">ORDER NO. </w:t>
            </w:r>
            <w:bookmarkStart w:id="2" w:name="OrderNo0352"/>
            <w:r w:rsidR="006A4018">
              <w:t>PSC-2026-0352-CO-TA</w:t>
            </w:r>
            <w:bookmarkEnd w:id="2"/>
          </w:p>
          <w:p w14:paraId="52B16B03" w14:textId="4721ABEB" w:rsidR="00E77931" w:rsidRDefault="00E77931" w:rsidP="00C63FCF">
            <w:pPr>
              <w:pStyle w:val="OrderBody"/>
              <w:tabs>
                <w:tab w:val="center" w:pos="4320"/>
                <w:tab w:val="right" w:pos="8640"/>
              </w:tabs>
              <w:jc w:val="left"/>
            </w:pPr>
            <w:r>
              <w:t xml:space="preserve">ISSUED: </w:t>
            </w:r>
            <w:r w:rsidR="006A4018">
              <w:t>October 6, 2026</w:t>
            </w:r>
          </w:p>
        </w:tc>
      </w:tr>
    </w:tbl>
    <w:p w14:paraId="30CCBD6D" w14:textId="2B22EA05" w:rsidR="00CB5276" w:rsidRDefault="00CB5276" w:rsidP="00E77931"/>
    <w:p w14:paraId="398BCC73" w14:textId="77777777" w:rsidR="00CB5276" w:rsidRDefault="00CB5276" w:rsidP="00E77931">
      <w:pPr>
        <w:pStyle w:val="OrderBody"/>
      </w:pPr>
      <w:bookmarkStart w:id="3" w:name="Commissioners"/>
      <w:bookmarkEnd w:id="3"/>
    </w:p>
    <w:p w14:paraId="4C0306A6" w14:textId="77777777" w:rsidR="00E77931" w:rsidRDefault="00E77931" w:rsidP="00E77931">
      <w:pPr>
        <w:pStyle w:val="OrderBody"/>
      </w:pPr>
    </w:p>
    <w:bookmarkStart w:id="4" w:name="OrderText"/>
    <w:bookmarkEnd w:id="4"/>
    <w:p w14:paraId="13245E42" w14:textId="166C72CC" w:rsidR="00E77931" w:rsidRPr="00386A85" w:rsidRDefault="00E77931">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7540B642" w14:textId="77777777" w:rsidR="00E77931" w:rsidRPr="00386A85" w:rsidRDefault="00E77931">
      <w:pPr>
        <w:pStyle w:val="OrderBody"/>
      </w:pPr>
    </w:p>
    <w:p w14:paraId="74AC3B98" w14:textId="77777777" w:rsidR="00E77931" w:rsidRPr="00386A85" w:rsidRDefault="00E77931">
      <w:pPr>
        <w:pStyle w:val="OrderBody"/>
      </w:pPr>
      <w:r w:rsidRPr="00386A85">
        <w:t>BY THE COMMISSION:</w:t>
      </w:r>
    </w:p>
    <w:p w14:paraId="0E773B25" w14:textId="77777777" w:rsidR="00E77931" w:rsidRPr="00386A85" w:rsidRDefault="00E77931">
      <w:pPr>
        <w:pStyle w:val="OrderBody"/>
      </w:pPr>
    </w:p>
    <w:p w14:paraId="0F24B6E9" w14:textId="28BFE9A0" w:rsidR="00E77931" w:rsidRPr="00386A85" w:rsidRDefault="00E77931">
      <w:pPr>
        <w:pStyle w:val="OrderBody"/>
      </w:pPr>
      <w:r w:rsidRPr="00386A85">
        <w:tab/>
        <w:t xml:space="preserve">By Order No. </w:t>
      </w:r>
      <w:bookmarkStart w:id="5" w:name="ConsOrder1"/>
      <w:bookmarkEnd w:id="5"/>
      <w:r>
        <w:t>PSC-2026-0322-PAA-TA</w:t>
      </w:r>
      <w:r w:rsidRPr="00386A85">
        <w:t xml:space="preserve">, issued </w:t>
      </w:r>
      <w:bookmarkStart w:id="6" w:name="ConsDate"/>
      <w:bookmarkEnd w:id="6"/>
      <w:r>
        <w:t>September 9, 2026</w:t>
      </w:r>
      <w:r w:rsidRPr="00386A85">
        <w:t>, this Commission proposed to take certain action, subject to a Petition for Formal Proceeding as provided in Rule 25-22.029, Florida Administrative Code.  No response has been filed to the order, in regard to the above mentioned docket.  It is, therefore,</w:t>
      </w:r>
    </w:p>
    <w:p w14:paraId="0E89D287" w14:textId="77777777" w:rsidR="00E77931" w:rsidRPr="00386A85" w:rsidRDefault="00E77931">
      <w:pPr>
        <w:pStyle w:val="OrderBody"/>
      </w:pPr>
    </w:p>
    <w:p w14:paraId="585E3C44" w14:textId="65725FF0" w:rsidR="00E77931" w:rsidRPr="00386A85" w:rsidRDefault="00E77931">
      <w:pPr>
        <w:pStyle w:val="OrderBody"/>
      </w:pPr>
      <w:r w:rsidRPr="00386A85">
        <w:tab/>
        <w:t xml:space="preserve">ORDERED by the Florida Public Service Commission that Order No. </w:t>
      </w:r>
      <w:bookmarkStart w:id="7" w:name="ConsOrder2"/>
      <w:bookmarkEnd w:id="7"/>
      <w:r>
        <w:t>PSC-2026-0322-PAA-TA</w:t>
      </w:r>
      <w:r w:rsidRPr="00386A85">
        <w:t xml:space="preserve"> has become effective and final.  It is further</w:t>
      </w:r>
    </w:p>
    <w:p w14:paraId="323AD186" w14:textId="77777777" w:rsidR="00E77931" w:rsidRPr="00386A85" w:rsidRDefault="00E77931">
      <w:pPr>
        <w:pStyle w:val="OrderBody"/>
      </w:pPr>
    </w:p>
    <w:p w14:paraId="1584CCD6" w14:textId="6FD75898" w:rsidR="00E77931" w:rsidRDefault="00E77931">
      <w:pPr>
        <w:pStyle w:val="OrderBody"/>
      </w:pPr>
      <w:r w:rsidRPr="00386A85">
        <w:tab/>
      </w:r>
      <w:bookmarkStart w:id="8" w:name="ConsOrder3"/>
      <w:bookmarkEnd w:id="8"/>
      <w:r>
        <w:t>ORDERED that this docket shall be closed.</w:t>
      </w:r>
    </w:p>
    <w:p w14:paraId="39EEECC7" w14:textId="77777777" w:rsidR="00E77931" w:rsidRDefault="00E77931">
      <w:pPr>
        <w:pStyle w:val="OrderBody"/>
      </w:pPr>
    </w:p>
    <w:p w14:paraId="448806BB" w14:textId="509D1F58" w:rsidR="00E77931" w:rsidRDefault="00E77931" w:rsidP="006A4018">
      <w:pPr>
        <w:pStyle w:val="OrderBody"/>
      </w:pPr>
      <w:r w:rsidRPr="00386A85">
        <w:tab/>
      </w:r>
      <w:r>
        <w:t xml:space="preserve">By ORDER of the Florida Public Service Commission this </w:t>
      </w:r>
      <w:bookmarkStart w:id="9" w:name="replaceDate"/>
      <w:bookmarkEnd w:id="9"/>
      <w:r w:rsidR="006A4018">
        <w:rPr>
          <w:u w:val="single"/>
        </w:rPr>
        <w:t>6th</w:t>
      </w:r>
      <w:r w:rsidR="006A4018">
        <w:t xml:space="preserve"> day of </w:t>
      </w:r>
      <w:r w:rsidR="006A4018">
        <w:rPr>
          <w:u w:val="single"/>
        </w:rPr>
        <w:t>October</w:t>
      </w:r>
      <w:r w:rsidR="006A4018">
        <w:t xml:space="preserve">, </w:t>
      </w:r>
      <w:r w:rsidR="006A4018">
        <w:rPr>
          <w:u w:val="single"/>
        </w:rPr>
        <w:t>2026</w:t>
      </w:r>
      <w:r w:rsidR="006A4018">
        <w:t>.</w:t>
      </w:r>
    </w:p>
    <w:p w14:paraId="410BA6C5" w14:textId="77777777" w:rsidR="006A4018" w:rsidRDefault="006A4018" w:rsidP="006A4018">
      <w:pPr>
        <w:pStyle w:val="OrderBody"/>
      </w:pPr>
    </w:p>
    <w:p w14:paraId="3015E227" w14:textId="77777777" w:rsidR="00434442" w:rsidRPr="006A4018" w:rsidRDefault="00434442" w:rsidP="006A4018">
      <w:pPr>
        <w:pStyle w:val="OrderBody"/>
      </w:pPr>
    </w:p>
    <w:p w14:paraId="31770575" w14:textId="77777777" w:rsidR="00E77931" w:rsidRDefault="00E77931">
      <w:pPr>
        <w:pStyle w:val="OrderBody"/>
        <w:keepNext/>
      </w:pPr>
    </w:p>
    <w:p w14:paraId="3E1924F5" w14:textId="77777777" w:rsidR="00E77931" w:rsidRDefault="00E77931">
      <w:pPr>
        <w:pStyle w:val="OrderBody"/>
        <w:keepNext/>
      </w:pPr>
    </w:p>
    <w:p w14:paraId="65ABA178" w14:textId="77777777" w:rsidR="00E77931" w:rsidRDefault="00E77931">
      <w:pPr>
        <w:pStyle w:val="OrderBody"/>
        <w:keepNext/>
      </w:pPr>
    </w:p>
    <w:tbl>
      <w:tblPr>
        <w:tblW w:w="4720" w:type="dxa"/>
        <w:tblInd w:w="3800" w:type="dxa"/>
        <w:tblLook w:val="01E0" w:firstRow="1" w:lastRow="1" w:firstColumn="1" w:lastColumn="1" w:noHBand="0" w:noVBand="0"/>
      </w:tblPr>
      <w:tblGrid>
        <w:gridCol w:w="674"/>
        <w:gridCol w:w="4046"/>
      </w:tblGrid>
      <w:tr w:rsidR="00E77931" w:rsidRPr="00C63FCF" w14:paraId="54EE1AB2" w14:textId="77777777" w:rsidTr="00E77931">
        <w:tc>
          <w:tcPr>
            <w:tcW w:w="674" w:type="dxa"/>
            <w:shd w:val="clear" w:color="auto" w:fill="auto"/>
          </w:tcPr>
          <w:p w14:paraId="045E69F7" w14:textId="77777777" w:rsidR="00E77931" w:rsidRDefault="00E77931"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3513D564" w14:textId="594D4BEF" w:rsidR="00E77931" w:rsidRDefault="00BD53D6" w:rsidP="00C63FCF">
            <w:pPr>
              <w:pStyle w:val="OrderBody"/>
              <w:keepNext/>
              <w:tabs>
                <w:tab w:val="center" w:pos="4320"/>
                <w:tab w:val="right" w:pos="8640"/>
              </w:tabs>
              <w:jc w:val="left"/>
            </w:pPr>
            <w:r>
              <w:t>/s/ Adam J. Teitzman</w:t>
            </w:r>
          </w:p>
        </w:tc>
      </w:tr>
      <w:tr w:rsidR="00E77931" w:rsidRPr="00C63FCF" w14:paraId="7B21F595" w14:textId="77777777" w:rsidTr="00E77931">
        <w:tc>
          <w:tcPr>
            <w:tcW w:w="674" w:type="dxa"/>
            <w:shd w:val="clear" w:color="auto" w:fill="auto"/>
          </w:tcPr>
          <w:p w14:paraId="4D82EF70" w14:textId="77777777" w:rsidR="00E77931" w:rsidRDefault="00E77931"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33286E2F" w14:textId="77777777" w:rsidR="00E77931" w:rsidRDefault="00E77931" w:rsidP="00C63FCF">
            <w:pPr>
              <w:pStyle w:val="OrderBody"/>
              <w:keepNext/>
              <w:tabs>
                <w:tab w:val="center" w:pos="4320"/>
                <w:tab w:val="right" w:pos="8640"/>
              </w:tabs>
              <w:jc w:val="left"/>
            </w:pPr>
            <w:r w:rsidRPr="008449F0">
              <w:t>ADAM J. TEITZMAN</w:t>
            </w:r>
          </w:p>
          <w:p w14:paraId="3117DA64" w14:textId="77777777" w:rsidR="00E77931" w:rsidRDefault="00E77931" w:rsidP="00C63FCF">
            <w:pPr>
              <w:pStyle w:val="OrderBody"/>
              <w:keepNext/>
              <w:tabs>
                <w:tab w:val="center" w:pos="4320"/>
                <w:tab w:val="right" w:pos="8640"/>
              </w:tabs>
              <w:jc w:val="left"/>
            </w:pPr>
            <w:r>
              <w:t>Commission Clerk</w:t>
            </w:r>
          </w:p>
        </w:tc>
      </w:tr>
    </w:tbl>
    <w:p w14:paraId="60D74B5D" w14:textId="77777777" w:rsidR="00E77931" w:rsidRDefault="00E77931" w:rsidP="00E77931">
      <w:pPr>
        <w:pStyle w:val="OrderSigInfo"/>
      </w:pPr>
      <w:r>
        <w:t>Florida Public Service Commission</w:t>
      </w:r>
    </w:p>
    <w:p w14:paraId="3E7320E7" w14:textId="77777777" w:rsidR="00E77931" w:rsidRDefault="00E77931">
      <w:pPr>
        <w:pStyle w:val="OrderSigInfo"/>
        <w:keepNext/>
        <w:keepLines/>
      </w:pPr>
      <w:r>
        <w:t>2540 Shumard Oak Boulevard</w:t>
      </w:r>
    </w:p>
    <w:p w14:paraId="61C209E5" w14:textId="77777777" w:rsidR="00E77931" w:rsidRDefault="00E77931">
      <w:pPr>
        <w:pStyle w:val="OrderSigInfo"/>
        <w:keepNext/>
        <w:keepLines/>
      </w:pPr>
      <w:r>
        <w:t>Tallahassee, Florida  32399</w:t>
      </w:r>
    </w:p>
    <w:p w14:paraId="6C027712" w14:textId="77777777" w:rsidR="00E77931" w:rsidRDefault="00E77931">
      <w:pPr>
        <w:pStyle w:val="OrderSigInfo"/>
        <w:keepNext/>
        <w:keepLines/>
      </w:pPr>
      <w:r>
        <w:t>(850) 413</w:t>
      </w:r>
      <w:r>
        <w:noBreakHyphen/>
        <w:t>6770</w:t>
      </w:r>
    </w:p>
    <w:p w14:paraId="359EE86C" w14:textId="77777777" w:rsidR="00E77931" w:rsidRDefault="00E77931">
      <w:pPr>
        <w:pStyle w:val="OrderSigInfo"/>
        <w:keepNext/>
        <w:keepLines/>
      </w:pPr>
      <w:r>
        <w:t>www.floridapsc.com</w:t>
      </w:r>
    </w:p>
    <w:p w14:paraId="2C474CE1" w14:textId="77777777" w:rsidR="00E77931" w:rsidRDefault="00E77931">
      <w:pPr>
        <w:pStyle w:val="OrderSigInfo"/>
        <w:keepNext/>
        <w:keepLines/>
      </w:pPr>
    </w:p>
    <w:p w14:paraId="465D1ED1" w14:textId="77777777" w:rsidR="00E77931" w:rsidRDefault="00E77931">
      <w:pPr>
        <w:pStyle w:val="OrderSigInfo"/>
        <w:keepNext/>
        <w:keepLines/>
      </w:pPr>
      <w:r>
        <w:t>Copies furnished:  A copy of this document is provided to the parties of record at the time of issuance and, if applicable, interested persons.</w:t>
      </w:r>
    </w:p>
    <w:p w14:paraId="7D7411E9" w14:textId="77777777" w:rsidR="00E77931" w:rsidRPr="00386A85" w:rsidRDefault="00E77931">
      <w:pPr>
        <w:pStyle w:val="OrderBody"/>
        <w:keepNext/>
      </w:pPr>
    </w:p>
    <w:p w14:paraId="68E01D9D" w14:textId="77777777" w:rsidR="00E77931" w:rsidRPr="00386A85" w:rsidRDefault="00E77931">
      <w:pPr>
        <w:pStyle w:val="OrderBody"/>
        <w:keepNext/>
      </w:pPr>
    </w:p>
    <w:p w14:paraId="78DD078B" w14:textId="1DFE53FB" w:rsidR="00E77931" w:rsidRPr="00386A85" w:rsidRDefault="00E77931">
      <w:pPr>
        <w:pStyle w:val="OrderBody"/>
        <w:keepNext/>
      </w:pPr>
      <w:bookmarkStart w:id="11" w:name="consAtty"/>
      <w:bookmarkEnd w:id="11"/>
      <w:r>
        <w:t>TPS</w:t>
      </w:r>
    </w:p>
    <w:p w14:paraId="527754D5" w14:textId="77777777" w:rsidR="00E77931" w:rsidRPr="00386A85" w:rsidRDefault="00E77931">
      <w:pPr>
        <w:pStyle w:val="OrderBody"/>
      </w:pPr>
    </w:p>
    <w:p w14:paraId="26E69D04" w14:textId="77777777" w:rsidR="00E77931" w:rsidRPr="00386A85" w:rsidRDefault="00E77931">
      <w:pPr>
        <w:pStyle w:val="OrderBody"/>
        <w:keepNext/>
        <w:jc w:val="center"/>
        <w:rPr>
          <w:u w:val="single"/>
        </w:rPr>
      </w:pPr>
      <w:r w:rsidRPr="00386A85">
        <w:rPr>
          <w:u w:val="single"/>
        </w:rPr>
        <w:lastRenderedPageBreak/>
        <w:t>NOTICE OF FURTHER PROCEEDINGS OR JUDICIAL REVIEW</w:t>
      </w:r>
    </w:p>
    <w:p w14:paraId="78225879" w14:textId="77777777" w:rsidR="00E77931" w:rsidRPr="00386A85" w:rsidRDefault="00E77931">
      <w:pPr>
        <w:pStyle w:val="OrderBody"/>
        <w:keepNext/>
      </w:pPr>
    </w:p>
    <w:p w14:paraId="58A918BC" w14:textId="77777777" w:rsidR="00E77931" w:rsidRPr="00386A85" w:rsidRDefault="00E77931">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6A26CB05" w14:textId="77777777" w:rsidR="00E77931" w:rsidRPr="00386A85" w:rsidRDefault="00E77931">
      <w:pPr>
        <w:pStyle w:val="OrderBody"/>
      </w:pPr>
    </w:p>
    <w:p w14:paraId="6D478024" w14:textId="77777777" w:rsidR="00E77931" w:rsidRDefault="00E77931">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6B0BD28C" w14:textId="77777777" w:rsidR="00E77931" w:rsidRDefault="00E77931">
      <w:pPr>
        <w:pStyle w:val="OrderBody"/>
      </w:pPr>
    </w:p>
    <w:p w14:paraId="3F992D3C" w14:textId="77777777" w:rsidR="00E77931" w:rsidRDefault="00E77931" w:rsidP="00B41039"/>
    <w:p w14:paraId="432F270D" w14:textId="77777777" w:rsidR="00CB5276" w:rsidRDefault="00CB5276">
      <w:pPr>
        <w:pStyle w:val="OrderBody"/>
      </w:pPr>
    </w:p>
    <w:p w14:paraId="02F9FE4F"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A2D9C" w14:textId="77777777" w:rsidR="00E77931" w:rsidRDefault="00E77931">
      <w:r>
        <w:separator/>
      </w:r>
    </w:p>
  </w:endnote>
  <w:endnote w:type="continuationSeparator" w:id="0">
    <w:p w14:paraId="54BCA342" w14:textId="77777777" w:rsidR="00E77931" w:rsidRDefault="00E77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483FA" w14:textId="77777777" w:rsidR="00FA6EFD" w:rsidRDefault="00FA6EFD">
    <w:pPr>
      <w:pStyle w:val="Footer"/>
    </w:pPr>
  </w:p>
  <w:p w14:paraId="4057D0CE"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E771A" w14:textId="77777777" w:rsidR="00E77931" w:rsidRDefault="00E77931">
      <w:r>
        <w:separator/>
      </w:r>
    </w:p>
  </w:footnote>
  <w:footnote w:type="continuationSeparator" w:id="0">
    <w:p w14:paraId="33008AC5" w14:textId="77777777" w:rsidR="00E77931" w:rsidRDefault="00E77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C24E2" w14:textId="49E47B7C" w:rsidR="00FA6EFD" w:rsidRDefault="00FA6EFD">
    <w:pPr>
      <w:pStyle w:val="OrderHeader"/>
    </w:pPr>
    <w:r>
      <w:t xml:space="preserve">ORDER NO. </w:t>
    </w:r>
    <w:r w:rsidR="006A4018">
      <w:fldChar w:fldCharType="begin"/>
    </w:r>
    <w:r w:rsidR="006A4018">
      <w:instrText xml:space="preserve"> REF OrderNo0352 </w:instrText>
    </w:r>
    <w:r w:rsidR="006A4018">
      <w:fldChar w:fldCharType="separate"/>
    </w:r>
    <w:r w:rsidR="00BD53D6">
      <w:t>PSC-2026-0352-CO-TA</w:t>
    </w:r>
    <w:r w:rsidR="006A4018">
      <w:fldChar w:fldCharType="end"/>
    </w:r>
  </w:p>
  <w:p w14:paraId="048FC1AE" w14:textId="22558DB9" w:rsidR="00FA6EFD" w:rsidRDefault="00E77931">
    <w:pPr>
      <w:pStyle w:val="OrderHeader"/>
    </w:pPr>
    <w:bookmarkStart w:id="12" w:name="HeaderDocketNo"/>
    <w:bookmarkEnd w:id="12"/>
    <w:r>
      <w:t>DOCKET NO. 20260118-TA</w:t>
    </w:r>
  </w:p>
  <w:p w14:paraId="1A05DFF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E6CEF13"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18-TA"/>
  </w:docVars>
  <w:rsids>
    <w:rsidRoot w:val="00E77931"/>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97E1D"/>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1E4B"/>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34442"/>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A4BFF"/>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4018"/>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0DF"/>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5D50"/>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3D6"/>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3A1A"/>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7793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4B3"/>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4CD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2FF88-6EBE-4815-AB9C-3120021F1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2026-10-06T16:34:00Z</dcterms:created>
  <dcterms:modified xsi:type="dcterms:W3CDTF">2026-10-06T16:56:00Z</dcterms:modified>
</cp:coreProperties>
</file>