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2B238" w14:textId="77777777" w:rsidR="00426E50" w:rsidRDefault="00426E50" w:rsidP="00426E50">
      <w:pPr>
        <w:pStyle w:val="OrderHeading"/>
      </w:pPr>
      <w:r>
        <w:t>BEFORE THE FLORIDA PUBLIC SERVICE COMMISSION</w:t>
      </w:r>
    </w:p>
    <w:p w14:paraId="74DBB5D0" w14:textId="77777777" w:rsidR="00426E50" w:rsidRDefault="00426E50" w:rsidP="00426E50">
      <w:pPr>
        <w:pStyle w:val="OrderBody"/>
      </w:pPr>
    </w:p>
    <w:p w14:paraId="09B121D5" w14:textId="77777777" w:rsidR="00426E50" w:rsidRDefault="00426E50" w:rsidP="00426E5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426E50" w:rsidRPr="00C63FCF" w14:paraId="160CA178" w14:textId="77777777" w:rsidTr="00C63FCF">
        <w:trPr>
          <w:trHeight w:val="828"/>
        </w:trPr>
        <w:tc>
          <w:tcPr>
            <w:tcW w:w="4788" w:type="dxa"/>
            <w:tcBorders>
              <w:bottom w:val="single" w:sz="8" w:space="0" w:color="auto"/>
              <w:right w:val="double" w:sz="6" w:space="0" w:color="auto"/>
            </w:tcBorders>
            <w:shd w:val="clear" w:color="auto" w:fill="auto"/>
          </w:tcPr>
          <w:p w14:paraId="6B6B993B" w14:textId="649E2A0B" w:rsidR="00426E50" w:rsidRDefault="00426E50" w:rsidP="00C63FCF">
            <w:pPr>
              <w:pStyle w:val="OrderBody"/>
              <w:tabs>
                <w:tab w:val="center" w:pos="4320"/>
                <w:tab w:val="right" w:pos="8640"/>
              </w:tabs>
              <w:jc w:val="left"/>
            </w:pPr>
            <w:r>
              <w:t xml:space="preserve">In re: </w:t>
            </w:r>
            <w:bookmarkStart w:id="0" w:name="SSInRe"/>
            <w:bookmarkEnd w:id="0"/>
            <w:r>
              <w:t>Applications for qualified representative status.</w:t>
            </w:r>
          </w:p>
        </w:tc>
        <w:tc>
          <w:tcPr>
            <w:tcW w:w="4788" w:type="dxa"/>
            <w:tcBorders>
              <w:left w:val="double" w:sz="6" w:space="0" w:color="auto"/>
            </w:tcBorders>
            <w:shd w:val="clear" w:color="auto" w:fill="auto"/>
          </w:tcPr>
          <w:p w14:paraId="19E256C2" w14:textId="22BFC642" w:rsidR="00426E50" w:rsidRDefault="00426E50" w:rsidP="00426E50">
            <w:pPr>
              <w:pStyle w:val="OrderBody"/>
            </w:pPr>
            <w:r>
              <w:t xml:space="preserve">DOCKET NO. </w:t>
            </w:r>
            <w:bookmarkStart w:id="1" w:name="SSDocketNo"/>
            <w:bookmarkEnd w:id="1"/>
            <w:r>
              <w:t>20260008-OT</w:t>
            </w:r>
          </w:p>
          <w:p w14:paraId="1B2720BA" w14:textId="06D8A1D3" w:rsidR="00426E50" w:rsidRDefault="00426E50" w:rsidP="00C63FCF">
            <w:pPr>
              <w:pStyle w:val="OrderBody"/>
              <w:tabs>
                <w:tab w:val="center" w:pos="4320"/>
                <w:tab w:val="right" w:pos="8640"/>
              </w:tabs>
              <w:jc w:val="left"/>
            </w:pPr>
            <w:r>
              <w:t xml:space="preserve">ORDER NO. </w:t>
            </w:r>
            <w:bookmarkStart w:id="2" w:name="OrderNo0356"/>
            <w:r w:rsidR="001460B8">
              <w:t>PSC-2026-0356-FOF-OT</w:t>
            </w:r>
            <w:bookmarkEnd w:id="2"/>
          </w:p>
          <w:p w14:paraId="471F47A7" w14:textId="3FC4E1B6" w:rsidR="00426E50" w:rsidRDefault="00426E50" w:rsidP="00C63FCF">
            <w:pPr>
              <w:pStyle w:val="OrderBody"/>
              <w:tabs>
                <w:tab w:val="center" w:pos="4320"/>
                <w:tab w:val="right" w:pos="8640"/>
              </w:tabs>
              <w:jc w:val="left"/>
            </w:pPr>
            <w:r>
              <w:t xml:space="preserve">ISSUED: </w:t>
            </w:r>
            <w:r w:rsidR="001460B8">
              <w:t>October 13, 2026</w:t>
            </w:r>
          </w:p>
        </w:tc>
      </w:tr>
    </w:tbl>
    <w:p w14:paraId="4788C298" w14:textId="77777777" w:rsidR="00426E50" w:rsidRDefault="00426E50" w:rsidP="00426E50"/>
    <w:p w14:paraId="086B2DD7" w14:textId="77777777" w:rsidR="00CB5276" w:rsidRDefault="00CB5276">
      <w:pPr>
        <w:pStyle w:val="OrderBody"/>
      </w:pPr>
      <w:bookmarkStart w:id="3" w:name="Commissioners"/>
      <w:bookmarkEnd w:id="3"/>
    </w:p>
    <w:p w14:paraId="10CF4036" w14:textId="77777777" w:rsidR="00426E50" w:rsidRDefault="00426E50" w:rsidP="00426E50">
      <w:pPr>
        <w:pStyle w:val="CenterUnderline"/>
      </w:pPr>
      <w:r>
        <w:t>ORDER</w:t>
      </w:r>
      <w:bookmarkStart w:id="4" w:name="OrderTitle"/>
      <w:r>
        <w:t xml:space="preserve"> AUTHORIZING APPEARANCE</w:t>
      </w:r>
    </w:p>
    <w:p w14:paraId="39A5E6F2" w14:textId="21BCF5F6" w:rsidR="00426E50" w:rsidRDefault="00426E50" w:rsidP="00426E50">
      <w:pPr>
        <w:pStyle w:val="CenterUnderline"/>
      </w:pPr>
      <w:r>
        <w:t xml:space="preserve">AS QUALIFIED REPRESENTATIVE </w:t>
      </w:r>
      <w:bookmarkEnd w:id="4"/>
    </w:p>
    <w:p w14:paraId="31DD3C99" w14:textId="77777777" w:rsidR="00426E50" w:rsidRDefault="00426E50" w:rsidP="00426E50">
      <w:pPr>
        <w:pStyle w:val="CenterUnderline"/>
      </w:pPr>
    </w:p>
    <w:p w14:paraId="577DF9AE" w14:textId="77777777" w:rsidR="009B0518"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75723D52" w14:textId="16E06C8B" w:rsidR="00426E50" w:rsidRPr="00CF6239" w:rsidRDefault="009B0518"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426E50">
        <w:t>Pursuant to a request made</w:t>
      </w:r>
      <w:r w:rsidR="00426E50" w:rsidRPr="00CF6239">
        <w:t xml:space="preserve"> under Rule 28-106.106, Florida Administrative Code,</w:t>
      </w:r>
      <w:r w:rsidR="00426E50">
        <w:t xml:space="preserve"> </w:t>
      </w:r>
      <w:bookmarkStart w:id="5" w:name="_Hlk242691811"/>
      <w:r w:rsidR="00426E50">
        <w:t>Brandon Zidzik</w:t>
      </w:r>
      <w:bookmarkEnd w:id="5"/>
      <w:r w:rsidR="00426E50">
        <w:t xml:space="preserve"> shall </w:t>
      </w:r>
      <w:r w:rsidR="00426E50" w:rsidRPr="00CF6239">
        <w:t xml:space="preserve">be designated as a qualified representative, authorized to represent </w:t>
      </w:r>
      <w:r w:rsidR="00426E50">
        <w:t xml:space="preserve">the interests of </w:t>
      </w:r>
      <w:bookmarkStart w:id="6" w:name="_Hlk242691923"/>
      <w:r w:rsidR="00426E50">
        <w:t>Rachel Renee Davis</w:t>
      </w:r>
      <w:bookmarkEnd w:id="6"/>
      <w:r w:rsidR="00E85DF8">
        <w:t xml:space="preserve"> </w:t>
      </w:r>
      <w:r w:rsidR="00426E50">
        <w:t xml:space="preserve">before the Florida Public Service Commission, </w:t>
      </w:r>
      <w:r w:rsidR="00426E50" w:rsidRPr="00CF6239">
        <w:t xml:space="preserve">even though </w:t>
      </w:r>
      <w:r w:rsidR="00426E50">
        <w:t>he</w:t>
      </w:r>
      <w:r w:rsidR="00426E50" w:rsidRPr="00CF6239">
        <w:t xml:space="preserve"> is not admitted to practice law in Florida. </w:t>
      </w:r>
    </w:p>
    <w:p w14:paraId="3AA778B0" w14:textId="77777777" w:rsidR="00426E50" w:rsidRPr="00CF6239"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5CDC231" w14:textId="77765905" w:rsidR="00426E50"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F6239">
        <w:tab/>
        <w:t>In designating</w:t>
      </w:r>
      <w:r>
        <w:t xml:space="preserve"> </w:t>
      </w:r>
      <w:r w:rsidR="003E21C6">
        <w:t>Brandon Zidzik</w:t>
      </w:r>
      <w:r>
        <w:t xml:space="preserve"> </w:t>
      </w:r>
      <w:r w:rsidRPr="00CF6239">
        <w:t xml:space="preserve">as a qualified representative, </w:t>
      </w:r>
      <w:r>
        <w:t>it appears that the</w:t>
      </w:r>
      <w:r w:rsidRPr="00CF6239">
        <w:t xml:space="preserve"> application conforms to the requirements of the rule and that, based on the information contained in the application, </w:t>
      </w:r>
      <w:r w:rsidR="003E21C6">
        <w:t>Brandon Zidzik</w:t>
      </w:r>
      <w:r>
        <w:t xml:space="preserve"> </w:t>
      </w:r>
      <w:r w:rsidRPr="00CF6239">
        <w:t>has the necessary qualificatio</w:t>
      </w:r>
      <w:r>
        <w:t xml:space="preserve">ns to represent the interests of </w:t>
      </w:r>
      <w:r w:rsidR="00A01D06">
        <w:t>Rachel Renee Davis</w:t>
      </w:r>
      <w:r>
        <w:t xml:space="preserve">, </w:t>
      </w:r>
      <w:r w:rsidRPr="00CF6239">
        <w:t xml:space="preserve">as contemplated under the rule.  </w:t>
      </w:r>
    </w:p>
    <w:p w14:paraId="019FABDE" w14:textId="77777777" w:rsidR="00426E50" w:rsidRPr="00CF6239"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59123DC" w14:textId="77777777" w:rsidR="00426E50" w:rsidRPr="00CF6239"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F6239">
        <w:tab/>
        <w:t xml:space="preserve">The qualified representative designation is reflected in the Appendix, which is incorporated as part of the body of this order.   </w:t>
      </w:r>
    </w:p>
    <w:p w14:paraId="0C19A251" w14:textId="77777777" w:rsidR="00426E50" w:rsidRPr="00CF6239"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F6239">
        <w:tab/>
      </w:r>
    </w:p>
    <w:p w14:paraId="4E74B1E0" w14:textId="77777777" w:rsidR="00426E50"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F6239">
        <w:tab/>
        <w:t>Based on the foregoing, it is</w:t>
      </w:r>
    </w:p>
    <w:p w14:paraId="2726EEE0" w14:textId="77777777" w:rsidR="00426E50"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0DC351B" w14:textId="3B12BA9B" w:rsidR="00426E50" w:rsidRDefault="00426E50" w:rsidP="00426E50">
      <w:pPr>
        <w:pStyle w:val="OrderBody"/>
      </w:pPr>
      <w:r w:rsidRPr="00CF6239">
        <w:tab/>
        <w:t xml:space="preserve">ORDERED by Chairman </w:t>
      </w:r>
      <w:r>
        <w:t>Gabriella Passidomo Smith</w:t>
      </w:r>
      <w:r w:rsidRPr="00CF6239">
        <w:t>, as Presiding Officer, that the person identified in the Appendix to this order,</w:t>
      </w:r>
      <w:r w:rsidRPr="000B4261">
        <w:t xml:space="preserve"> </w:t>
      </w:r>
      <w:r w:rsidR="003E21C6">
        <w:t>Brandon Zidzik</w:t>
      </w:r>
      <w:r w:rsidRPr="00CF6239">
        <w:t>, is hereby authorized to appear as Qualified Representative for</w:t>
      </w:r>
      <w:r>
        <w:t xml:space="preserve"> </w:t>
      </w:r>
      <w:r w:rsidR="00A01D06">
        <w:t>Rachel Renee Davis</w:t>
      </w:r>
      <w:r>
        <w:t>.</w:t>
      </w:r>
    </w:p>
    <w:p w14:paraId="66890CCC" w14:textId="77777777" w:rsidR="00426E50" w:rsidRPr="00CF6239" w:rsidRDefault="00426E50" w:rsidP="00426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3FDE213" w14:textId="77777777" w:rsidR="00513EC1" w:rsidRDefault="00513EC1">
      <w:pPr>
        <w:pStyle w:val="OrderBody"/>
      </w:pPr>
    </w:p>
    <w:p w14:paraId="2E00EBA0" w14:textId="7724C3D4" w:rsidR="00426E50" w:rsidRDefault="00426E50" w:rsidP="00426E50">
      <w:pPr>
        <w:pStyle w:val="OrderBody"/>
        <w:keepNext/>
        <w:keepLines/>
      </w:pPr>
      <w:r>
        <w:lastRenderedPageBreak/>
        <w:tab/>
        <w:t xml:space="preserve">By ORDER of Chairman Gabriella Passidomo Smith, as Presiding Officer, this </w:t>
      </w:r>
      <w:bookmarkStart w:id="7" w:name="replaceDate"/>
      <w:bookmarkEnd w:id="7"/>
      <w:r w:rsidR="001460B8">
        <w:rPr>
          <w:u w:val="single"/>
        </w:rPr>
        <w:t>13th</w:t>
      </w:r>
      <w:r w:rsidR="001460B8">
        <w:t xml:space="preserve"> day of </w:t>
      </w:r>
      <w:r w:rsidR="001460B8">
        <w:rPr>
          <w:u w:val="single"/>
        </w:rPr>
        <w:t>October</w:t>
      </w:r>
      <w:r w:rsidR="001460B8">
        <w:t xml:space="preserve">, </w:t>
      </w:r>
      <w:r w:rsidR="001460B8">
        <w:rPr>
          <w:u w:val="single"/>
        </w:rPr>
        <w:t>2026</w:t>
      </w:r>
      <w:r w:rsidR="001460B8">
        <w:t>.</w:t>
      </w:r>
    </w:p>
    <w:p w14:paraId="4903E933" w14:textId="77777777" w:rsidR="001460B8" w:rsidRPr="001460B8" w:rsidRDefault="001460B8" w:rsidP="00426E50">
      <w:pPr>
        <w:pStyle w:val="OrderBody"/>
        <w:keepNext/>
        <w:keepLines/>
      </w:pPr>
    </w:p>
    <w:p w14:paraId="0B87342C" w14:textId="77777777" w:rsidR="00426E50" w:rsidRDefault="00426E50" w:rsidP="00426E50">
      <w:pPr>
        <w:pStyle w:val="OrderBody"/>
        <w:keepNext/>
        <w:keepLines/>
      </w:pPr>
    </w:p>
    <w:p w14:paraId="77C61F6F" w14:textId="77777777" w:rsidR="00426E50" w:rsidRDefault="00426E50" w:rsidP="00426E50">
      <w:pPr>
        <w:pStyle w:val="OrderBody"/>
        <w:keepNext/>
        <w:keepLines/>
      </w:pPr>
    </w:p>
    <w:p w14:paraId="0D6E1B42" w14:textId="77777777" w:rsidR="001460B8" w:rsidRDefault="001460B8" w:rsidP="00426E5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426E50" w14:paraId="2D4DCCC3" w14:textId="77777777" w:rsidTr="00426E50">
        <w:tc>
          <w:tcPr>
            <w:tcW w:w="720" w:type="dxa"/>
            <w:shd w:val="clear" w:color="auto" w:fill="auto"/>
          </w:tcPr>
          <w:p w14:paraId="24C201F5" w14:textId="77777777" w:rsidR="00426E50" w:rsidRDefault="00426E50" w:rsidP="00426E50">
            <w:pPr>
              <w:pStyle w:val="OrderBody"/>
              <w:keepNext/>
              <w:keepLines/>
            </w:pPr>
            <w:bookmarkStart w:id="8" w:name="bkmrkSignature" w:colFirst="0" w:colLast="0"/>
          </w:p>
        </w:tc>
        <w:tc>
          <w:tcPr>
            <w:tcW w:w="4320" w:type="dxa"/>
            <w:tcBorders>
              <w:bottom w:val="single" w:sz="4" w:space="0" w:color="auto"/>
            </w:tcBorders>
            <w:shd w:val="clear" w:color="auto" w:fill="auto"/>
          </w:tcPr>
          <w:p w14:paraId="41D1EBBF" w14:textId="5418779C" w:rsidR="00426E50" w:rsidRDefault="001460B8" w:rsidP="00426E50">
            <w:pPr>
              <w:pStyle w:val="OrderBody"/>
              <w:keepNext/>
              <w:keepLines/>
            </w:pPr>
            <w:r>
              <w:t>/s/ Gabriella Passidomo Smith</w:t>
            </w:r>
          </w:p>
        </w:tc>
      </w:tr>
      <w:bookmarkEnd w:id="8"/>
      <w:tr w:rsidR="00426E50" w14:paraId="00D1D5B7" w14:textId="77777777" w:rsidTr="00426E50">
        <w:tc>
          <w:tcPr>
            <w:tcW w:w="720" w:type="dxa"/>
            <w:shd w:val="clear" w:color="auto" w:fill="auto"/>
          </w:tcPr>
          <w:p w14:paraId="1CB52E88" w14:textId="77777777" w:rsidR="00426E50" w:rsidRDefault="00426E50" w:rsidP="00426E50">
            <w:pPr>
              <w:pStyle w:val="OrderBody"/>
              <w:keepNext/>
              <w:keepLines/>
            </w:pPr>
          </w:p>
        </w:tc>
        <w:tc>
          <w:tcPr>
            <w:tcW w:w="4320" w:type="dxa"/>
            <w:tcBorders>
              <w:top w:val="single" w:sz="4" w:space="0" w:color="auto"/>
            </w:tcBorders>
            <w:shd w:val="clear" w:color="auto" w:fill="auto"/>
          </w:tcPr>
          <w:p w14:paraId="65889DE2" w14:textId="77777777" w:rsidR="00426E50" w:rsidRDefault="00426E50" w:rsidP="00426E50">
            <w:pPr>
              <w:pStyle w:val="OrderBody"/>
              <w:keepNext/>
              <w:keepLines/>
            </w:pPr>
            <w:r>
              <w:t>GABRIELLA PASSIDOMO SMITH</w:t>
            </w:r>
          </w:p>
          <w:p w14:paraId="6DC6DB24" w14:textId="451DE3AB" w:rsidR="00426E50" w:rsidRDefault="00426E50" w:rsidP="00426E50">
            <w:pPr>
              <w:pStyle w:val="OrderBody"/>
              <w:keepNext/>
              <w:keepLines/>
            </w:pPr>
            <w:r>
              <w:t>Chairman and Presiding Officer</w:t>
            </w:r>
          </w:p>
        </w:tc>
      </w:tr>
    </w:tbl>
    <w:p w14:paraId="488C6ADE" w14:textId="77777777" w:rsidR="00426E50" w:rsidRDefault="00426E50" w:rsidP="00426E50">
      <w:pPr>
        <w:pStyle w:val="OrderSigInfo"/>
        <w:keepNext/>
        <w:keepLines/>
      </w:pPr>
      <w:r>
        <w:t>Florida Public Service Commission</w:t>
      </w:r>
    </w:p>
    <w:p w14:paraId="0CEC2985" w14:textId="77777777" w:rsidR="00426E50" w:rsidRDefault="00426E50" w:rsidP="00426E50">
      <w:pPr>
        <w:pStyle w:val="OrderSigInfo"/>
        <w:keepNext/>
        <w:keepLines/>
      </w:pPr>
      <w:r>
        <w:t>2540 Shumard Oak Boulevard</w:t>
      </w:r>
    </w:p>
    <w:p w14:paraId="672F2DCD" w14:textId="77777777" w:rsidR="00426E50" w:rsidRDefault="00426E50" w:rsidP="00426E50">
      <w:pPr>
        <w:pStyle w:val="OrderSigInfo"/>
        <w:keepNext/>
        <w:keepLines/>
      </w:pPr>
      <w:r>
        <w:t>Tallahassee, Florida 32399</w:t>
      </w:r>
    </w:p>
    <w:p w14:paraId="5F1833FF" w14:textId="77777777" w:rsidR="00426E50" w:rsidRDefault="00426E50" w:rsidP="00426E50">
      <w:pPr>
        <w:pStyle w:val="OrderSigInfo"/>
        <w:keepNext/>
        <w:keepLines/>
      </w:pPr>
      <w:r>
        <w:t>(850) 413</w:t>
      </w:r>
      <w:r>
        <w:noBreakHyphen/>
        <w:t>6770</w:t>
      </w:r>
    </w:p>
    <w:p w14:paraId="2936AC84" w14:textId="77777777" w:rsidR="00426E50" w:rsidRDefault="00426E50" w:rsidP="00426E50">
      <w:pPr>
        <w:pStyle w:val="OrderSigInfo"/>
        <w:keepNext/>
        <w:keepLines/>
      </w:pPr>
      <w:r>
        <w:t>www.floridapsc.com</w:t>
      </w:r>
    </w:p>
    <w:p w14:paraId="572E9073" w14:textId="77777777" w:rsidR="00426E50" w:rsidRDefault="00426E50" w:rsidP="00426E50">
      <w:pPr>
        <w:pStyle w:val="OrderSigInfo"/>
        <w:keepNext/>
        <w:keepLines/>
      </w:pPr>
    </w:p>
    <w:p w14:paraId="59ACE381" w14:textId="77777777" w:rsidR="00426E50" w:rsidRDefault="00426E50" w:rsidP="00426E50">
      <w:pPr>
        <w:pStyle w:val="OrderSigInfo"/>
        <w:keepNext/>
        <w:keepLines/>
      </w:pPr>
      <w:r>
        <w:t>Copies furnished:  A copy of this document is provided to the parties of record at the time of issuance and, if applicable, interested persons.</w:t>
      </w:r>
    </w:p>
    <w:p w14:paraId="62F01F5A" w14:textId="2F7C96AB" w:rsidR="00426E50" w:rsidRDefault="00426E50" w:rsidP="00426E50">
      <w:pPr>
        <w:pStyle w:val="OrderBody"/>
        <w:keepNext/>
        <w:keepLines/>
      </w:pPr>
    </w:p>
    <w:p w14:paraId="76BBE214" w14:textId="77777777" w:rsidR="00426E50" w:rsidRDefault="00426E50" w:rsidP="00426E50">
      <w:pPr>
        <w:pStyle w:val="OrderBody"/>
        <w:keepNext/>
        <w:keepLines/>
      </w:pPr>
    </w:p>
    <w:p w14:paraId="5DF8B8D3" w14:textId="28914853" w:rsidR="00426E50" w:rsidRDefault="00426E50" w:rsidP="00426E50">
      <w:pPr>
        <w:pStyle w:val="OrderBody"/>
        <w:keepNext/>
        <w:keepLines/>
      </w:pPr>
      <w:r>
        <w:t>SMC</w:t>
      </w:r>
    </w:p>
    <w:p w14:paraId="450F59BF" w14:textId="77777777" w:rsidR="00426E50" w:rsidRDefault="00426E50" w:rsidP="00426E50">
      <w:pPr>
        <w:pStyle w:val="OrderBody"/>
      </w:pPr>
    </w:p>
    <w:p w14:paraId="1579BD46" w14:textId="77777777" w:rsidR="00426E50" w:rsidRDefault="00426E50" w:rsidP="00426E50">
      <w:pPr>
        <w:pStyle w:val="OrderBody"/>
      </w:pPr>
    </w:p>
    <w:p w14:paraId="285A62EC" w14:textId="77777777" w:rsidR="00426E50" w:rsidRDefault="00426E50" w:rsidP="00426E50">
      <w:pPr>
        <w:pStyle w:val="OrderBody"/>
      </w:pPr>
    </w:p>
    <w:p w14:paraId="6DE2F102" w14:textId="77777777" w:rsidR="00426E50" w:rsidRDefault="00426E50" w:rsidP="00426E50">
      <w:pPr>
        <w:pStyle w:val="CenterUnderline"/>
      </w:pPr>
      <w:r>
        <w:t>NOTICE OF FURTHER PROCEEDINGS OR JUDICIAL REVIEW</w:t>
      </w:r>
    </w:p>
    <w:p w14:paraId="679D6137" w14:textId="3C1ADED2" w:rsidR="00426E50" w:rsidRDefault="00426E50" w:rsidP="00426E50">
      <w:pPr>
        <w:pStyle w:val="CenterUnderline"/>
      </w:pPr>
    </w:p>
    <w:p w14:paraId="4DACA67A" w14:textId="77777777" w:rsidR="00426E50" w:rsidRDefault="00426E50" w:rsidP="00426E50">
      <w:pPr>
        <w:pStyle w:val="OrderBody"/>
      </w:pPr>
    </w:p>
    <w:p w14:paraId="1F354A71" w14:textId="77777777" w:rsidR="00426E50" w:rsidRDefault="00426E50" w:rsidP="00426E50">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6B66C9D2" w14:textId="77777777" w:rsidR="00426E50" w:rsidRDefault="00426E50" w:rsidP="00426E50">
      <w:pPr>
        <w:pStyle w:val="OrderBody"/>
      </w:pPr>
    </w:p>
    <w:p w14:paraId="5F11F39B" w14:textId="77777777" w:rsidR="00426E50" w:rsidRDefault="00426E50" w:rsidP="00426E50">
      <w:pPr>
        <w:pStyle w:val="OrderBody"/>
      </w:pPr>
      <w:r>
        <w:tab/>
        <w:t>Any party adversely affected by the Commission's final action in this matter may request: 1) reconsideration of the decision by filing a motion for reconsideration with the Office of Commission Clerk, 2540 Shumard Oak Boulevard, Tallahassee, Florida 32399-0850, within fifteen (15) days of the issuance of this order in the form prescribed by Rule 25-22.060, Florida Administrative Code; or 2) judicial review by the Florida Supreme Court in the case of an electric, gas or telephone utility or the First District Court of Appeal in the case of a water and/or wastewater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075F130E" w14:textId="77777777" w:rsidR="00426E50" w:rsidRDefault="00426E50" w:rsidP="00426E50">
      <w:pPr>
        <w:pStyle w:val="Order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050"/>
        <w:gridCol w:w="3078"/>
      </w:tblGrid>
      <w:tr w:rsidR="00426E50" w:rsidRPr="00265F2E" w14:paraId="585CACD5" w14:textId="77777777" w:rsidTr="00E7008B">
        <w:tc>
          <w:tcPr>
            <w:tcW w:w="2448" w:type="dxa"/>
            <w:shd w:val="clear" w:color="auto" w:fill="auto"/>
          </w:tcPr>
          <w:p w14:paraId="547EDC0A" w14:textId="77777777" w:rsidR="00426E50" w:rsidRPr="00265F2E" w:rsidRDefault="00426E50" w:rsidP="00E7008B">
            <w:pPr>
              <w:jc w:val="center"/>
            </w:pPr>
            <w:r>
              <w:lastRenderedPageBreak/>
              <w:br w:type="page"/>
            </w:r>
            <w:r w:rsidRPr="00265F2E">
              <w:t xml:space="preserve">Qualified </w:t>
            </w:r>
          </w:p>
          <w:p w14:paraId="21CC5CDA" w14:textId="77777777" w:rsidR="00426E50" w:rsidRPr="00265F2E" w:rsidRDefault="00426E50" w:rsidP="00E7008B">
            <w:pPr>
              <w:jc w:val="center"/>
            </w:pPr>
            <w:r w:rsidRPr="00265F2E">
              <w:t>Representative</w:t>
            </w:r>
          </w:p>
        </w:tc>
        <w:tc>
          <w:tcPr>
            <w:tcW w:w="4050" w:type="dxa"/>
            <w:shd w:val="clear" w:color="auto" w:fill="auto"/>
          </w:tcPr>
          <w:p w14:paraId="3812DC48" w14:textId="77777777" w:rsidR="00426E50" w:rsidRPr="00265F2E" w:rsidRDefault="00426E50" w:rsidP="00E7008B">
            <w:pPr>
              <w:jc w:val="center"/>
            </w:pPr>
            <w:r w:rsidRPr="00265F2E">
              <w:t>Contact</w:t>
            </w:r>
          </w:p>
          <w:p w14:paraId="46997BC4" w14:textId="77777777" w:rsidR="00426E50" w:rsidRPr="00265F2E" w:rsidRDefault="00426E50" w:rsidP="00E7008B">
            <w:pPr>
              <w:jc w:val="center"/>
            </w:pPr>
            <w:r w:rsidRPr="00265F2E">
              <w:t>Information</w:t>
            </w:r>
          </w:p>
        </w:tc>
        <w:tc>
          <w:tcPr>
            <w:tcW w:w="3078" w:type="dxa"/>
            <w:shd w:val="clear" w:color="auto" w:fill="auto"/>
          </w:tcPr>
          <w:p w14:paraId="092DDE3B" w14:textId="34143F3B" w:rsidR="00426E50" w:rsidRPr="00265F2E" w:rsidRDefault="003E21C6" w:rsidP="00E7008B">
            <w:pPr>
              <w:jc w:val="center"/>
            </w:pPr>
            <w:r>
              <w:t>Person</w:t>
            </w:r>
          </w:p>
          <w:p w14:paraId="3FB3309C" w14:textId="77777777" w:rsidR="00426E50" w:rsidRPr="00265F2E" w:rsidRDefault="00426E50" w:rsidP="00E7008B">
            <w:pPr>
              <w:jc w:val="center"/>
            </w:pPr>
            <w:r w:rsidRPr="00265F2E">
              <w:t>Represented</w:t>
            </w:r>
          </w:p>
        </w:tc>
      </w:tr>
      <w:tr w:rsidR="00426E50" w:rsidRPr="00265F2E" w14:paraId="47FB5C9E" w14:textId="77777777" w:rsidTr="00E7008B">
        <w:tc>
          <w:tcPr>
            <w:tcW w:w="2448" w:type="dxa"/>
            <w:shd w:val="clear" w:color="auto" w:fill="auto"/>
          </w:tcPr>
          <w:p w14:paraId="765F5140" w14:textId="25C17ADA" w:rsidR="00426E50" w:rsidRPr="00265F2E" w:rsidRDefault="003E21C6" w:rsidP="00E7008B">
            <w:r>
              <w:t>Brandon Zidzik</w:t>
            </w:r>
          </w:p>
        </w:tc>
        <w:tc>
          <w:tcPr>
            <w:tcW w:w="4050" w:type="dxa"/>
            <w:shd w:val="clear" w:color="auto" w:fill="auto"/>
          </w:tcPr>
          <w:p w14:paraId="41BCF757" w14:textId="07FA4E80" w:rsidR="00426E50" w:rsidRDefault="00426E50" w:rsidP="00E7008B">
            <w:r>
              <w:t>3</w:t>
            </w:r>
            <w:r w:rsidR="00377311">
              <w:t>111 F Street</w:t>
            </w:r>
          </w:p>
          <w:p w14:paraId="09699E73" w14:textId="19C3041E" w:rsidR="00426E50" w:rsidRDefault="00377311" w:rsidP="00E7008B">
            <w:r>
              <w:t>Panama City, F</w:t>
            </w:r>
            <w:r w:rsidR="008E144B">
              <w:t>L</w:t>
            </w:r>
            <w:r>
              <w:t xml:space="preserve"> 32</w:t>
            </w:r>
            <w:r w:rsidR="008E144B">
              <w:t>4</w:t>
            </w:r>
            <w:r>
              <w:t>04</w:t>
            </w:r>
          </w:p>
          <w:p w14:paraId="33F04D16" w14:textId="65324E2F" w:rsidR="00426E50" w:rsidRDefault="00426E50" w:rsidP="00E7008B">
            <w:r>
              <w:t>Telephone: (</w:t>
            </w:r>
            <w:r w:rsidR="00377311">
              <w:t>850</w:t>
            </w:r>
            <w:r>
              <w:t xml:space="preserve">) </w:t>
            </w:r>
            <w:r w:rsidR="00377311">
              <w:t>24</w:t>
            </w:r>
            <w:r>
              <w:t>7-5</w:t>
            </w:r>
            <w:r w:rsidR="00377311">
              <w:t>654</w:t>
            </w:r>
          </w:p>
          <w:p w14:paraId="24CA1E62" w14:textId="1CAE267D" w:rsidR="00426E50" w:rsidRDefault="00426E50" w:rsidP="00E7008B">
            <w:r>
              <w:t xml:space="preserve">Email: </w:t>
            </w:r>
            <w:r w:rsidR="00377311">
              <w:t>thewhiskeydee</w:t>
            </w:r>
            <w:r w:rsidR="00E85DF8">
              <w:t>p@</w:t>
            </w:r>
            <w:r w:rsidR="00377311">
              <w:t>gmail</w:t>
            </w:r>
            <w:r>
              <w:t>.com</w:t>
            </w:r>
          </w:p>
          <w:p w14:paraId="78FC63D3" w14:textId="77777777" w:rsidR="00426E50" w:rsidRPr="00265F2E" w:rsidRDefault="00426E50" w:rsidP="00E7008B"/>
        </w:tc>
        <w:tc>
          <w:tcPr>
            <w:tcW w:w="3078" w:type="dxa"/>
            <w:shd w:val="clear" w:color="auto" w:fill="auto"/>
          </w:tcPr>
          <w:p w14:paraId="058E87C6" w14:textId="588DAF4A" w:rsidR="00426E50" w:rsidRPr="00265F2E" w:rsidRDefault="00A01D06" w:rsidP="00E7008B">
            <w:r>
              <w:t>Rachel Renee Davis</w:t>
            </w:r>
          </w:p>
        </w:tc>
      </w:tr>
    </w:tbl>
    <w:p w14:paraId="07B77040" w14:textId="4EBB6D5B" w:rsidR="00426E50" w:rsidRPr="00426E50" w:rsidRDefault="00426E50" w:rsidP="00426E50">
      <w:pPr>
        <w:pStyle w:val="OrderBody"/>
      </w:pPr>
    </w:p>
    <w:sectPr w:rsidR="00426E50" w:rsidRPr="00426E50">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3B51F" w14:textId="77777777" w:rsidR="00426E50" w:rsidRDefault="00426E50">
      <w:r>
        <w:separator/>
      </w:r>
    </w:p>
  </w:endnote>
  <w:endnote w:type="continuationSeparator" w:id="0">
    <w:p w14:paraId="4F492E10" w14:textId="77777777" w:rsidR="00426E50" w:rsidRDefault="00426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DA9F" w14:textId="77777777" w:rsidR="00FA6EFD" w:rsidRDefault="00FA6EFD">
    <w:pPr>
      <w:pStyle w:val="Footer"/>
    </w:pPr>
  </w:p>
  <w:p w14:paraId="51DCFAA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FED9B" w14:textId="77777777" w:rsidR="00426E50" w:rsidRDefault="00426E50">
      <w:r>
        <w:separator/>
      </w:r>
    </w:p>
  </w:footnote>
  <w:footnote w:type="continuationSeparator" w:id="0">
    <w:p w14:paraId="13F96EB3" w14:textId="77777777" w:rsidR="00426E50" w:rsidRDefault="00426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BA4D" w14:textId="1AA4E2B6" w:rsidR="00FA6EFD" w:rsidRDefault="00FA6EFD">
    <w:pPr>
      <w:pStyle w:val="OrderHeader"/>
    </w:pPr>
    <w:r>
      <w:t xml:space="preserve">ORDER NO. </w:t>
    </w:r>
    <w:r w:rsidR="001460B8">
      <w:fldChar w:fldCharType="begin"/>
    </w:r>
    <w:r w:rsidR="001460B8">
      <w:instrText xml:space="preserve"> REF OrderNo0356 </w:instrText>
    </w:r>
    <w:r w:rsidR="001460B8">
      <w:fldChar w:fldCharType="separate"/>
    </w:r>
    <w:r w:rsidR="001460B8">
      <w:t>PSC-2026-0356-FOF-OT</w:t>
    </w:r>
    <w:r w:rsidR="001460B8">
      <w:fldChar w:fldCharType="end"/>
    </w:r>
  </w:p>
  <w:p w14:paraId="1BC5FDC2" w14:textId="322598C9" w:rsidR="00FA6EFD" w:rsidRDefault="00426E50">
    <w:pPr>
      <w:pStyle w:val="OrderHeader"/>
    </w:pPr>
    <w:bookmarkStart w:id="9" w:name="HeaderDocketNo"/>
    <w:bookmarkEnd w:id="9"/>
    <w:r>
      <w:t>DOCKET NO. 20260008-OT</w:t>
    </w:r>
  </w:p>
  <w:p w14:paraId="15A4B087"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A14F598"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8-OT"/>
  </w:docVars>
  <w:rsids>
    <w:rsidRoot w:val="00426E5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0B8"/>
    <w:rsid w:val="00146A7F"/>
    <w:rsid w:val="001513DE"/>
    <w:rsid w:val="00154A71"/>
    <w:rsid w:val="001562B9"/>
    <w:rsid w:val="001655D4"/>
    <w:rsid w:val="00165803"/>
    <w:rsid w:val="00184B42"/>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77311"/>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1C6"/>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6E50"/>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35A9"/>
    <w:rsid w:val="006A502B"/>
    <w:rsid w:val="006B0036"/>
    <w:rsid w:val="006B0DA6"/>
    <w:rsid w:val="006B3FA9"/>
    <w:rsid w:val="006C3055"/>
    <w:rsid w:val="006C547E"/>
    <w:rsid w:val="006C6A11"/>
    <w:rsid w:val="006D0387"/>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2356"/>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69D5"/>
    <w:rsid w:val="007F7943"/>
    <w:rsid w:val="00801DAD"/>
    <w:rsid w:val="00803189"/>
    <w:rsid w:val="00804E7A"/>
    <w:rsid w:val="00805FBB"/>
    <w:rsid w:val="00812BE4"/>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144B"/>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18"/>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01D0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5DF8"/>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21A"/>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D85A1"/>
  <w15:docId w15:val="{D72383A3-349E-4FF1-9F3E-0B7A081A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7382C-5D23-45C7-B9D7-A589FD514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30</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Florida Public Service Commission</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Cayson</dc:creator>
  <cp:lastModifiedBy>Tristan Davis</cp:lastModifiedBy>
  <cp:revision>10</cp:revision>
  <dcterms:created xsi:type="dcterms:W3CDTF">2026-10-12T13:49:00Z</dcterms:created>
  <dcterms:modified xsi:type="dcterms:W3CDTF">2026-10-13T18:15:00Z</dcterms:modified>
</cp:coreProperties>
</file>