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BDEDA" w14:textId="77777777" w:rsidR="00A57BE0" w:rsidRDefault="00A57BE0" w:rsidP="00A57BE0">
      <w:pPr>
        <w:pStyle w:val="OrderHeading"/>
      </w:pPr>
      <w:r>
        <w:t>BEFORE THE FLORIDA PUBLIC SERVICE COMMISSION</w:t>
      </w:r>
    </w:p>
    <w:p w14:paraId="1A8F1CE2" w14:textId="77777777" w:rsidR="00A57BE0" w:rsidRDefault="00A57BE0" w:rsidP="00A57BE0">
      <w:pPr>
        <w:pStyle w:val="OrderBody"/>
      </w:pPr>
    </w:p>
    <w:p w14:paraId="4B68BF41" w14:textId="77777777" w:rsidR="00A57BE0" w:rsidRDefault="00A57BE0" w:rsidP="00A57BE0">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A57BE0" w:rsidRPr="00C63FCF" w14:paraId="3C4EEE09" w14:textId="77777777" w:rsidTr="00C63FCF">
        <w:trPr>
          <w:trHeight w:val="828"/>
        </w:trPr>
        <w:tc>
          <w:tcPr>
            <w:tcW w:w="4788" w:type="dxa"/>
            <w:tcBorders>
              <w:bottom w:val="single" w:sz="8" w:space="0" w:color="auto"/>
              <w:right w:val="double" w:sz="6" w:space="0" w:color="auto"/>
            </w:tcBorders>
            <w:shd w:val="clear" w:color="auto" w:fill="auto"/>
          </w:tcPr>
          <w:p w14:paraId="0C7E0864" w14:textId="17F3289F" w:rsidR="00A57BE0" w:rsidRDefault="00A57BE0" w:rsidP="00C63FCF">
            <w:pPr>
              <w:pStyle w:val="OrderBody"/>
              <w:tabs>
                <w:tab w:val="center" w:pos="4320"/>
                <w:tab w:val="right" w:pos="8640"/>
              </w:tabs>
              <w:jc w:val="left"/>
            </w:pPr>
            <w:r>
              <w:t xml:space="preserve">In re: </w:t>
            </w:r>
            <w:bookmarkStart w:id="0" w:name="SSInRe"/>
            <w:bookmarkEnd w:id="0"/>
            <w:r>
              <w:t>Petition to establish rate base value of wastewater system of Forest Utilities, Inc. in Lee County, using alternative valuation procedure, by CSWR-Florida Utility Operating Company, LLC.</w:t>
            </w:r>
          </w:p>
        </w:tc>
        <w:tc>
          <w:tcPr>
            <w:tcW w:w="4788" w:type="dxa"/>
            <w:tcBorders>
              <w:left w:val="double" w:sz="6" w:space="0" w:color="auto"/>
            </w:tcBorders>
            <w:shd w:val="clear" w:color="auto" w:fill="auto"/>
          </w:tcPr>
          <w:p w14:paraId="5A14ADC2" w14:textId="666A1DC6" w:rsidR="00A57BE0" w:rsidRDefault="00A57BE0" w:rsidP="00A57BE0">
            <w:pPr>
              <w:pStyle w:val="OrderBody"/>
            </w:pPr>
            <w:r>
              <w:t xml:space="preserve">DOCKET NO. </w:t>
            </w:r>
            <w:bookmarkStart w:id="1" w:name="SSDocketNo"/>
            <w:bookmarkEnd w:id="1"/>
            <w:r>
              <w:t>20260083-SU</w:t>
            </w:r>
          </w:p>
          <w:p w14:paraId="665AC59D" w14:textId="1BC2ECA3" w:rsidR="00A57BE0" w:rsidRDefault="00A57BE0" w:rsidP="00C63FCF">
            <w:pPr>
              <w:pStyle w:val="OrderBody"/>
              <w:tabs>
                <w:tab w:val="center" w:pos="4320"/>
                <w:tab w:val="right" w:pos="8640"/>
              </w:tabs>
              <w:jc w:val="left"/>
            </w:pPr>
            <w:r>
              <w:t xml:space="preserve">ORDER NO. </w:t>
            </w:r>
            <w:bookmarkStart w:id="2" w:name="OrderNo0359"/>
            <w:r w:rsidR="004F6A1D">
              <w:t>PSC-2026-0359-PHO-SU</w:t>
            </w:r>
            <w:bookmarkEnd w:id="2"/>
          </w:p>
          <w:p w14:paraId="435C0595" w14:textId="1FFCD75F" w:rsidR="00A57BE0" w:rsidRDefault="00A57BE0" w:rsidP="00C63FCF">
            <w:pPr>
              <w:pStyle w:val="OrderBody"/>
              <w:tabs>
                <w:tab w:val="center" w:pos="4320"/>
                <w:tab w:val="right" w:pos="8640"/>
              </w:tabs>
              <w:jc w:val="left"/>
            </w:pPr>
            <w:r>
              <w:t xml:space="preserve">ISSUED: </w:t>
            </w:r>
            <w:r w:rsidR="004F6A1D">
              <w:t>October 14, 2026</w:t>
            </w:r>
          </w:p>
        </w:tc>
      </w:tr>
    </w:tbl>
    <w:p w14:paraId="3AF65A4E" w14:textId="77777777" w:rsidR="00A57BE0" w:rsidRDefault="00A57BE0" w:rsidP="00A57BE0"/>
    <w:p w14:paraId="3E852994" w14:textId="3B0E9EFE" w:rsidR="00CB5276" w:rsidRDefault="00D611DF" w:rsidP="00A57BE0">
      <w:r>
        <w:t xml:space="preserve"> </w:t>
      </w:r>
    </w:p>
    <w:p w14:paraId="1598DD66" w14:textId="5E3362DE" w:rsidR="00CB5276" w:rsidRDefault="00A57BE0" w:rsidP="00A57BE0">
      <w:pPr>
        <w:pStyle w:val="CenterUnderline"/>
      </w:pPr>
      <w:bookmarkStart w:id="3" w:name="Commissioners"/>
      <w:bookmarkStart w:id="4" w:name="OrderTitle"/>
      <w:bookmarkEnd w:id="3"/>
      <w:r>
        <w:t xml:space="preserve"> PREHEARING ORDER </w:t>
      </w:r>
      <w:bookmarkEnd w:id="4"/>
    </w:p>
    <w:p w14:paraId="24FAB32B" w14:textId="77777777" w:rsidR="00A57BE0" w:rsidRDefault="00A57BE0" w:rsidP="00A57BE0">
      <w:pPr>
        <w:pStyle w:val="CenterUnderline"/>
      </w:pPr>
    </w:p>
    <w:p w14:paraId="0EB451EC" w14:textId="66456CAE" w:rsidR="00A57BE0" w:rsidRPr="00701945" w:rsidRDefault="00A57BE0" w:rsidP="00A57BE0">
      <w:pPr>
        <w:ind w:firstLine="720"/>
        <w:jc w:val="both"/>
      </w:pPr>
      <w:bookmarkStart w:id="5" w:name="OrderText"/>
      <w:bookmarkEnd w:id="5"/>
      <w:r w:rsidRPr="00701945">
        <w:t xml:space="preserve">Pursuant to Notice and in accordance with Rule 28-106.209, </w:t>
      </w:r>
      <w:r>
        <w:t>Florida Administrative Code (F.A.C.)</w:t>
      </w:r>
      <w:r w:rsidRPr="00701945">
        <w:t>, a Prehearing Conference was held o</w:t>
      </w:r>
      <w:r w:rsidRPr="00431926">
        <w:t xml:space="preserve">n </w:t>
      </w:r>
      <w:r w:rsidR="00855C2D" w:rsidRPr="00431926">
        <w:t>October 7, 2026</w:t>
      </w:r>
      <w:r w:rsidRPr="00431926">
        <w:t>, i</w:t>
      </w:r>
      <w:r w:rsidRPr="00701945">
        <w:t xml:space="preserve">n </w:t>
      </w:r>
      <w:smartTag w:uri="urn:schemas-microsoft-com:office:smarttags" w:element="place">
        <w:smartTag w:uri="urn:schemas-microsoft-com:office:smarttags" w:element="City">
          <w:r w:rsidRPr="00701945">
            <w:t>Tallahassee</w:t>
          </w:r>
        </w:smartTag>
        <w:r w:rsidRPr="00701945">
          <w:t xml:space="preserve">, </w:t>
        </w:r>
        <w:smartTag w:uri="urn:schemas-microsoft-com:office:smarttags" w:element="State">
          <w:r w:rsidRPr="00701945">
            <w:t>Florida</w:t>
          </w:r>
        </w:smartTag>
      </w:smartTag>
      <w:r w:rsidRPr="00701945">
        <w:t xml:space="preserve">, before Commissioner </w:t>
      </w:r>
      <w:r w:rsidR="004879CD">
        <w:t>Michael La Rosa</w:t>
      </w:r>
      <w:r w:rsidRPr="00701945">
        <w:t>, as Prehearing Officer.</w:t>
      </w:r>
    </w:p>
    <w:p w14:paraId="36B7804F" w14:textId="77777777" w:rsidR="00A57BE0" w:rsidRPr="00701945" w:rsidRDefault="00A57BE0" w:rsidP="00A57BE0">
      <w:pPr>
        <w:jc w:val="both"/>
      </w:pPr>
    </w:p>
    <w:p w14:paraId="38C22BAB" w14:textId="77777777" w:rsidR="00A57BE0" w:rsidRPr="00701945" w:rsidRDefault="00A57BE0" w:rsidP="00A57BE0">
      <w:pPr>
        <w:jc w:val="both"/>
      </w:pPr>
      <w:r w:rsidRPr="00701945">
        <w:t>APPEARANCES:</w:t>
      </w:r>
    </w:p>
    <w:p w14:paraId="2FCEC661" w14:textId="77777777" w:rsidR="00A57BE0" w:rsidRPr="00701945" w:rsidRDefault="00A57BE0" w:rsidP="00A57BE0">
      <w:pPr>
        <w:jc w:val="both"/>
      </w:pPr>
    </w:p>
    <w:p w14:paraId="2A9D3FD8" w14:textId="644EC271" w:rsidR="00A57BE0" w:rsidRDefault="0041758D" w:rsidP="00A57BE0">
      <w:pPr>
        <w:ind w:left="1440"/>
        <w:jc w:val="both"/>
      </w:pPr>
      <w:r>
        <w:t>THOMAS A. CRABB</w:t>
      </w:r>
      <w:r w:rsidR="00431926">
        <w:t xml:space="preserve"> and</w:t>
      </w:r>
      <w:r>
        <w:t xml:space="preserve"> JORDANN L. WILHELM, </w:t>
      </w:r>
      <w:r w:rsidR="00A57BE0" w:rsidRPr="00701945">
        <w:t>ESQUIRE</w:t>
      </w:r>
      <w:r>
        <w:t>S</w:t>
      </w:r>
      <w:r w:rsidR="00A57BE0" w:rsidRPr="00701945">
        <w:t xml:space="preserve">, </w:t>
      </w:r>
      <w:r>
        <w:t>Radey Law Firm, 301 S. Bronough St. Suite 200, Tallahassee, F</w:t>
      </w:r>
      <w:r w:rsidR="00387DDB">
        <w:t>lorida</w:t>
      </w:r>
      <w:r>
        <w:t xml:space="preserve"> 32301</w:t>
      </w:r>
    </w:p>
    <w:p w14:paraId="6DA71BAE" w14:textId="42FEB612" w:rsidR="00A57BE0" w:rsidRPr="00701945" w:rsidRDefault="00A57BE0" w:rsidP="000B18C6">
      <w:pPr>
        <w:ind w:left="1440"/>
        <w:jc w:val="both"/>
      </w:pPr>
      <w:r w:rsidRPr="00701945">
        <w:rPr>
          <w:u w:val="single"/>
        </w:rPr>
        <w:t>On b</w:t>
      </w:r>
      <w:r>
        <w:rPr>
          <w:u w:val="single"/>
        </w:rPr>
        <w:t>ehalf of</w:t>
      </w:r>
      <w:r w:rsidR="000B18C6">
        <w:rPr>
          <w:u w:val="single"/>
        </w:rPr>
        <w:t xml:space="preserve"> CSWR-</w:t>
      </w:r>
      <w:r w:rsidR="00431926">
        <w:rPr>
          <w:u w:val="single"/>
        </w:rPr>
        <w:t>Florida Utility Operating Company</w:t>
      </w:r>
      <w:r w:rsidR="000B18C6">
        <w:rPr>
          <w:u w:val="single"/>
        </w:rPr>
        <w:t>, LLC</w:t>
      </w:r>
    </w:p>
    <w:p w14:paraId="3EDDD6BA" w14:textId="77777777" w:rsidR="00A57BE0" w:rsidRPr="00701945" w:rsidRDefault="00A57BE0" w:rsidP="00A57BE0">
      <w:pPr>
        <w:jc w:val="both"/>
      </w:pPr>
    </w:p>
    <w:p w14:paraId="5F83626E" w14:textId="3F1F3BA4" w:rsidR="00A57BE0" w:rsidRPr="00701945" w:rsidRDefault="000B18C6" w:rsidP="00A57BE0">
      <w:pPr>
        <w:ind w:left="1440"/>
        <w:jc w:val="both"/>
      </w:pPr>
      <w:r>
        <w:t xml:space="preserve">WALT TRIERWEILER, SAVANNAH G. JACOBS, </w:t>
      </w:r>
      <w:r w:rsidR="00431926">
        <w:t>and</w:t>
      </w:r>
      <w:r>
        <w:t xml:space="preserve"> ANDREA DIAZ</w:t>
      </w:r>
      <w:r w:rsidR="00A57BE0" w:rsidRPr="00701945">
        <w:t>, ESQUIRE</w:t>
      </w:r>
      <w:r>
        <w:t>S</w:t>
      </w:r>
      <w:r w:rsidR="00A57BE0" w:rsidRPr="00701945">
        <w:t>,</w:t>
      </w:r>
      <w:r w:rsidR="00615D62">
        <w:t xml:space="preserve"> </w:t>
      </w:r>
      <w:r w:rsidR="00387DDB">
        <w:t>Florida O</w:t>
      </w:r>
      <w:r w:rsidR="00431926">
        <w:t>ffice of Public Counsel,</w:t>
      </w:r>
      <w:r>
        <w:t xml:space="preserve"> 111. W. Madison </w:t>
      </w:r>
      <w:r w:rsidR="00431926">
        <w:t>S</w:t>
      </w:r>
      <w:r>
        <w:t>treet, Room 812</w:t>
      </w:r>
      <w:r w:rsidR="00B3622D">
        <w:t>,</w:t>
      </w:r>
      <w:r>
        <w:t xml:space="preserve"> Tallahassee, </w:t>
      </w:r>
      <w:r w:rsidR="00387DDB">
        <w:t>F</w:t>
      </w:r>
      <w:r>
        <w:t>l</w:t>
      </w:r>
      <w:r w:rsidR="00387DDB">
        <w:t>orida</w:t>
      </w:r>
      <w:r>
        <w:t xml:space="preserve"> 32399.</w:t>
      </w:r>
    </w:p>
    <w:p w14:paraId="4E63ED07" w14:textId="409BB099" w:rsidR="00A57BE0" w:rsidRPr="00701945" w:rsidRDefault="00A57BE0" w:rsidP="00A57BE0">
      <w:pPr>
        <w:ind w:left="720" w:firstLine="720"/>
        <w:jc w:val="both"/>
      </w:pPr>
      <w:r>
        <w:rPr>
          <w:u w:val="single"/>
        </w:rPr>
        <w:t xml:space="preserve">On behalf of </w:t>
      </w:r>
      <w:r w:rsidR="00431926">
        <w:rPr>
          <w:u w:val="single"/>
        </w:rPr>
        <w:t>Office of Public Counsel</w:t>
      </w:r>
      <w:r w:rsidRPr="00701945">
        <w:t xml:space="preserve"> </w:t>
      </w:r>
    </w:p>
    <w:p w14:paraId="6A8901ED" w14:textId="77777777" w:rsidR="00A57BE0" w:rsidRPr="00701945" w:rsidRDefault="00A57BE0" w:rsidP="00A57BE0">
      <w:pPr>
        <w:jc w:val="both"/>
      </w:pPr>
    </w:p>
    <w:p w14:paraId="251BDFE1" w14:textId="3F38EEED" w:rsidR="00A57BE0" w:rsidRPr="00701945" w:rsidRDefault="000B18C6" w:rsidP="00A57BE0">
      <w:pPr>
        <w:ind w:left="1440"/>
        <w:jc w:val="both"/>
      </w:pPr>
      <w:r>
        <w:t>TIMOTHY P. SPARKS and SHAW P. STILLER</w:t>
      </w:r>
      <w:r w:rsidR="00A57BE0" w:rsidRPr="00701945">
        <w:t>, ESQUIRE</w:t>
      </w:r>
      <w:r>
        <w:t>S</w:t>
      </w:r>
      <w:r w:rsidR="00A57BE0" w:rsidRPr="00701945">
        <w:t xml:space="preserve">, </w:t>
      </w:r>
      <w:smartTag w:uri="urn:schemas-microsoft-com:office:smarttags" w:element="State">
        <w:smartTag w:uri="urn:schemas-microsoft-com:office:smarttags" w:element="place">
          <w:r w:rsidR="00A57BE0" w:rsidRPr="00701945">
            <w:t>Florida</w:t>
          </w:r>
        </w:smartTag>
      </w:smartTag>
      <w:r w:rsidR="00A57BE0" w:rsidRPr="00701945">
        <w:t xml:space="preserve"> Public Service Commission, </w:t>
      </w:r>
      <w:smartTag w:uri="urn:schemas-microsoft-com:office:smarttags" w:element="address">
        <w:smartTag w:uri="urn:schemas-microsoft-com:office:smarttags" w:element="Street">
          <w:r w:rsidR="00A57BE0" w:rsidRPr="00701945">
            <w:t>2540 Shumard Oak Boulevard</w:t>
          </w:r>
        </w:smartTag>
        <w:r w:rsidR="00A57BE0" w:rsidRPr="00701945">
          <w:t xml:space="preserve">, </w:t>
        </w:r>
        <w:smartTag w:uri="urn:schemas-microsoft-com:office:smarttags" w:element="City">
          <w:r w:rsidR="00A57BE0" w:rsidRPr="00701945">
            <w:t>Tallahassee</w:t>
          </w:r>
        </w:smartTag>
        <w:r w:rsidR="00A57BE0" w:rsidRPr="00701945">
          <w:t xml:space="preserve">, </w:t>
        </w:r>
        <w:smartTag w:uri="urn:schemas-microsoft-com:office:smarttags" w:element="State">
          <w:r w:rsidR="00A57BE0" w:rsidRPr="00701945">
            <w:t>Florida</w:t>
          </w:r>
        </w:smartTag>
        <w:r w:rsidR="00A57BE0" w:rsidRPr="00701945">
          <w:t xml:space="preserve"> </w:t>
        </w:r>
        <w:smartTag w:uri="urn:schemas-microsoft-com:office:smarttags" w:element="PostalCode">
          <w:r w:rsidR="00A57BE0" w:rsidRPr="00701945">
            <w:t>32399-0850</w:t>
          </w:r>
        </w:smartTag>
      </w:smartTag>
    </w:p>
    <w:p w14:paraId="39687B1A" w14:textId="2FD2B22D" w:rsidR="00A57BE0" w:rsidRPr="00701945" w:rsidRDefault="00A57BE0" w:rsidP="00A57BE0">
      <w:pPr>
        <w:ind w:left="720" w:firstLine="720"/>
        <w:jc w:val="both"/>
      </w:pPr>
      <w:r w:rsidRPr="00701945">
        <w:rPr>
          <w:u w:val="single"/>
        </w:rPr>
        <w:t xml:space="preserve">On behalf of the </w:t>
      </w:r>
      <w:smartTag w:uri="urn:schemas-microsoft-com:office:smarttags" w:element="place">
        <w:smartTag w:uri="urn:schemas-microsoft-com:office:smarttags" w:element="State">
          <w:r w:rsidRPr="00701945">
            <w:rPr>
              <w:u w:val="single"/>
            </w:rPr>
            <w:t>Florida</w:t>
          </w:r>
        </w:smartTag>
      </w:smartTag>
      <w:r w:rsidRPr="00701945">
        <w:rPr>
          <w:u w:val="single"/>
        </w:rPr>
        <w:t xml:space="preserve"> Public Service Commission</w:t>
      </w:r>
    </w:p>
    <w:p w14:paraId="78476F68" w14:textId="77777777" w:rsidR="00A57BE0" w:rsidRPr="00701945" w:rsidRDefault="00A57BE0" w:rsidP="00A57BE0">
      <w:pPr>
        <w:jc w:val="both"/>
      </w:pPr>
    </w:p>
    <w:p w14:paraId="6789D640" w14:textId="77777777" w:rsidR="00A57BE0" w:rsidRPr="00701945" w:rsidRDefault="00A57BE0" w:rsidP="00A57BE0">
      <w:pPr>
        <w:ind w:left="1440"/>
        <w:jc w:val="both"/>
      </w:pPr>
      <w:r>
        <w:t xml:space="preserve">MARY ANNE HELTON, ESQUIRE, </w:t>
      </w:r>
      <w:smartTag w:uri="urn:schemas-microsoft-com:office:smarttags" w:element="place">
        <w:smartTag w:uri="urn:schemas-microsoft-com:office:smarttags" w:element="City">
          <w:r>
            <w:t>Deputy General</w:t>
          </w:r>
        </w:smartTag>
        <w:r>
          <w:t xml:space="preserve"> </w:t>
        </w:r>
        <w:smartTag w:uri="urn:schemas-microsoft-com:office:smarttags" w:element="State">
          <w:r>
            <w:t>Counsel</w:t>
          </w:r>
        </w:smartTag>
        <w:r>
          <w:t>,</w:t>
        </w:r>
        <w:r w:rsidRPr="00701945">
          <w:t xml:space="preserve"> </w:t>
        </w:r>
        <w:smartTag w:uri="urn:schemas-microsoft-com:office:smarttags" w:element="State">
          <w:r w:rsidRPr="00701945">
            <w:t>Florida</w:t>
          </w:r>
        </w:smartTag>
      </w:smartTag>
      <w:r w:rsidRPr="00701945">
        <w:t xml:space="preserve"> Public Service Commission, </w:t>
      </w:r>
      <w:smartTag w:uri="urn:schemas-microsoft-com:office:smarttags" w:element="address">
        <w:smartTag w:uri="urn:schemas-microsoft-com:office:smarttags" w:element="Street">
          <w:r w:rsidRPr="00701945">
            <w:t>2540 Shumard Oak Boulevard</w:t>
          </w:r>
        </w:smartTag>
        <w:r w:rsidRPr="00701945">
          <w:t xml:space="preserve">, </w:t>
        </w:r>
        <w:smartTag w:uri="urn:schemas-microsoft-com:office:smarttags" w:element="City">
          <w:r w:rsidRPr="00701945">
            <w:t>Tallahassee</w:t>
          </w:r>
        </w:smartTag>
        <w:r w:rsidRPr="00701945">
          <w:t xml:space="preserve">, </w:t>
        </w:r>
        <w:smartTag w:uri="urn:schemas-microsoft-com:office:smarttags" w:element="State">
          <w:r w:rsidRPr="00701945">
            <w:t>Florida</w:t>
          </w:r>
        </w:smartTag>
        <w:r w:rsidRPr="00701945">
          <w:t xml:space="preserve"> </w:t>
        </w:r>
        <w:smartTag w:uri="urn:schemas-microsoft-com:office:smarttags" w:element="PostalCode">
          <w:r w:rsidRPr="00701945">
            <w:t>32399-0850</w:t>
          </w:r>
        </w:smartTag>
      </w:smartTag>
    </w:p>
    <w:p w14:paraId="0161FDF1" w14:textId="7B78697F" w:rsidR="00A57BE0" w:rsidRDefault="00A57BE0" w:rsidP="00431926">
      <w:pPr>
        <w:ind w:left="720" w:firstLine="720"/>
        <w:jc w:val="both"/>
      </w:pPr>
      <w:r>
        <w:rPr>
          <w:u w:val="single"/>
        </w:rPr>
        <w:t>Advisor to the</w:t>
      </w:r>
      <w:r w:rsidRPr="00701945">
        <w:rPr>
          <w:u w:val="single"/>
        </w:rPr>
        <w:t xml:space="preserve"> </w:t>
      </w:r>
      <w:smartTag w:uri="urn:schemas-microsoft-com:office:smarttags" w:element="place">
        <w:smartTag w:uri="urn:schemas-microsoft-com:office:smarttags" w:element="State">
          <w:r w:rsidRPr="00701945">
            <w:rPr>
              <w:u w:val="single"/>
            </w:rPr>
            <w:t>Florida</w:t>
          </w:r>
        </w:smartTag>
      </w:smartTag>
      <w:r w:rsidRPr="00701945">
        <w:rPr>
          <w:u w:val="single"/>
        </w:rPr>
        <w:t xml:space="preserve"> Public Service Commission</w:t>
      </w:r>
    </w:p>
    <w:p w14:paraId="6241B3B4" w14:textId="77777777" w:rsidR="00431926" w:rsidRPr="00701945" w:rsidRDefault="00431926" w:rsidP="00431926">
      <w:pPr>
        <w:ind w:left="720" w:firstLine="720"/>
        <w:jc w:val="both"/>
        <w:rPr>
          <w:b/>
          <w:bCs/>
          <w:u w:val="single"/>
        </w:rPr>
      </w:pPr>
    </w:p>
    <w:p w14:paraId="2757BFB9" w14:textId="77777777" w:rsidR="00A57BE0" w:rsidRPr="00D033EB" w:rsidRDefault="00A57BE0" w:rsidP="00A57BE0">
      <w:pPr>
        <w:ind w:left="1440"/>
        <w:jc w:val="both"/>
      </w:pPr>
      <w:r>
        <w:t>ADRIA E. HARPER</w:t>
      </w:r>
      <w:r w:rsidRPr="00D033EB">
        <w:t>, ESQUIRE, General Counsel, Florida Public Service Commission, 2540 Shumard Oak Boulevard, Tallahassee, Florida 32399-0850</w:t>
      </w:r>
    </w:p>
    <w:p w14:paraId="6C62E663" w14:textId="5E734F15" w:rsidR="00A57BE0" w:rsidRDefault="00A57BE0" w:rsidP="00A57BE0">
      <w:pPr>
        <w:ind w:left="720" w:firstLine="720"/>
        <w:jc w:val="both"/>
      </w:pPr>
      <w:r w:rsidRPr="00D033EB">
        <w:rPr>
          <w:u w:val="single"/>
        </w:rPr>
        <w:t>Florida Public Service Commission General Counsel</w:t>
      </w:r>
    </w:p>
    <w:p w14:paraId="69E7535E" w14:textId="77777777" w:rsidR="00431926" w:rsidRDefault="00431926" w:rsidP="00A57BE0">
      <w:pPr>
        <w:ind w:left="720" w:firstLine="720"/>
        <w:jc w:val="both"/>
      </w:pPr>
    </w:p>
    <w:p w14:paraId="54E2F9F4" w14:textId="77777777" w:rsidR="00431926" w:rsidRDefault="00431926" w:rsidP="00A57BE0">
      <w:pPr>
        <w:ind w:left="720" w:firstLine="720"/>
        <w:jc w:val="both"/>
      </w:pPr>
    </w:p>
    <w:p w14:paraId="43746C9D" w14:textId="77777777" w:rsidR="00AE2D4B" w:rsidRDefault="00AE2D4B" w:rsidP="00A57BE0">
      <w:pPr>
        <w:ind w:left="720" w:firstLine="720"/>
        <w:jc w:val="both"/>
      </w:pPr>
    </w:p>
    <w:p w14:paraId="0F90089E" w14:textId="77777777" w:rsidR="004B6A3C" w:rsidRDefault="004B6A3C" w:rsidP="00A57BE0">
      <w:pPr>
        <w:ind w:left="720" w:firstLine="720"/>
        <w:jc w:val="both"/>
      </w:pPr>
    </w:p>
    <w:p w14:paraId="6281381B" w14:textId="77777777" w:rsidR="004B6A3C" w:rsidRPr="00D033EB" w:rsidRDefault="004B6A3C" w:rsidP="00A57BE0">
      <w:pPr>
        <w:ind w:left="720" w:firstLine="720"/>
        <w:jc w:val="both"/>
      </w:pPr>
    </w:p>
    <w:p w14:paraId="292D4290" w14:textId="77777777" w:rsidR="00A57BE0" w:rsidRPr="00D033EB" w:rsidRDefault="00A57BE0" w:rsidP="00A57BE0">
      <w:pPr>
        <w:ind w:left="720" w:firstLine="720"/>
        <w:jc w:val="both"/>
      </w:pPr>
    </w:p>
    <w:p w14:paraId="4BF9E456" w14:textId="77777777" w:rsidR="00A57BE0" w:rsidRPr="00A32DC5" w:rsidRDefault="00A57BE0" w:rsidP="00A57BE0">
      <w:pPr>
        <w:jc w:val="both"/>
        <w:rPr>
          <w:b/>
        </w:rPr>
      </w:pPr>
      <w:r w:rsidRPr="00A32DC5">
        <w:rPr>
          <w:b/>
        </w:rPr>
        <w:lastRenderedPageBreak/>
        <w:t>I.</w:t>
      </w:r>
      <w:r w:rsidRPr="00A32DC5">
        <w:rPr>
          <w:b/>
        </w:rPr>
        <w:tab/>
      </w:r>
      <w:r w:rsidRPr="00A32DC5">
        <w:rPr>
          <w:b/>
          <w:u w:val="single"/>
        </w:rPr>
        <w:t>CASE BACKGROUND</w:t>
      </w:r>
    </w:p>
    <w:p w14:paraId="4CB98A1D" w14:textId="77777777" w:rsidR="00A57BE0" w:rsidRPr="00701945" w:rsidRDefault="00A57BE0" w:rsidP="00A57BE0">
      <w:pPr>
        <w:jc w:val="both"/>
      </w:pPr>
    </w:p>
    <w:p w14:paraId="238A3B6C" w14:textId="7AF6D758" w:rsidR="00431926" w:rsidRDefault="00A57BE0" w:rsidP="009F0A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9F0ADC">
        <w:t xml:space="preserve">On May 27, 2026, </w:t>
      </w:r>
      <w:r w:rsidR="009F0ADC" w:rsidRPr="000F345B">
        <w:rPr>
          <w:iCs/>
        </w:rPr>
        <w:t xml:space="preserve">CSWR-Florida Utility Operating Company, LLC </w:t>
      </w:r>
      <w:r w:rsidR="009F0ADC">
        <w:rPr>
          <w:iCs/>
        </w:rPr>
        <w:t xml:space="preserve">(CSWR) </w:t>
      </w:r>
      <w:r w:rsidR="009F0ADC">
        <w:t xml:space="preserve">filed its petition requesting to establish a base rate value </w:t>
      </w:r>
      <w:r w:rsidR="00241CAE">
        <w:t xml:space="preserve">of the wastewater system it is acquiring from Forest Utilities, Inc. (Forest) </w:t>
      </w:r>
      <w:r w:rsidR="009F0ADC">
        <w:t>using the alternative procedure pursuant to Chapter 367.0811, Florida Statutes, (F.S.), and Rule 25-30.0372, F.A.C.</w:t>
      </w:r>
    </w:p>
    <w:p w14:paraId="3FCF19DE" w14:textId="77777777" w:rsidR="009F0ADC" w:rsidRPr="00831E67" w:rsidRDefault="009F0ADC" w:rsidP="009F0A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4C587953" w14:textId="3089148E" w:rsidR="00431926" w:rsidRDefault="00431926" w:rsidP="00431926">
      <w:pPr>
        <w:ind w:firstLine="720"/>
        <w:jc w:val="both"/>
      </w:pPr>
      <w:r>
        <w:t>An administrative hearing for this docket has been scheduled for October 21 and 22, 2026.  The Office of Public Counsel (OPC) is the only intervenor in this docket.</w:t>
      </w:r>
    </w:p>
    <w:p w14:paraId="4179C01D" w14:textId="77777777" w:rsidR="00431926" w:rsidRDefault="00431926" w:rsidP="009F0ADC">
      <w:pPr>
        <w:jc w:val="both"/>
      </w:pPr>
    </w:p>
    <w:p w14:paraId="2CBB5628" w14:textId="77777777" w:rsidR="00A57BE0" w:rsidRDefault="00A57BE0" w:rsidP="00A57BE0">
      <w:pPr>
        <w:jc w:val="both"/>
      </w:pPr>
    </w:p>
    <w:p w14:paraId="29E4F687" w14:textId="77777777" w:rsidR="00A57BE0" w:rsidRPr="00A32DC5" w:rsidRDefault="00A57BE0" w:rsidP="00A57BE0">
      <w:pPr>
        <w:jc w:val="both"/>
        <w:rPr>
          <w:b/>
        </w:rPr>
      </w:pPr>
      <w:r w:rsidRPr="00A32DC5">
        <w:rPr>
          <w:b/>
        </w:rPr>
        <w:t>II.</w:t>
      </w:r>
      <w:r w:rsidRPr="00A32DC5">
        <w:rPr>
          <w:b/>
        </w:rPr>
        <w:tab/>
      </w:r>
      <w:r w:rsidRPr="00A32DC5">
        <w:rPr>
          <w:b/>
          <w:u w:val="single"/>
        </w:rPr>
        <w:t>CONDUCT OF PROCEEDINGS</w:t>
      </w:r>
    </w:p>
    <w:p w14:paraId="4FD26325" w14:textId="77777777" w:rsidR="00A57BE0" w:rsidRPr="00701945" w:rsidRDefault="00A57BE0" w:rsidP="00A57BE0">
      <w:pPr>
        <w:jc w:val="both"/>
      </w:pPr>
    </w:p>
    <w:p w14:paraId="553274EE" w14:textId="77777777" w:rsidR="00A57BE0" w:rsidRPr="00701945" w:rsidRDefault="00A57BE0" w:rsidP="00A57BE0">
      <w:pPr>
        <w:jc w:val="both"/>
      </w:pPr>
      <w:r w:rsidRPr="00701945">
        <w:tab/>
        <w:t xml:space="preserve">Pursuant to Rule 28-106.211, </w:t>
      </w:r>
      <w:r>
        <w:t>F.A.C.</w:t>
      </w:r>
      <w:r w:rsidRPr="00701945">
        <w:t xml:space="preserve">, this </w:t>
      </w:r>
      <w:r>
        <w:t xml:space="preserve">Prehearing </w:t>
      </w:r>
      <w:r w:rsidRPr="00701945">
        <w:t>Order is issued to prevent delay and to promote the just, speedy, and inexpensive determination of all aspects of this case.</w:t>
      </w:r>
    </w:p>
    <w:p w14:paraId="0BBCBD49" w14:textId="77777777" w:rsidR="00A57BE0" w:rsidRDefault="00A57BE0" w:rsidP="00A57BE0">
      <w:pPr>
        <w:jc w:val="both"/>
      </w:pPr>
    </w:p>
    <w:p w14:paraId="62B63F6E" w14:textId="77777777" w:rsidR="00A57BE0" w:rsidRPr="00701945" w:rsidRDefault="00A57BE0" w:rsidP="00A57BE0">
      <w:pPr>
        <w:jc w:val="both"/>
      </w:pPr>
    </w:p>
    <w:p w14:paraId="04AC5BB8" w14:textId="77777777" w:rsidR="00A57BE0" w:rsidRPr="00A32DC5" w:rsidRDefault="00A57BE0" w:rsidP="00A57BE0">
      <w:pPr>
        <w:jc w:val="both"/>
        <w:rPr>
          <w:b/>
        </w:rPr>
      </w:pPr>
      <w:smartTag w:uri="urn:schemas-microsoft-com:office:smarttags" w:element="stockticker">
        <w:r w:rsidRPr="00A32DC5">
          <w:rPr>
            <w:b/>
          </w:rPr>
          <w:t>III</w:t>
        </w:r>
      </w:smartTag>
      <w:r w:rsidRPr="00A32DC5">
        <w:rPr>
          <w:b/>
        </w:rPr>
        <w:t>.</w:t>
      </w:r>
      <w:r w:rsidRPr="00A32DC5">
        <w:rPr>
          <w:b/>
        </w:rPr>
        <w:tab/>
      </w:r>
      <w:r w:rsidRPr="00A32DC5">
        <w:rPr>
          <w:b/>
          <w:u w:val="single"/>
        </w:rPr>
        <w:t>JURISDICTION</w:t>
      </w:r>
    </w:p>
    <w:p w14:paraId="634765E0" w14:textId="77777777" w:rsidR="00A57BE0" w:rsidRPr="00701945" w:rsidRDefault="00A57BE0" w:rsidP="00A57BE0">
      <w:pPr>
        <w:jc w:val="both"/>
      </w:pPr>
    </w:p>
    <w:p w14:paraId="451C3FE1" w14:textId="49DEE1C5" w:rsidR="00A57BE0" w:rsidRPr="00701945" w:rsidRDefault="00A57BE0" w:rsidP="00A57BE0">
      <w:pPr>
        <w:jc w:val="both"/>
      </w:pPr>
      <w:r w:rsidRPr="00701945">
        <w:tab/>
        <w:t>This Commission is vested with jurisdiction over the subject matter by the provisions of Chapter</w:t>
      </w:r>
      <w:r w:rsidR="00373D98">
        <w:t>s 120 and 367</w:t>
      </w:r>
      <w:r w:rsidRPr="00701945">
        <w:t xml:space="preserve">, </w:t>
      </w:r>
      <w:r>
        <w:t>F.S</w:t>
      </w:r>
      <w:r w:rsidRPr="00701945">
        <w:t>.  This hearing will be governed by said Chapter</w:t>
      </w:r>
      <w:r>
        <w:t>s</w:t>
      </w:r>
      <w:r w:rsidRPr="00701945">
        <w:t xml:space="preserve"> and </w:t>
      </w:r>
      <w:r w:rsidR="00373D98">
        <w:t xml:space="preserve">Rules </w:t>
      </w:r>
      <w:r>
        <w:t>25-</w:t>
      </w:r>
      <w:r w:rsidR="00373D98">
        <w:t>22</w:t>
      </w:r>
      <w:r w:rsidRPr="00701945">
        <w:t>, 25-</w:t>
      </w:r>
      <w:r w:rsidR="00373D98">
        <w:t>30</w:t>
      </w:r>
      <w:r w:rsidRPr="00701945">
        <w:t xml:space="preserve">, and 28-106, </w:t>
      </w:r>
      <w:r>
        <w:t>F.A.C., as well as any other applicable provisions of law</w:t>
      </w:r>
      <w:r w:rsidRPr="00701945">
        <w:t>.</w:t>
      </w:r>
    </w:p>
    <w:p w14:paraId="67CB7E17" w14:textId="77777777" w:rsidR="00A57BE0" w:rsidRDefault="00A57BE0" w:rsidP="00A57BE0">
      <w:pPr>
        <w:jc w:val="both"/>
      </w:pPr>
    </w:p>
    <w:p w14:paraId="04B13304" w14:textId="77777777" w:rsidR="00A57BE0" w:rsidRPr="00701945" w:rsidRDefault="00A57BE0" w:rsidP="00A57BE0">
      <w:pPr>
        <w:jc w:val="both"/>
      </w:pPr>
    </w:p>
    <w:p w14:paraId="1CFEE132" w14:textId="77777777" w:rsidR="00A57BE0" w:rsidRPr="00237584" w:rsidRDefault="00A57BE0" w:rsidP="00A57BE0">
      <w:pPr>
        <w:jc w:val="both"/>
        <w:rPr>
          <w:b/>
        </w:rPr>
      </w:pPr>
      <w:r w:rsidRPr="00237584">
        <w:rPr>
          <w:b/>
        </w:rPr>
        <w:t>IV.</w:t>
      </w:r>
      <w:r w:rsidRPr="00237584">
        <w:rPr>
          <w:b/>
        </w:rPr>
        <w:tab/>
      </w:r>
      <w:r w:rsidRPr="00237584">
        <w:rPr>
          <w:b/>
          <w:u w:val="single"/>
        </w:rPr>
        <w:t>PROCEDURE FOR HANDLING CONFIDENTIAL INFORMATION</w:t>
      </w:r>
    </w:p>
    <w:p w14:paraId="7911EC3D" w14:textId="77777777" w:rsidR="00A57BE0" w:rsidRPr="00237584" w:rsidRDefault="00A57BE0" w:rsidP="00A57BE0">
      <w:pPr>
        <w:jc w:val="both"/>
        <w:rPr>
          <w:b/>
        </w:rPr>
      </w:pPr>
    </w:p>
    <w:p w14:paraId="3FA0DF64" w14:textId="7A23F9CF" w:rsidR="00A57BE0" w:rsidRDefault="00A57BE0" w:rsidP="00A57BE0">
      <w:pPr>
        <w:jc w:val="both"/>
      </w:pPr>
      <w:r w:rsidRPr="00701945">
        <w:tab/>
      </w:r>
      <w:r>
        <w:t>Information for which proprietary confidential business information status is requested</w:t>
      </w:r>
      <w:r w:rsidRPr="00A72918">
        <w:t xml:space="preserve"> pursuant to</w:t>
      </w:r>
      <w:r>
        <w:t xml:space="preserve"> Section</w:t>
      </w:r>
      <w:r w:rsidR="005660A8">
        <w:t xml:space="preserve"> 367.156</w:t>
      </w:r>
      <w:r>
        <w:t xml:space="preserve">, </w:t>
      </w:r>
      <w:smartTag w:uri="urn:schemas:contacts" w:element="GivenName">
        <w:r>
          <w:t>F.S.</w:t>
        </w:r>
      </w:smartTag>
      <w:r w:rsidRPr="00A72918">
        <w:t xml:space="preserve">, and Rule 25-22.006, </w:t>
      </w:r>
      <w:r>
        <w:t>F.A.C.</w:t>
      </w:r>
      <w:r w:rsidRPr="00A72918">
        <w:t>,</w:t>
      </w:r>
      <w:r>
        <w:t xml:space="preserve"> shall be treated by the Commission as confidential. The information shall be exempt from Section 119.07(1), </w:t>
      </w:r>
      <w:smartTag w:uri="urn:schemas:contacts" w:element="GivenName">
        <w:r>
          <w:t>F.S.</w:t>
        </w:r>
      </w:smartTag>
      <w:r>
        <w:t xml:space="preserve">, pending a formal ruling on such request by the Commission or pending return of the information to the person providing the information.  </w:t>
      </w:r>
      <w:r w:rsidRPr="005555EC">
        <w:t xml:space="preserve">If no determination of confidentiality has been made and the information has not been made a part </w:t>
      </w:r>
      <w:r>
        <w:t>of the evidentiary record in this</w:t>
      </w:r>
      <w:r w:rsidRPr="005555EC">
        <w:t xml:space="preserve"> proceeding, it shall be returned to the person providing the information.  If a determination of confidentiality has been made and the information was no</w:t>
      </w:r>
      <w:r>
        <w:t>t entered into the record of this</w:t>
      </w:r>
      <w:r w:rsidRPr="005555EC">
        <w:t xml:space="preserve"> proceeding, it shall be returned to the person providing the information with</w:t>
      </w:r>
      <w:r>
        <w:t xml:space="preserve">in the time period set forth in </w:t>
      </w:r>
      <w:r w:rsidRPr="005555EC">
        <w:t>Section</w:t>
      </w:r>
      <w:r>
        <w:t xml:space="preserve"> </w:t>
      </w:r>
      <w:r w:rsidR="005660A8">
        <w:t>367.156</w:t>
      </w:r>
      <w:r>
        <w:t>, F.S.  T</w:t>
      </w:r>
      <w:r w:rsidRPr="00B2317F">
        <w:t>he Commission may determine that continued possession of the information is necessary for the Commission to conduct its business.</w:t>
      </w:r>
    </w:p>
    <w:p w14:paraId="19A6C34A" w14:textId="77777777" w:rsidR="00A57BE0" w:rsidRDefault="00A57BE0" w:rsidP="00A57BE0">
      <w:pPr>
        <w:jc w:val="both"/>
      </w:pPr>
    </w:p>
    <w:p w14:paraId="2D9EBE0F" w14:textId="55168B29" w:rsidR="00A57BE0" w:rsidRDefault="00A57BE0" w:rsidP="00A57BE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It is the policy of this Commission that all Commission hearings be open to the public at all times.  The Commission also recognizes its obligation pursuant to </w:t>
      </w:r>
      <w:r w:rsidRPr="005555EC">
        <w:t>Section</w:t>
      </w:r>
      <w:r>
        <w:t xml:space="preserve"> </w:t>
      </w:r>
      <w:r w:rsidR="005660A8">
        <w:t>367.156</w:t>
      </w:r>
      <w:r>
        <w:t xml:space="preserve">, </w:t>
      </w:r>
      <w:smartTag w:uri="urn:schemas:contacts" w:element="GivenName">
        <w:r>
          <w:t>F.S.</w:t>
        </w:r>
      </w:smartTag>
      <w:r>
        <w:t xml:space="preserve">, to protect proprietary confidential business information from disclosure outside the proceeding.  Therefore, any party wishing to use any proprietary confidential business information, as that term is defined in Section </w:t>
      </w:r>
      <w:r w:rsidR="005660A8">
        <w:t>367.156</w:t>
      </w:r>
      <w:r>
        <w:t xml:space="preserve">, </w:t>
      </w:r>
      <w:smartTag w:uri="urn:schemas:contacts" w:element="GivenName">
        <w:r>
          <w:t>F.S.</w:t>
        </w:r>
      </w:smartTag>
      <w:r>
        <w:t>, at the hearing shall adhere to the following:</w:t>
      </w:r>
    </w:p>
    <w:p w14:paraId="3DEE0690" w14:textId="77777777" w:rsidR="00A57BE0" w:rsidRDefault="00A57BE0" w:rsidP="00A57BE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F7E963B" w14:textId="77777777" w:rsidR="00A57BE0" w:rsidRDefault="00A57BE0" w:rsidP="00A57BE0">
      <w:pPr>
        <w:spacing w:line="2" w:lineRule="exact"/>
        <w:jc w:val="both"/>
      </w:pPr>
    </w:p>
    <w:p w14:paraId="6656400E" w14:textId="77777777" w:rsidR="00A57BE0" w:rsidRDefault="00A57BE0" w:rsidP="00A57BE0">
      <w:pPr>
        <w:pStyle w:val="Level2"/>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720"/>
        <w:jc w:val="both"/>
      </w:pPr>
      <w:r>
        <w:lastRenderedPageBreak/>
        <w:t>When confidential information is used in the hearing that has not been filed as prefiled testimony or prefiled exhibits, parties must have copies for the Commissioners, necessary staff, and the court reporter, in red envelopes clearly marked with the nature of the contents and with the confidential information highlighted.  Any party wishing to examine the confidential material that is not subject to an order granting confidentiality shall be provided a copy in the same fashion as provided to the Commissioners, subject to execution of any appropriate protective agreement with the owner of the material.</w:t>
      </w:r>
    </w:p>
    <w:p w14:paraId="15E44536" w14:textId="77777777" w:rsidR="00A57BE0" w:rsidRDefault="00A57BE0" w:rsidP="00A57BE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13FE036" w14:textId="77777777" w:rsidR="00A57BE0" w:rsidRDefault="00A57BE0" w:rsidP="00A57BE0">
      <w:pPr>
        <w:pStyle w:val="Level2"/>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720"/>
        <w:jc w:val="both"/>
      </w:pPr>
      <w:r>
        <w:t>Counsel and witnesses are cautioned to avoid verbalizing confidential information in such a way that would compromise confidentiality.  Therefore, confidential information should be presented by written exhibit when reasonably possible.</w:t>
      </w:r>
    </w:p>
    <w:p w14:paraId="3A896F47" w14:textId="77777777" w:rsidR="00A57BE0" w:rsidRDefault="00A57BE0" w:rsidP="00A57BE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p>
    <w:p w14:paraId="457ED3C7" w14:textId="77777777" w:rsidR="00A57BE0" w:rsidRDefault="00A57BE0" w:rsidP="00A57BE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At the conclusion of that portion of the hearing that involves confidential information, all copies of confidential exhibits shall be returned to the proffering party.  If a confidential exhibit has been admitted into evidence, the copy provided to the court reporter shall be retained in the </w:t>
      </w:r>
      <w:r w:rsidRPr="007A5D22">
        <w:t>Office of Commission Clerk</w:t>
      </w:r>
      <w:r>
        <w:t xml:space="preserve">’s confidential files.  </w:t>
      </w:r>
      <w:r w:rsidRPr="00B2317F">
        <w:t xml:space="preserve">If such </w:t>
      </w:r>
      <w:r>
        <w:t xml:space="preserve">material </w:t>
      </w:r>
      <w:r w:rsidRPr="00B2317F">
        <w:t>is admitted into the evidentiary record at hearing and is not otherwise subject to a request for confidential</w:t>
      </w:r>
      <w:r>
        <w:t xml:space="preserve"> classification</w:t>
      </w:r>
      <w:r w:rsidRPr="00B2317F">
        <w:t xml:space="preserve"> filed with the Commission, the source of the information must file a request for confidential classification of the information within 21 days of the conclusion of the hearing, as set forth in Rule 25-22.006(8)(b), </w:t>
      </w:r>
      <w:r>
        <w:t>F.A.C.</w:t>
      </w:r>
      <w:r w:rsidRPr="00B2317F">
        <w:t>, if continued confidentiality of the information</w:t>
      </w:r>
      <w:r>
        <w:t xml:space="preserve"> is to be maintained</w:t>
      </w:r>
      <w:r w:rsidRPr="00B2317F">
        <w:t>.</w:t>
      </w:r>
    </w:p>
    <w:p w14:paraId="2D8F6318" w14:textId="77777777" w:rsidR="00A57BE0" w:rsidRDefault="00A57BE0" w:rsidP="00A57BE0">
      <w:pPr>
        <w:jc w:val="both"/>
      </w:pPr>
    </w:p>
    <w:p w14:paraId="70D95579" w14:textId="77777777" w:rsidR="00A57BE0" w:rsidRDefault="00A57BE0" w:rsidP="00A57BE0">
      <w:pPr>
        <w:jc w:val="both"/>
      </w:pPr>
    </w:p>
    <w:p w14:paraId="5CB10747" w14:textId="77777777" w:rsidR="00A57BE0" w:rsidRPr="00A32DC5" w:rsidRDefault="00A57BE0" w:rsidP="00A57BE0">
      <w:pPr>
        <w:jc w:val="both"/>
        <w:rPr>
          <w:b/>
        </w:rPr>
      </w:pPr>
      <w:r w:rsidRPr="00A32DC5">
        <w:rPr>
          <w:b/>
        </w:rPr>
        <w:t>V.</w:t>
      </w:r>
      <w:r w:rsidRPr="00A32DC5">
        <w:rPr>
          <w:b/>
        </w:rPr>
        <w:tab/>
      </w:r>
      <w:r w:rsidRPr="00A32DC5">
        <w:rPr>
          <w:b/>
          <w:u w:val="single"/>
        </w:rPr>
        <w:t xml:space="preserve">PREFILED TESTIMONY </w:t>
      </w:r>
      <w:smartTag w:uri="urn:schemas-microsoft-com:office:smarttags" w:element="stockticker">
        <w:r w:rsidRPr="00A32DC5">
          <w:rPr>
            <w:b/>
            <w:u w:val="single"/>
          </w:rPr>
          <w:t>AND</w:t>
        </w:r>
      </w:smartTag>
      <w:r w:rsidRPr="00A32DC5">
        <w:rPr>
          <w:b/>
          <w:u w:val="single"/>
        </w:rPr>
        <w:t xml:space="preserve"> EXHIBITS; WITNESSES</w:t>
      </w:r>
    </w:p>
    <w:p w14:paraId="0E71269B" w14:textId="77777777" w:rsidR="00A57BE0" w:rsidRPr="00701945" w:rsidRDefault="00A57BE0" w:rsidP="00A57BE0">
      <w:pPr>
        <w:jc w:val="both"/>
      </w:pPr>
    </w:p>
    <w:p w14:paraId="25E2CCCC" w14:textId="2BC19597" w:rsidR="00A57BE0" w:rsidRDefault="00A57BE0" w:rsidP="00A57BE0">
      <w:pPr>
        <w:jc w:val="both"/>
      </w:pPr>
      <w:r w:rsidRPr="00701945">
        <w:tab/>
        <w:t>Testimony of all witnesses to be sponsored by the parties (and Staff) has been prefiled</w:t>
      </w:r>
      <w:r>
        <w:t xml:space="preserve"> and </w:t>
      </w:r>
      <w:r w:rsidRPr="00701945">
        <w:t xml:space="preserve">will be inserted into the record as though read after the witness has taken the stand and affirmed the correctness of the testimony and associated exhibits.  </w:t>
      </w:r>
      <w:r>
        <w:t xml:space="preserve">All testimony remains subject to timely and appropriate objections.  Upon insertion of a witness’ </w:t>
      </w:r>
      <w:r w:rsidRPr="00701945">
        <w:t xml:space="preserve">testimony, exhibits appended thereto may be marked for identification.  Each witness will have the opportunity to orally summarize his or her testimony at the time he or she takes the stand.  Summaries of testimony shall be limited to </w:t>
      </w:r>
      <w:r w:rsidR="001264C2">
        <w:t>five</w:t>
      </w:r>
      <w:r w:rsidRPr="00701945">
        <w:t xml:space="preserve"> minutes</w:t>
      </w:r>
      <w:r w:rsidR="001264C2">
        <w:t xml:space="preserve"> for direct and 3 minutes for rebuttal</w:t>
      </w:r>
      <w:r w:rsidRPr="00701945">
        <w:t>.</w:t>
      </w:r>
    </w:p>
    <w:p w14:paraId="08D76257" w14:textId="77777777" w:rsidR="00A57BE0" w:rsidRDefault="00A57BE0" w:rsidP="00A57BE0">
      <w:pPr>
        <w:jc w:val="both"/>
      </w:pPr>
    </w:p>
    <w:p w14:paraId="49E447DF" w14:textId="77777777" w:rsidR="00A57BE0" w:rsidRPr="00701945" w:rsidRDefault="00A57BE0" w:rsidP="00A57BE0">
      <w:pPr>
        <w:ind w:firstLine="720"/>
        <w:jc w:val="both"/>
      </w:pPr>
      <w:r w:rsidRPr="00701945">
        <w:t>Witnesses are reminded that, on cross-examination, responses to questions calling for a simple yes or no answer shall be so answered first, after which the witness may explain his or her answer.</w:t>
      </w:r>
      <w:r>
        <w:t xml:space="preserve">  </w:t>
      </w:r>
      <w:r w:rsidRPr="00701945">
        <w:t>After all parties and Staff have had the opportunity to cross-examine</w:t>
      </w:r>
      <w:r>
        <w:t xml:space="preserve"> the witness</w:t>
      </w:r>
      <w:r w:rsidRPr="00701945">
        <w:t>, the exhibit may be moved into the record.  All other exhibits may be similarly identified and entered into the record at the appropriate time during the hearing.</w:t>
      </w:r>
    </w:p>
    <w:p w14:paraId="55A60C8E" w14:textId="77777777" w:rsidR="00A57BE0" w:rsidRPr="00701945" w:rsidRDefault="00A57BE0" w:rsidP="00A57BE0">
      <w:pPr>
        <w:jc w:val="both"/>
      </w:pPr>
    </w:p>
    <w:p w14:paraId="5E3C758E" w14:textId="77777777" w:rsidR="00A57BE0" w:rsidRPr="00701945" w:rsidRDefault="00A57BE0" w:rsidP="00A57BE0">
      <w:pPr>
        <w:jc w:val="both"/>
      </w:pPr>
      <w:r w:rsidRPr="00701945">
        <w:tab/>
        <w:t>The Commission frequently administers the testimonial oath to more than one witness at a time.  Therefore, when a witness takes the stand to testify, the attorney calling the witness is directed to ask the witness to affirm whether he or she has been sworn.</w:t>
      </w:r>
    </w:p>
    <w:p w14:paraId="5076BDD9" w14:textId="77777777" w:rsidR="00A57BE0" w:rsidRPr="00B75F84" w:rsidRDefault="00A57BE0" w:rsidP="00A57BE0">
      <w:pPr>
        <w:jc w:val="both"/>
        <w:rPr>
          <w:color w:val="000000"/>
        </w:rPr>
      </w:pPr>
    </w:p>
    <w:p w14:paraId="765E11EF" w14:textId="77777777" w:rsidR="00A57BE0" w:rsidRPr="00B75F84" w:rsidRDefault="00A57BE0" w:rsidP="00A57BE0">
      <w:pPr>
        <w:ind w:firstLine="720"/>
        <w:jc w:val="both"/>
        <w:rPr>
          <w:color w:val="000000"/>
        </w:rPr>
      </w:pPr>
      <w:r w:rsidRPr="00B75F84">
        <w:rPr>
          <w:color w:val="000000"/>
        </w:rPr>
        <w:t xml:space="preserve">The parties shall avoid duplicative or </w:t>
      </w:r>
      <w:r>
        <w:rPr>
          <w:color w:val="000000"/>
        </w:rPr>
        <w:t>repetitious cross-examination. Further, f</w:t>
      </w:r>
      <w:r w:rsidRPr="00B75F84">
        <w:rPr>
          <w:color w:val="000000"/>
        </w:rPr>
        <w:t xml:space="preserve">riendly cross-examination will not be allowed.  Cross-examination shall be limited to witnesses whose </w:t>
      </w:r>
      <w:r w:rsidRPr="00B75F84">
        <w:rPr>
          <w:color w:val="000000"/>
        </w:rPr>
        <w:lastRenderedPageBreak/>
        <w:t>testimony is adverse to the party desiring to cross-examine.  Any party conducting what appears to be a friendly cross-examination of a witness should be prepar</w:t>
      </w:r>
      <w:r>
        <w:rPr>
          <w:color w:val="000000"/>
        </w:rPr>
        <w:t>ed to indicate why that witness’</w:t>
      </w:r>
      <w:r w:rsidRPr="00B75F84">
        <w:rPr>
          <w:color w:val="000000"/>
        </w:rPr>
        <w:t xml:space="preserve"> direct testimony is adverse to its interests.</w:t>
      </w:r>
    </w:p>
    <w:p w14:paraId="11E2F171" w14:textId="77777777" w:rsidR="00A57BE0" w:rsidRDefault="00A57BE0" w:rsidP="00A57BE0">
      <w:pPr>
        <w:jc w:val="both"/>
      </w:pPr>
    </w:p>
    <w:p w14:paraId="4A553A04" w14:textId="77777777" w:rsidR="00A57BE0" w:rsidRDefault="00A57BE0" w:rsidP="00A57BE0">
      <w:pPr>
        <w:jc w:val="both"/>
      </w:pPr>
      <w:r>
        <w:tab/>
        <w:t>All parties must refer to the Exhibit Number established by the Comprehensive Exhibit List when referencing an exhibit during cross-examination.</w:t>
      </w:r>
    </w:p>
    <w:p w14:paraId="429F8D9C" w14:textId="77777777" w:rsidR="00A57BE0" w:rsidRDefault="00A57BE0" w:rsidP="00A57BE0">
      <w:pPr>
        <w:jc w:val="both"/>
      </w:pPr>
    </w:p>
    <w:p w14:paraId="7E08718F" w14:textId="77777777" w:rsidR="00A57BE0" w:rsidRPr="00701945" w:rsidRDefault="00A57BE0" w:rsidP="00A57BE0">
      <w:pPr>
        <w:jc w:val="both"/>
      </w:pPr>
    </w:p>
    <w:p w14:paraId="24F97DA0" w14:textId="77777777" w:rsidR="00A57BE0" w:rsidRPr="00A32DC5" w:rsidRDefault="00A57BE0" w:rsidP="00A57BE0">
      <w:pPr>
        <w:jc w:val="both"/>
        <w:rPr>
          <w:b/>
        </w:rPr>
      </w:pPr>
      <w:r w:rsidRPr="00A32DC5">
        <w:rPr>
          <w:b/>
        </w:rPr>
        <w:t>VI.</w:t>
      </w:r>
      <w:r w:rsidRPr="00A32DC5">
        <w:rPr>
          <w:b/>
        </w:rPr>
        <w:tab/>
      </w:r>
      <w:r w:rsidRPr="00A32DC5">
        <w:rPr>
          <w:b/>
          <w:u w:val="single"/>
        </w:rPr>
        <w:t>ORDER OF WITNESSES</w:t>
      </w:r>
    </w:p>
    <w:p w14:paraId="12553493" w14:textId="77777777" w:rsidR="00A57BE0" w:rsidRDefault="00A57BE0" w:rsidP="00A57BE0">
      <w:pPr>
        <w:jc w:val="both"/>
      </w:pPr>
    </w:p>
    <w:p w14:paraId="69CEAFE2" w14:textId="77777777" w:rsidR="00A57BE0" w:rsidRDefault="00A57BE0" w:rsidP="00A57BE0">
      <w:pPr>
        <w:jc w:val="both"/>
      </w:pPr>
      <w:r>
        <w:tab/>
        <w:t>Each witness whose name is preceded by a plus sign (+) will present direct and rebuttal testimony together.</w:t>
      </w:r>
    </w:p>
    <w:p w14:paraId="393E720E" w14:textId="77777777" w:rsidR="00A57BE0" w:rsidRPr="00701945" w:rsidRDefault="00A57BE0" w:rsidP="00A57BE0">
      <w:pPr>
        <w:jc w:val="both"/>
      </w:pPr>
    </w:p>
    <w:tbl>
      <w:tblPr>
        <w:tblW w:w="10080" w:type="dxa"/>
        <w:tblInd w:w="30" w:type="dxa"/>
        <w:tblLayout w:type="fixed"/>
        <w:tblCellMar>
          <w:top w:w="86" w:type="dxa"/>
          <w:left w:w="120" w:type="dxa"/>
          <w:bottom w:w="72" w:type="dxa"/>
          <w:right w:w="120" w:type="dxa"/>
        </w:tblCellMar>
        <w:tblLook w:val="0000" w:firstRow="0" w:lastRow="0" w:firstColumn="0" w:lastColumn="0" w:noHBand="0" w:noVBand="0"/>
      </w:tblPr>
      <w:tblGrid>
        <w:gridCol w:w="2160"/>
        <w:gridCol w:w="2070"/>
        <w:gridCol w:w="4320"/>
        <w:gridCol w:w="1530"/>
      </w:tblGrid>
      <w:tr w:rsidR="00A36C2A" w:rsidRPr="00701945" w14:paraId="5EED9B11" w14:textId="77777777" w:rsidTr="00EB4960">
        <w:trPr>
          <w:cantSplit/>
          <w:trHeight w:val="362"/>
          <w:tblHeader/>
        </w:trPr>
        <w:tc>
          <w:tcPr>
            <w:tcW w:w="2160" w:type="dxa"/>
          </w:tcPr>
          <w:p w14:paraId="2BAA4DB7" w14:textId="77777777" w:rsidR="00A36C2A" w:rsidRPr="00701945" w:rsidRDefault="00A36C2A" w:rsidP="002D4170">
            <w:pPr>
              <w:jc w:val="both"/>
            </w:pPr>
            <w:r w:rsidRPr="00701945">
              <w:rPr>
                <w:u w:val="single"/>
              </w:rPr>
              <w:t>Witness</w:t>
            </w:r>
          </w:p>
        </w:tc>
        <w:tc>
          <w:tcPr>
            <w:tcW w:w="2070" w:type="dxa"/>
          </w:tcPr>
          <w:p w14:paraId="3F743C06" w14:textId="77777777" w:rsidR="00A36C2A" w:rsidRPr="00701945" w:rsidRDefault="00A36C2A" w:rsidP="002D4170">
            <w:pPr>
              <w:jc w:val="center"/>
            </w:pPr>
            <w:r w:rsidRPr="00701945">
              <w:rPr>
                <w:u w:val="single"/>
              </w:rPr>
              <w:t>Proffered By</w:t>
            </w:r>
          </w:p>
        </w:tc>
        <w:tc>
          <w:tcPr>
            <w:tcW w:w="4320" w:type="dxa"/>
          </w:tcPr>
          <w:p w14:paraId="5CB79CE1" w14:textId="1A9401E0" w:rsidR="00A36C2A" w:rsidRPr="00701945" w:rsidRDefault="00A36C2A" w:rsidP="002D4170">
            <w:pPr>
              <w:jc w:val="both"/>
              <w:rPr>
                <w:u w:val="single"/>
              </w:rPr>
            </w:pPr>
            <w:r>
              <w:rPr>
                <w:u w:val="single"/>
              </w:rPr>
              <w:t>Subject</w:t>
            </w:r>
          </w:p>
        </w:tc>
        <w:tc>
          <w:tcPr>
            <w:tcW w:w="1530" w:type="dxa"/>
          </w:tcPr>
          <w:p w14:paraId="692F8426" w14:textId="5757C1EE" w:rsidR="00A36C2A" w:rsidRPr="00701945" w:rsidRDefault="00A36C2A" w:rsidP="002D4170">
            <w:pPr>
              <w:jc w:val="both"/>
            </w:pPr>
            <w:r w:rsidRPr="00701945">
              <w:rPr>
                <w:u w:val="single"/>
              </w:rPr>
              <w:t>Issues #</w:t>
            </w:r>
          </w:p>
        </w:tc>
      </w:tr>
      <w:tr w:rsidR="00A36C2A" w:rsidRPr="00701945" w14:paraId="67A8D075" w14:textId="77777777" w:rsidTr="00EB4960">
        <w:trPr>
          <w:cantSplit/>
          <w:trHeight w:val="362"/>
        </w:trPr>
        <w:tc>
          <w:tcPr>
            <w:tcW w:w="2160" w:type="dxa"/>
          </w:tcPr>
          <w:p w14:paraId="5C62BF47" w14:textId="77777777" w:rsidR="00A36C2A" w:rsidRPr="00AC105C" w:rsidRDefault="00A36C2A" w:rsidP="002D4170">
            <w:pPr>
              <w:jc w:val="both"/>
              <w:rPr>
                <w:u w:val="single"/>
              </w:rPr>
            </w:pPr>
            <w:r w:rsidRPr="00AC105C">
              <w:tab/>
            </w:r>
            <w:r w:rsidRPr="00AC105C">
              <w:rPr>
                <w:u w:val="single"/>
              </w:rPr>
              <w:t>Direct</w:t>
            </w:r>
          </w:p>
        </w:tc>
        <w:tc>
          <w:tcPr>
            <w:tcW w:w="2070" w:type="dxa"/>
          </w:tcPr>
          <w:p w14:paraId="5350FA68" w14:textId="77777777" w:rsidR="00A36C2A" w:rsidRPr="00701945" w:rsidRDefault="00A36C2A" w:rsidP="002D4170">
            <w:pPr>
              <w:jc w:val="center"/>
            </w:pPr>
          </w:p>
        </w:tc>
        <w:tc>
          <w:tcPr>
            <w:tcW w:w="4320" w:type="dxa"/>
          </w:tcPr>
          <w:p w14:paraId="2350A3C9" w14:textId="77777777" w:rsidR="00A36C2A" w:rsidRPr="00701945" w:rsidRDefault="00A36C2A" w:rsidP="002D4170"/>
        </w:tc>
        <w:tc>
          <w:tcPr>
            <w:tcW w:w="1530" w:type="dxa"/>
          </w:tcPr>
          <w:p w14:paraId="64A34C09" w14:textId="0B0A4047" w:rsidR="00A36C2A" w:rsidRPr="00701945" w:rsidRDefault="00A36C2A" w:rsidP="002D4170"/>
        </w:tc>
      </w:tr>
      <w:tr w:rsidR="00A36C2A" w:rsidRPr="00701945" w14:paraId="3548CD33" w14:textId="77777777" w:rsidTr="00EB4960">
        <w:trPr>
          <w:cantSplit/>
          <w:trHeight w:val="382"/>
        </w:trPr>
        <w:tc>
          <w:tcPr>
            <w:tcW w:w="2160" w:type="dxa"/>
          </w:tcPr>
          <w:p w14:paraId="5251F484" w14:textId="1534AC8C" w:rsidR="00A36C2A" w:rsidRPr="00701945" w:rsidRDefault="00A36C2A" w:rsidP="002D4170">
            <w:pPr>
              <w:jc w:val="both"/>
            </w:pPr>
            <w:r>
              <w:t>Josiah Cox</w:t>
            </w:r>
          </w:p>
        </w:tc>
        <w:tc>
          <w:tcPr>
            <w:tcW w:w="2070" w:type="dxa"/>
          </w:tcPr>
          <w:p w14:paraId="2D1E47E4" w14:textId="45DBA1CF" w:rsidR="00A36C2A" w:rsidRPr="00701945" w:rsidRDefault="00A36C2A" w:rsidP="002D4170">
            <w:pPr>
              <w:jc w:val="center"/>
            </w:pPr>
            <w:r>
              <w:t>CSWR</w:t>
            </w:r>
          </w:p>
        </w:tc>
        <w:tc>
          <w:tcPr>
            <w:tcW w:w="4320" w:type="dxa"/>
          </w:tcPr>
          <w:p w14:paraId="353356CB" w14:textId="4D9FBBE2" w:rsidR="00A36C2A" w:rsidRPr="00701945" w:rsidRDefault="00EB4960" w:rsidP="002D4170">
            <w:r>
              <w:t>Introduction; operations; quality of service/infrastructure and operating conditions; arms-length transaction; economies of scale; greater access to capital; rate request; rate stabilization and cost efficiencies; public interest factors</w:t>
            </w:r>
          </w:p>
        </w:tc>
        <w:tc>
          <w:tcPr>
            <w:tcW w:w="1530" w:type="dxa"/>
          </w:tcPr>
          <w:p w14:paraId="7DB8CACB" w14:textId="6D777D59" w:rsidR="00A36C2A" w:rsidRPr="00701945" w:rsidRDefault="00EB4960" w:rsidP="002D4170">
            <w:r>
              <w:t>1-14</w:t>
            </w:r>
          </w:p>
        </w:tc>
      </w:tr>
      <w:tr w:rsidR="00A36C2A" w:rsidRPr="00701945" w14:paraId="2C851D99" w14:textId="77777777" w:rsidTr="00EB4960">
        <w:trPr>
          <w:cantSplit/>
          <w:trHeight w:val="362"/>
        </w:trPr>
        <w:tc>
          <w:tcPr>
            <w:tcW w:w="2160" w:type="dxa"/>
          </w:tcPr>
          <w:p w14:paraId="44F4F651" w14:textId="6FAB074A" w:rsidR="00A36C2A" w:rsidRPr="00701945" w:rsidRDefault="00EB4960" w:rsidP="002D4170">
            <w:pPr>
              <w:jc w:val="both"/>
            </w:pPr>
            <w:r w:rsidRPr="00EB4960">
              <w:t>Curt Mouring</w:t>
            </w:r>
          </w:p>
        </w:tc>
        <w:tc>
          <w:tcPr>
            <w:tcW w:w="2070" w:type="dxa"/>
          </w:tcPr>
          <w:p w14:paraId="049A64A3" w14:textId="65E03BA8" w:rsidR="00A36C2A" w:rsidRPr="00701945" w:rsidRDefault="00EB4960" w:rsidP="002D4170">
            <w:pPr>
              <w:jc w:val="center"/>
            </w:pPr>
            <w:r>
              <w:t>PSC</w:t>
            </w:r>
          </w:p>
        </w:tc>
        <w:tc>
          <w:tcPr>
            <w:tcW w:w="4320" w:type="dxa"/>
          </w:tcPr>
          <w:p w14:paraId="38090FA7" w14:textId="41D636AB" w:rsidR="00A36C2A" w:rsidRPr="00701945" w:rsidRDefault="00EB4960" w:rsidP="002D4170">
            <w:r w:rsidRPr="00EB4960">
              <w:t>ARBV Policy</w:t>
            </w:r>
          </w:p>
        </w:tc>
        <w:tc>
          <w:tcPr>
            <w:tcW w:w="1530" w:type="dxa"/>
          </w:tcPr>
          <w:p w14:paraId="32136136" w14:textId="7F7DF3A9" w:rsidR="00A36C2A" w:rsidRPr="00701945" w:rsidRDefault="00EB4960" w:rsidP="002D4170">
            <w:r>
              <w:t>1-14</w:t>
            </w:r>
          </w:p>
        </w:tc>
      </w:tr>
      <w:tr w:rsidR="00A36C2A" w:rsidRPr="00701945" w14:paraId="3C830532" w14:textId="77777777" w:rsidTr="00EB4960">
        <w:trPr>
          <w:cantSplit/>
          <w:trHeight w:val="362"/>
        </w:trPr>
        <w:tc>
          <w:tcPr>
            <w:tcW w:w="2160" w:type="dxa"/>
          </w:tcPr>
          <w:p w14:paraId="09CD4D47" w14:textId="77777777" w:rsidR="00A36C2A" w:rsidRPr="00701945" w:rsidRDefault="00A36C2A" w:rsidP="002D4170">
            <w:pPr>
              <w:jc w:val="both"/>
            </w:pPr>
          </w:p>
        </w:tc>
        <w:tc>
          <w:tcPr>
            <w:tcW w:w="2070" w:type="dxa"/>
          </w:tcPr>
          <w:p w14:paraId="241A5657" w14:textId="77777777" w:rsidR="00A36C2A" w:rsidRPr="00701945" w:rsidRDefault="00A36C2A" w:rsidP="002D4170">
            <w:pPr>
              <w:jc w:val="center"/>
            </w:pPr>
          </w:p>
        </w:tc>
        <w:tc>
          <w:tcPr>
            <w:tcW w:w="4320" w:type="dxa"/>
          </w:tcPr>
          <w:p w14:paraId="76FC37C6" w14:textId="77777777" w:rsidR="00A36C2A" w:rsidRPr="00701945" w:rsidRDefault="00A36C2A" w:rsidP="002D4170"/>
        </w:tc>
        <w:tc>
          <w:tcPr>
            <w:tcW w:w="1530" w:type="dxa"/>
          </w:tcPr>
          <w:p w14:paraId="216F0E44" w14:textId="4EAA5142" w:rsidR="00A36C2A" w:rsidRPr="00701945" w:rsidRDefault="00A36C2A" w:rsidP="002D4170"/>
        </w:tc>
      </w:tr>
      <w:tr w:rsidR="00A36C2A" w:rsidRPr="00701945" w14:paraId="50453501" w14:textId="77777777" w:rsidTr="00EB4960">
        <w:trPr>
          <w:cantSplit/>
          <w:trHeight w:val="382"/>
        </w:trPr>
        <w:tc>
          <w:tcPr>
            <w:tcW w:w="2160" w:type="dxa"/>
          </w:tcPr>
          <w:p w14:paraId="09455930" w14:textId="77777777" w:rsidR="00A36C2A" w:rsidRPr="00701945" w:rsidRDefault="00A36C2A" w:rsidP="002D4170">
            <w:pPr>
              <w:jc w:val="both"/>
            </w:pPr>
            <w:r w:rsidRPr="00701945">
              <w:tab/>
            </w:r>
            <w:r w:rsidRPr="00701945">
              <w:rPr>
                <w:u w:val="single"/>
              </w:rPr>
              <w:t>Rebuttal</w:t>
            </w:r>
          </w:p>
        </w:tc>
        <w:tc>
          <w:tcPr>
            <w:tcW w:w="2070" w:type="dxa"/>
          </w:tcPr>
          <w:p w14:paraId="447B3378" w14:textId="77777777" w:rsidR="00A36C2A" w:rsidRPr="00701945" w:rsidRDefault="00A36C2A" w:rsidP="002D4170">
            <w:pPr>
              <w:jc w:val="center"/>
            </w:pPr>
          </w:p>
        </w:tc>
        <w:tc>
          <w:tcPr>
            <w:tcW w:w="4320" w:type="dxa"/>
          </w:tcPr>
          <w:p w14:paraId="770B4F78" w14:textId="77777777" w:rsidR="00A36C2A" w:rsidRPr="00701945" w:rsidRDefault="00A36C2A" w:rsidP="002D4170"/>
        </w:tc>
        <w:tc>
          <w:tcPr>
            <w:tcW w:w="1530" w:type="dxa"/>
          </w:tcPr>
          <w:p w14:paraId="457262CD" w14:textId="7F017C52" w:rsidR="00A36C2A" w:rsidRPr="00701945" w:rsidRDefault="00A36C2A" w:rsidP="002D4170"/>
        </w:tc>
      </w:tr>
      <w:tr w:rsidR="00A36C2A" w:rsidRPr="00701945" w14:paraId="308342D1" w14:textId="77777777" w:rsidTr="00EB4960">
        <w:trPr>
          <w:cantSplit/>
          <w:trHeight w:val="362"/>
        </w:trPr>
        <w:tc>
          <w:tcPr>
            <w:tcW w:w="2160" w:type="dxa"/>
          </w:tcPr>
          <w:p w14:paraId="0A0F3BBC" w14:textId="75B2A763" w:rsidR="00A36C2A" w:rsidRPr="00701945" w:rsidRDefault="00EB4960" w:rsidP="002D4170">
            <w:pPr>
              <w:jc w:val="both"/>
            </w:pPr>
            <w:r>
              <w:t>Josiah Cox</w:t>
            </w:r>
          </w:p>
        </w:tc>
        <w:tc>
          <w:tcPr>
            <w:tcW w:w="2070" w:type="dxa"/>
          </w:tcPr>
          <w:p w14:paraId="05736302" w14:textId="6C537AAA" w:rsidR="00A36C2A" w:rsidRPr="00701945" w:rsidRDefault="00EB4960" w:rsidP="002D4170">
            <w:pPr>
              <w:jc w:val="center"/>
            </w:pPr>
            <w:r>
              <w:t>CSWR</w:t>
            </w:r>
          </w:p>
        </w:tc>
        <w:tc>
          <w:tcPr>
            <w:tcW w:w="4320" w:type="dxa"/>
          </w:tcPr>
          <w:p w14:paraId="50CB9AE4" w14:textId="530D74D0" w:rsidR="00A36C2A" w:rsidRPr="00701945" w:rsidRDefault="00EB4960" w:rsidP="002D4170">
            <w:r>
              <w:t>Introduction; Objectives of the ARBV Statute and the ARBV Rule; Arm’s Length Transaction Requirement; Effect of Fair Market Rate Base Valuations on Utility Rates; Staff’s Proposed Optional Approach</w:t>
            </w:r>
          </w:p>
        </w:tc>
        <w:tc>
          <w:tcPr>
            <w:tcW w:w="1530" w:type="dxa"/>
          </w:tcPr>
          <w:p w14:paraId="36A9F0AF" w14:textId="7E0A79EB" w:rsidR="00A36C2A" w:rsidRPr="00701945" w:rsidRDefault="00EB4960" w:rsidP="002D4170">
            <w:r>
              <w:t>1-14</w:t>
            </w:r>
          </w:p>
        </w:tc>
      </w:tr>
    </w:tbl>
    <w:p w14:paraId="1975FEDE" w14:textId="77777777" w:rsidR="00A57BE0" w:rsidRDefault="00A57BE0" w:rsidP="00A57BE0">
      <w:pPr>
        <w:jc w:val="both"/>
      </w:pPr>
    </w:p>
    <w:p w14:paraId="5EBF4158" w14:textId="77777777" w:rsidR="00A57BE0" w:rsidRDefault="00A57BE0" w:rsidP="00A57BE0">
      <w:pPr>
        <w:jc w:val="both"/>
      </w:pPr>
    </w:p>
    <w:p w14:paraId="6A3ABDBC" w14:textId="77777777" w:rsidR="00A57BE0" w:rsidRPr="00A32DC5" w:rsidRDefault="00A57BE0" w:rsidP="00A57BE0">
      <w:pPr>
        <w:jc w:val="both"/>
        <w:rPr>
          <w:b/>
        </w:rPr>
      </w:pPr>
      <w:r w:rsidRPr="00A32DC5">
        <w:rPr>
          <w:b/>
        </w:rPr>
        <w:t>VII.</w:t>
      </w:r>
      <w:r w:rsidRPr="00A32DC5">
        <w:rPr>
          <w:b/>
        </w:rPr>
        <w:tab/>
      </w:r>
      <w:r w:rsidRPr="00A32DC5">
        <w:rPr>
          <w:b/>
          <w:u w:val="single"/>
        </w:rPr>
        <w:t>BASIC POSITIONS</w:t>
      </w:r>
    </w:p>
    <w:p w14:paraId="6A8DBD4C" w14:textId="77777777" w:rsidR="00A57BE0" w:rsidRPr="00701945" w:rsidRDefault="00A57BE0" w:rsidP="00A57BE0">
      <w:pPr>
        <w:jc w:val="both"/>
      </w:pPr>
    </w:p>
    <w:p w14:paraId="7728BA04" w14:textId="77777777" w:rsidR="006935E8" w:rsidRDefault="006935E8" w:rsidP="006935E8">
      <w:pPr>
        <w:ind w:left="1440" w:hanging="1440"/>
        <w:jc w:val="both"/>
      </w:pPr>
      <w:r>
        <w:rPr>
          <w:b/>
          <w:bCs/>
        </w:rPr>
        <w:t>CSWR</w:t>
      </w:r>
      <w:r w:rsidR="00A57BE0" w:rsidRPr="00701945">
        <w:rPr>
          <w:b/>
          <w:bCs/>
        </w:rPr>
        <w:t>:</w:t>
      </w:r>
      <w:r w:rsidR="00A57BE0" w:rsidRPr="00701945">
        <w:tab/>
      </w:r>
      <w:r>
        <w:t xml:space="preserve">This proceeding concerns a petition filed by CSWR-Florida on May 27, 2026, requesting that the Florida Public Service Commission establish the rate base value of the wastewater system it is acquiring from Forest Utilities, Inc. (“Forest Utilities”) using the alternative procedure provided by section 367.0811 (the “FMV Statute”), Florida Statutes, and Rule 25-30.0372, Florida Administrative </w:t>
      </w:r>
      <w:r>
        <w:lastRenderedPageBreak/>
        <w:t>Code (the “FMV Rule”). CSWR-Florida requests three determinations: (1) approval of $8,741,135.58 as the rate base value of Forest Utilities’ assets and reasonable transaction and closing costs incurred by the utility and reasonable fees paid to the appraisers as permitted by subsection (3)(b) of the FMV Statute; (2) approval of the journal entries set forth in Exhibit I to the Petition (Exhibit JC-13 to Cox Direct Testimony); and (3) a finding that granting the Petition is in the public interest. CSWR-Florida’s position is that each request is supported by the record and fully consistent with the FMV Statute and Rule, and that the Commission should grant the Petition.</w:t>
      </w:r>
    </w:p>
    <w:p w14:paraId="6C7F96AC" w14:textId="77777777" w:rsidR="005660A8" w:rsidRDefault="005660A8" w:rsidP="006935E8">
      <w:pPr>
        <w:ind w:left="1440" w:hanging="1440"/>
        <w:jc w:val="both"/>
      </w:pPr>
    </w:p>
    <w:p w14:paraId="70752476" w14:textId="77777777" w:rsidR="006935E8" w:rsidRDefault="006935E8" w:rsidP="006935E8">
      <w:pPr>
        <w:ind w:left="1440"/>
        <w:jc w:val="both"/>
      </w:pPr>
      <w:r>
        <w:t>The FMV Statute reflects the Florida Legislature’s finding that promoting consolidation of water and wastewater systems serves the public interest by encouraging economies of scale, better access to lower material and supply costs, better access to capital, improvement in utility infrastructure, and improvement in overall quality of service. It provides an alternative to the traditional cost method of section 367.081, Florida Statutes, for establishing the rate base value of an acquired system, capping that value at the lesser of the negotiated purchase price or the average of three independent appraisals. CSWR-Florida is an acquiring utility eligible to use this procedure. It serves more than 10,000 water and wastewater customers and is permitted to produce more than 3 million gallons of drinking water per day in Florida.</w:t>
      </w:r>
    </w:p>
    <w:p w14:paraId="026709E6" w14:textId="77777777" w:rsidR="005660A8" w:rsidRDefault="005660A8" w:rsidP="006935E8">
      <w:pPr>
        <w:ind w:left="1440"/>
        <w:jc w:val="both"/>
      </w:pPr>
    </w:p>
    <w:p w14:paraId="5904AA31" w14:textId="77777777" w:rsidR="006935E8" w:rsidRPr="00076EA3" w:rsidRDefault="006935E8" w:rsidP="006935E8">
      <w:pPr>
        <w:ind w:left="1440"/>
        <w:jc w:val="both"/>
      </w:pPr>
      <w:r>
        <w:t>Florida’s</w:t>
      </w:r>
      <w:r w:rsidRPr="0078075A">
        <w:t xml:space="preserve"> Legislature deliberately authorized rate base values above historical net book value because Florida wanted strong utilities to invest private capital in troubled systems. Forest</w:t>
      </w:r>
      <w:r>
        <w:t xml:space="preserve"> Utilities</w:t>
      </w:r>
      <w:r w:rsidRPr="0078075A">
        <w:t xml:space="preserve"> is such a system, </w:t>
      </w:r>
      <w:r>
        <w:t xml:space="preserve">and </w:t>
      </w:r>
      <w:r w:rsidRPr="0078075A">
        <w:t>CSWR</w:t>
      </w:r>
      <w:r>
        <w:t>-Florida</w:t>
      </w:r>
      <w:r w:rsidRPr="0078075A">
        <w:t xml:space="preserve"> is willing to make that investment</w:t>
      </w:r>
      <w:r>
        <w:t xml:space="preserve"> so that it can </w:t>
      </w:r>
      <w:r w:rsidRPr="0078075A">
        <w:t>deliver the infrastructure, compliance, environmental, and service-quality benefits contemplated by section 367.081</w:t>
      </w:r>
      <w:r>
        <w:t xml:space="preserve"> to a smaller, distressed wastewater system.</w:t>
      </w:r>
    </w:p>
    <w:p w14:paraId="5AA3EAF1" w14:textId="23020639" w:rsidR="00A57BE0" w:rsidRPr="00701945" w:rsidRDefault="00A57BE0" w:rsidP="00A57BE0">
      <w:pPr>
        <w:ind w:left="1440" w:hanging="1440"/>
        <w:jc w:val="both"/>
      </w:pPr>
    </w:p>
    <w:p w14:paraId="5D7913B0" w14:textId="77777777" w:rsidR="00A57BE0" w:rsidRPr="00701945" w:rsidRDefault="00A57BE0" w:rsidP="00A57BE0">
      <w:pPr>
        <w:jc w:val="both"/>
      </w:pPr>
    </w:p>
    <w:p w14:paraId="3579AC27" w14:textId="550D1DC1" w:rsidR="0072071B" w:rsidRPr="00AA5616" w:rsidRDefault="006935E8" w:rsidP="0072071B">
      <w:pPr>
        <w:pStyle w:val="ListParagraph"/>
        <w:spacing w:after="0" w:line="240" w:lineRule="auto"/>
        <w:ind w:left="1440" w:right="86" w:hanging="1440"/>
        <w:jc w:val="both"/>
        <w:rPr>
          <w:rFonts w:ascii="Times New Roman" w:hAnsi="Times New Roman" w:cs="Times New Roman"/>
          <w:sz w:val="24"/>
          <w:szCs w:val="24"/>
        </w:rPr>
      </w:pPr>
      <w:r w:rsidRPr="0072071B">
        <w:rPr>
          <w:rFonts w:ascii="Times New Roman" w:hAnsi="Times New Roman" w:cs="Times New Roman"/>
          <w:b/>
          <w:bCs/>
          <w:sz w:val="24"/>
          <w:szCs w:val="24"/>
        </w:rPr>
        <w:t>OPC</w:t>
      </w:r>
      <w:r w:rsidR="00A57BE0" w:rsidRPr="0072071B">
        <w:rPr>
          <w:rFonts w:ascii="Times New Roman" w:hAnsi="Times New Roman" w:cs="Times New Roman"/>
          <w:b/>
          <w:bCs/>
          <w:sz w:val="24"/>
          <w:szCs w:val="24"/>
        </w:rPr>
        <w:t>:</w:t>
      </w:r>
      <w:r w:rsidR="00A57BE0" w:rsidRPr="005D4B47">
        <w:tab/>
      </w:r>
      <w:r w:rsidR="0072071B" w:rsidRPr="472187A9">
        <w:rPr>
          <w:rFonts w:ascii="Times New Roman" w:hAnsi="Times New Roman" w:cs="Times New Roman"/>
          <w:sz w:val="24"/>
          <w:szCs w:val="24"/>
        </w:rPr>
        <w:t>This proceeding concerns a petition filed by CSWR-Florida Utility Operating Company, LLC (“CSWR” or “the Company”) on May 27, 2026, requesting the Florida Public Service Commission (“Commission”) to establish the rate base value of Forest Utilities, Inc. (“Forest</w:t>
      </w:r>
      <w:r w:rsidR="0072071B">
        <w:rPr>
          <w:rFonts w:ascii="Times New Roman" w:hAnsi="Times New Roman" w:cs="Times New Roman"/>
          <w:sz w:val="24"/>
          <w:szCs w:val="24"/>
        </w:rPr>
        <w:t xml:space="preserve"> Utilities</w:t>
      </w:r>
      <w:r w:rsidR="0072071B" w:rsidRPr="472187A9">
        <w:rPr>
          <w:rFonts w:ascii="Times New Roman" w:hAnsi="Times New Roman" w:cs="Times New Roman"/>
          <w:sz w:val="24"/>
          <w:szCs w:val="24"/>
        </w:rPr>
        <w:t>”) using the alternative procedure in section 367.0811, Florida Statutes (the “FMV Statute”). CSWR requests that this Commission approve a rate base value of $8,741,135.58 and, in the same breath, states that this acquisition, the subsequent adjustment, and impact on rates for customers is in the public interest despite the requested rate base value being $7 million over the actual net book value</w:t>
      </w:r>
      <w:r w:rsidR="0072071B">
        <w:rPr>
          <w:rFonts w:ascii="Times New Roman" w:hAnsi="Times New Roman" w:cs="Times New Roman"/>
          <w:sz w:val="24"/>
          <w:szCs w:val="24"/>
        </w:rPr>
        <w:t xml:space="preserve"> (“NBV”)</w:t>
      </w:r>
      <w:r w:rsidR="0072071B" w:rsidRPr="472187A9">
        <w:rPr>
          <w:rFonts w:ascii="Times New Roman" w:hAnsi="Times New Roman" w:cs="Times New Roman"/>
          <w:sz w:val="24"/>
          <w:szCs w:val="24"/>
        </w:rPr>
        <w:t xml:space="preserve"> of the system. The FMV statute makes clear that the Commission must, in order to approve, modify, or deny this petition, make a determination in furtherance of the public interest. Section 367.081, Florida Statutes, mandates that the “commission shall … fix rates which are just, reasonable, compensatory, and not unfairly discriminatory.” </w:t>
      </w:r>
    </w:p>
    <w:p w14:paraId="17CE331B" w14:textId="77777777" w:rsidR="0072071B" w:rsidRDefault="0072071B" w:rsidP="0072071B">
      <w:pPr>
        <w:pStyle w:val="ListParagraph"/>
        <w:spacing w:after="0" w:line="360" w:lineRule="auto"/>
        <w:ind w:left="0" w:right="90" w:firstLine="720"/>
        <w:jc w:val="both"/>
        <w:rPr>
          <w:rFonts w:ascii="Times New Roman" w:hAnsi="Times New Roman" w:cs="Times New Roman"/>
          <w:sz w:val="24"/>
          <w:szCs w:val="24"/>
        </w:rPr>
      </w:pPr>
    </w:p>
    <w:p w14:paraId="5C8B4B9A" w14:textId="77777777" w:rsidR="0072071B" w:rsidRDefault="0072071B" w:rsidP="0072071B">
      <w:pPr>
        <w:pStyle w:val="ListParagraph"/>
        <w:spacing w:after="0" w:line="240" w:lineRule="auto"/>
        <w:ind w:left="1440" w:right="86"/>
        <w:jc w:val="both"/>
        <w:rPr>
          <w:rFonts w:ascii="Times New Roman" w:hAnsi="Times New Roman" w:cs="Times New Roman"/>
          <w:sz w:val="24"/>
          <w:szCs w:val="24"/>
        </w:rPr>
      </w:pPr>
      <w:r>
        <w:rPr>
          <w:rFonts w:ascii="Times New Roman" w:hAnsi="Times New Roman" w:cs="Times New Roman"/>
          <w:sz w:val="24"/>
          <w:szCs w:val="24"/>
        </w:rPr>
        <w:lastRenderedPageBreak/>
        <w:t xml:space="preserve">Historically, fair market value was the generally accepted standard for determining a regulated utility’s rate base. See </w:t>
      </w:r>
      <w:r>
        <w:rPr>
          <w:rFonts w:ascii="Times New Roman" w:hAnsi="Times New Roman" w:cs="Times New Roman"/>
          <w:i/>
          <w:iCs/>
          <w:sz w:val="24"/>
          <w:szCs w:val="24"/>
        </w:rPr>
        <w:t>Smyth v. Ames</w:t>
      </w:r>
      <w:r>
        <w:rPr>
          <w:rFonts w:ascii="Times New Roman" w:hAnsi="Times New Roman" w:cs="Times New Roman"/>
          <w:sz w:val="24"/>
          <w:szCs w:val="24"/>
        </w:rPr>
        <w:t xml:space="preserve">, 169 U.S. 466 (1898). This approach was criticized by Justice Brandeis in his dissent in </w:t>
      </w:r>
      <w:r>
        <w:rPr>
          <w:rFonts w:ascii="Times New Roman" w:hAnsi="Times New Roman" w:cs="Times New Roman"/>
          <w:i/>
          <w:iCs/>
          <w:sz w:val="24"/>
          <w:szCs w:val="24"/>
        </w:rPr>
        <w:t>Southwestern Bell Telephone Co. v. Public Service Commission</w:t>
      </w:r>
      <w:r>
        <w:rPr>
          <w:rFonts w:ascii="Times New Roman" w:hAnsi="Times New Roman" w:cs="Times New Roman"/>
          <w:sz w:val="24"/>
          <w:szCs w:val="24"/>
        </w:rPr>
        <w:t xml:space="preserve">, 262 U.S. 276 (1923). Justice Brandeis’ dissent was based on the controversy surrounding the fair market value approach valuing a utility on future profitability and market perception instead of upon prudent investments made by that utility. He described the fair value methodology as creating a “vicious circle” and that one cannot determine a regulated utility’s value by capitalizing future earnings when those earnings are determined by the rates set by regulators. </w:t>
      </w:r>
      <w:r>
        <w:rPr>
          <w:rFonts w:ascii="Times New Roman" w:hAnsi="Times New Roman" w:cs="Times New Roman"/>
          <w:i/>
          <w:iCs/>
          <w:sz w:val="24"/>
          <w:szCs w:val="24"/>
        </w:rPr>
        <w:t>Id</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at 292. Justice Brandies also importantly noted that regulated utilities are not subject to an ordinary competitive market. In </w:t>
      </w:r>
      <w:r>
        <w:rPr>
          <w:rFonts w:ascii="Times New Roman" w:hAnsi="Times New Roman" w:cs="Times New Roman"/>
          <w:i/>
          <w:iCs/>
          <w:sz w:val="24"/>
          <w:szCs w:val="24"/>
        </w:rPr>
        <w:t>Federal Power Commission v. Hope Natural Gas Co.</w:t>
      </w:r>
      <w:r>
        <w:rPr>
          <w:rFonts w:ascii="Times New Roman" w:hAnsi="Times New Roman" w:cs="Times New Roman"/>
          <w:sz w:val="24"/>
          <w:szCs w:val="24"/>
        </w:rPr>
        <w:t xml:space="preserve">, 320 U.S. 591 (1944), the Supreme Court adopted the principles laid out in Justice Brandeis’ dissent in </w:t>
      </w:r>
      <w:r>
        <w:rPr>
          <w:rFonts w:ascii="Times New Roman" w:hAnsi="Times New Roman" w:cs="Times New Roman"/>
          <w:i/>
          <w:iCs/>
          <w:sz w:val="24"/>
          <w:szCs w:val="24"/>
        </w:rPr>
        <w:t>Southwestern Bell</w:t>
      </w:r>
      <w:r>
        <w:rPr>
          <w:rFonts w:ascii="Times New Roman" w:hAnsi="Times New Roman" w:cs="Times New Roman"/>
          <w:sz w:val="24"/>
          <w:szCs w:val="24"/>
        </w:rPr>
        <w:t xml:space="preserve"> and abandoned the fair market value doctrine. The Court instead promulgated the “end results doctrine” which focused on whether rates were sufficient enough to maintain a regulated utilities financial integrity while at the same time protecting customers from unreasonable rates. This idea was reiterated in </w:t>
      </w:r>
      <w:r>
        <w:rPr>
          <w:rFonts w:ascii="Times New Roman" w:hAnsi="Times New Roman" w:cs="Times New Roman"/>
          <w:i/>
          <w:iCs/>
          <w:sz w:val="24"/>
          <w:szCs w:val="24"/>
        </w:rPr>
        <w:t>Duquesne Light Co. v. Barasch</w:t>
      </w:r>
      <w:r>
        <w:rPr>
          <w:rFonts w:ascii="Times New Roman" w:hAnsi="Times New Roman" w:cs="Times New Roman"/>
          <w:sz w:val="24"/>
          <w:szCs w:val="24"/>
        </w:rPr>
        <w:t>, 488 U.S. 299 (1989) when the Court emphasized that utilities may only recover the capital prudently devoted to providing public service, as opposed to anticipated future earnings or speculative market appreciation.</w:t>
      </w:r>
    </w:p>
    <w:p w14:paraId="66E04702" w14:textId="77777777" w:rsidR="0072071B" w:rsidRDefault="0072071B" w:rsidP="0072071B">
      <w:pPr>
        <w:pStyle w:val="ListParagraph"/>
        <w:spacing w:after="0" w:line="360" w:lineRule="auto"/>
        <w:ind w:left="0" w:right="90" w:firstLine="720"/>
        <w:jc w:val="both"/>
        <w:rPr>
          <w:rFonts w:ascii="Times New Roman" w:hAnsi="Times New Roman" w:cs="Times New Roman"/>
          <w:sz w:val="24"/>
          <w:szCs w:val="24"/>
        </w:rPr>
      </w:pPr>
    </w:p>
    <w:p w14:paraId="4510FF6D" w14:textId="77777777" w:rsidR="0072071B" w:rsidRPr="00AA5616" w:rsidRDefault="0072071B" w:rsidP="009D6D48">
      <w:pPr>
        <w:pStyle w:val="ListParagraph"/>
        <w:spacing w:after="0" w:line="240" w:lineRule="auto"/>
        <w:ind w:left="1440" w:right="86"/>
        <w:jc w:val="both"/>
      </w:pPr>
      <w:r w:rsidRPr="472187A9">
        <w:rPr>
          <w:rFonts w:ascii="Times New Roman" w:hAnsi="Times New Roman" w:cs="Times New Roman"/>
          <w:sz w:val="24"/>
          <w:szCs w:val="24"/>
        </w:rPr>
        <w:t xml:space="preserve">OPC provides this history because the fair market value methodology prescribed by section 367.0811, Florida Statutes, presents many of the same pitfalls as the historic fair value standard that was rejected by the United States Supreme Court in </w:t>
      </w:r>
      <w:r w:rsidRPr="472187A9">
        <w:rPr>
          <w:rFonts w:ascii="Times New Roman" w:hAnsi="Times New Roman" w:cs="Times New Roman"/>
          <w:i/>
          <w:iCs/>
          <w:sz w:val="24"/>
          <w:szCs w:val="24"/>
        </w:rPr>
        <w:t>Hope</w:t>
      </w:r>
      <w:r w:rsidRPr="472187A9">
        <w:rPr>
          <w:rFonts w:ascii="Times New Roman" w:hAnsi="Times New Roman" w:cs="Times New Roman"/>
          <w:sz w:val="24"/>
          <w:szCs w:val="24"/>
        </w:rPr>
        <w:t xml:space="preserve"> and </w:t>
      </w:r>
      <w:r w:rsidRPr="472187A9">
        <w:rPr>
          <w:rFonts w:ascii="Times New Roman" w:hAnsi="Times New Roman" w:cs="Times New Roman"/>
          <w:i/>
          <w:iCs/>
          <w:sz w:val="24"/>
          <w:szCs w:val="24"/>
        </w:rPr>
        <w:t>Duquesne</w:t>
      </w:r>
      <w:r w:rsidRPr="472187A9">
        <w:rPr>
          <w:rFonts w:ascii="Times New Roman" w:hAnsi="Times New Roman" w:cs="Times New Roman"/>
          <w:sz w:val="24"/>
          <w:szCs w:val="24"/>
        </w:rPr>
        <w:t xml:space="preserve">. Unlike original cost less depreciation or netbook value, the fair market value appraisals rely on market or income-based valuation techniques that incorporate unsanctioned and hypothetical assumptions regarding future and speculative regulated rates that recreate the “vicious circle” Justice Brandeis articulated. The same issues addressed by the United States Supreme Court over a century ago still exist. The support for these acquisitions is alone fueled by CSWR, the only party benefitting from an increase in rate base, and therefore increased profits, with no investment at parity or corresponding customer benefits. </w:t>
      </w:r>
    </w:p>
    <w:p w14:paraId="3823E16C" w14:textId="77777777" w:rsidR="0072071B" w:rsidRDefault="0072071B" w:rsidP="0072071B">
      <w:pPr>
        <w:pStyle w:val="ListParagraph"/>
        <w:spacing w:after="0" w:line="360" w:lineRule="auto"/>
        <w:ind w:left="0" w:right="90" w:firstLine="720"/>
        <w:jc w:val="both"/>
        <w:rPr>
          <w:rFonts w:ascii="Times New Roman" w:hAnsi="Times New Roman" w:cs="Times New Roman"/>
          <w:sz w:val="24"/>
          <w:szCs w:val="24"/>
        </w:rPr>
      </w:pPr>
    </w:p>
    <w:p w14:paraId="08F5359C" w14:textId="538BCA7E" w:rsidR="00A57BE0" w:rsidRPr="005D4B47" w:rsidRDefault="0072071B" w:rsidP="009D6D48">
      <w:pPr>
        <w:ind w:left="1440"/>
        <w:jc w:val="both"/>
      </w:pPr>
      <w:r w:rsidRPr="472187A9">
        <w:t xml:space="preserve">This Commission can still advance the goals stated by the Legislature in section 367.0811 without granting CSWR’s gluttonous request for an exorbitant </w:t>
      </w:r>
      <w:r>
        <w:t xml:space="preserve">and unsupported </w:t>
      </w:r>
      <w:r w:rsidRPr="472187A9">
        <w:t xml:space="preserve">rate base value </w:t>
      </w:r>
      <w:r>
        <w:t>that</w:t>
      </w:r>
      <w:r w:rsidRPr="472187A9">
        <w:t xml:space="preserve"> </w:t>
      </w:r>
      <w:r>
        <w:t xml:space="preserve">unjustly </w:t>
      </w:r>
      <w:r w:rsidRPr="472187A9">
        <w:t>burdens</w:t>
      </w:r>
      <w:r>
        <w:t xml:space="preserve"> </w:t>
      </w:r>
      <w:r w:rsidRPr="472187A9">
        <w:t>ratepayers</w:t>
      </w:r>
      <w:r>
        <w:t xml:space="preserve"> in order to siphon their hard-earned money</w:t>
      </w:r>
      <w:r w:rsidRPr="472187A9">
        <w:t xml:space="preserve">. There is a middle ground to be had between the $1.5 million net book value of Forest </w:t>
      </w:r>
      <w:r>
        <w:t xml:space="preserve">Utilities </w:t>
      </w:r>
      <w:r w:rsidRPr="472187A9">
        <w:t xml:space="preserve">and the </w:t>
      </w:r>
      <w:r>
        <w:t xml:space="preserve">unconscionable </w:t>
      </w:r>
      <w:r w:rsidRPr="472187A9">
        <w:t xml:space="preserve">$8.7 million rate base requested by CSWR. Ultimately, CSWR carries the burden of proof to demonstrate to this Commission that they have met all the procedural and substantive requirements of section 367.0811 and that their requested rate base value is in the public interest. Nothing in this proceeding will demonstrate that the </w:t>
      </w:r>
      <w:r w:rsidRPr="472187A9">
        <w:lastRenderedPageBreak/>
        <w:t>higher rate base resulting from a fair market value acquisition will produce corresponding improvements in quality of service, regulatory compliance, rate stability, or access to capital. In fact, CSWR’s own petition falls abysmally short of each of these requirements and should therefore be denied.</w:t>
      </w:r>
    </w:p>
    <w:p w14:paraId="42166003" w14:textId="77777777" w:rsidR="00A57BE0" w:rsidRPr="00701945" w:rsidRDefault="00A57BE0" w:rsidP="00A57BE0">
      <w:pPr>
        <w:jc w:val="both"/>
      </w:pPr>
    </w:p>
    <w:p w14:paraId="71766FDA" w14:textId="1658C825" w:rsidR="00A57BE0" w:rsidRDefault="00A57BE0" w:rsidP="00A57BE0">
      <w:pPr>
        <w:ind w:left="1440" w:hanging="1440"/>
        <w:jc w:val="both"/>
      </w:pPr>
      <w:r w:rsidRPr="005D4B47">
        <w:rPr>
          <w:b/>
          <w:bCs/>
        </w:rPr>
        <w:t>STAFF</w:t>
      </w:r>
      <w:r w:rsidRPr="00701945">
        <w:rPr>
          <w:b/>
          <w:bCs/>
        </w:rPr>
        <w:t>:</w:t>
      </w:r>
      <w:r>
        <w:rPr>
          <w:b/>
          <w:bCs/>
        </w:rPr>
        <w:tab/>
      </w:r>
      <w:r w:rsidR="004C1BFD" w:rsidRPr="004C1BFD">
        <w:t>Staff’s positions are preliminary and based on materials filed by the parties and on discovery.  The preliminary positions are offered to assist the parties in preparing for the hearing.  Staff’s final positions will be based upon all the evidence in the record and may differ from the preliminary positions stated herein.</w:t>
      </w:r>
    </w:p>
    <w:p w14:paraId="50E5DEFB" w14:textId="77777777" w:rsidR="004C1BFD" w:rsidRDefault="004C1BFD" w:rsidP="00A57BE0">
      <w:pPr>
        <w:ind w:left="1440" w:hanging="1440"/>
        <w:jc w:val="both"/>
      </w:pPr>
    </w:p>
    <w:p w14:paraId="67AE02E4" w14:textId="77777777" w:rsidR="00A57BE0" w:rsidRPr="00701945" w:rsidRDefault="00A57BE0" w:rsidP="00A57BE0">
      <w:pPr>
        <w:ind w:left="1440" w:hanging="1440"/>
        <w:jc w:val="both"/>
      </w:pPr>
    </w:p>
    <w:p w14:paraId="19B1D90B" w14:textId="77777777" w:rsidR="00A57BE0" w:rsidRPr="00A32DC5" w:rsidRDefault="00A57BE0" w:rsidP="00A57BE0">
      <w:pPr>
        <w:jc w:val="both"/>
        <w:rPr>
          <w:b/>
        </w:rPr>
      </w:pPr>
      <w:r w:rsidRPr="00A32DC5">
        <w:rPr>
          <w:b/>
        </w:rPr>
        <w:t>VIII.</w:t>
      </w:r>
      <w:r w:rsidRPr="00A32DC5">
        <w:rPr>
          <w:b/>
        </w:rPr>
        <w:tab/>
      </w:r>
      <w:r w:rsidRPr="00A32DC5">
        <w:rPr>
          <w:b/>
          <w:u w:val="single"/>
        </w:rPr>
        <w:t xml:space="preserve">ISSUES </w:t>
      </w:r>
      <w:smartTag w:uri="urn:schemas-microsoft-com:office:smarttags" w:element="stockticker">
        <w:r w:rsidRPr="00A32DC5">
          <w:rPr>
            <w:b/>
            <w:u w:val="single"/>
          </w:rPr>
          <w:t>AND</w:t>
        </w:r>
      </w:smartTag>
      <w:r w:rsidRPr="00A32DC5">
        <w:rPr>
          <w:b/>
          <w:u w:val="single"/>
        </w:rPr>
        <w:t xml:space="preserve"> POSITIONS</w:t>
      </w:r>
    </w:p>
    <w:p w14:paraId="56E04A45" w14:textId="77777777" w:rsidR="00A57BE0" w:rsidRDefault="00A57BE0" w:rsidP="00A57BE0">
      <w:pPr>
        <w:jc w:val="both"/>
      </w:pPr>
    </w:p>
    <w:p w14:paraId="0E90A10D" w14:textId="77777777" w:rsidR="00534CD5" w:rsidRDefault="00534CD5" w:rsidP="00A57BE0">
      <w:pPr>
        <w:jc w:val="both"/>
      </w:pPr>
    </w:p>
    <w:p w14:paraId="758E19A5" w14:textId="00DDCECF" w:rsidR="00A57BE0" w:rsidRPr="005660A8" w:rsidRDefault="00A57BE0" w:rsidP="00440849">
      <w:pPr>
        <w:ind w:left="1440" w:hanging="1440"/>
        <w:jc w:val="both"/>
        <w:rPr>
          <w:b/>
        </w:rPr>
      </w:pPr>
      <w:r w:rsidRPr="005D4B47">
        <w:rPr>
          <w:b/>
          <w:bCs/>
        </w:rPr>
        <w:t>ISSUE 1</w:t>
      </w:r>
      <w:r w:rsidRPr="00701945">
        <w:rPr>
          <w:b/>
          <w:bCs/>
        </w:rPr>
        <w:t>:</w:t>
      </w:r>
      <w:r w:rsidRPr="00701945">
        <w:tab/>
      </w:r>
      <w:r w:rsidR="00440849" w:rsidRPr="005660A8">
        <w:rPr>
          <w:b/>
          <w:bCs/>
        </w:rPr>
        <w:t>Is the proposed transaction expected to result in improvements in the overall quality of service provided to</w:t>
      </w:r>
      <w:r w:rsidR="00440849" w:rsidRPr="005660A8">
        <w:rPr>
          <w:b/>
        </w:rPr>
        <w:t xml:space="preserve"> Forest Utilities customers pursuant to</w:t>
      </w:r>
      <w:r w:rsidR="00440849" w:rsidRPr="005660A8">
        <w:rPr>
          <w:b/>
          <w:bCs/>
        </w:rPr>
        <w:t xml:space="preserve"> 367.0811(9)(a), F.S.?</w:t>
      </w:r>
    </w:p>
    <w:p w14:paraId="677AD450" w14:textId="77777777" w:rsidR="00A57BE0" w:rsidRPr="00701945" w:rsidRDefault="00A57BE0" w:rsidP="00A57BE0">
      <w:pPr>
        <w:jc w:val="both"/>
      </w:pPr>
    </w:p>
    <w:p w14:paraId="6E2FE730" w14:textId="780E574E" w:rsidR="00A57BE0" w:rsidRPr="005D4B47" w:rsidRDefault="00D63EFC" w:rsidP="00A57BE0">
      <w:pPr>
        <w:jc w:val="both"/>
      </w:pPr>
      <w:r>
        <w:rPr>
          <w:b/>
          <w:bCs/>
        </w:rPr>
        <w:t>CSWR</w:t>
      </w:r>
      <w:r w:rsidR="00A57BE0" w:rsidRPr="005D4B47">
        <w:rPr>
          <w:b/>
          <w:bCs/>
        </w:rPr>
        <w:t>:</w:t>
      </w:r>
      <w:r w:rsidR="00A57BE0" w:rsidRPr="005D4B47">
        <w:tab/>
      </w:r>
      <w:r w:rsidR="00534CD5">
        <w:rPr>
          <w:bCs/>
        </w:rPr>
        <w:t>Yes. (Cox)</w:t>
      </w:r>
    </w:p>
    <w:p w14:paraId="3EC50C61" w14:textId="77777777" w:rsidR="00A57BE0" w:rsidRPr="00701945" w:rsidRDefault="00A57BE0" w:rsidP="00A57BE0">
      <w:pPr>
        <w:jc w:val="both"/>
      </w:pPr>
    </w:p>
    <w:p w14:paraId="2878CD77" w14:textId="2767F86E" w:rsidR="00A57BE0" w:rsidRPr="00701945" w:rsidRDefault="00D63EFC" w:rsidP="003E618F">
      <w:pPr>
        <w:ind w:left="1440" w:hanging="1440"/>
        <w:jc w:val="both"/>
      </w:pPr>
      <w:r>
        <w:rPr>
          <w:b/>
          <w:bCs/>
        </w:rPr>
        <w:t>OPC</w:t>
      </w:r>
      <w:r w:rsidR="00A57BE0" w:rsidRPr="00701945">
        <w:rPr>
          <w:b/>
          <w:bCs/>
        </w:rPr>
        <w:t>:</w:t>
      </w:r>
      <w:r w:rsidR="00A57BE0" w:rsidRPr="00701945">
        <w:tab/>
      </w:r>
      <w:r w:rsidR="003E618F" w:rsidRPr="472187A9">
        <w:t>No. CSWR has not demonstrated that the proposed acquisition will produce measurable improvements in the quality of service provided to Forest</w:t>
      </w:r>
      <w:r w:rsidR="003E618F">
        <w:t xml:space="preserve"> Utilities</w:t>
      </w:r>
      <w:r w:rsidR="003E618F" w:rsidRPr="472187A9">
        <w:t xml:space="preserve"> customers. </w:t>
      </w:r>
    </w:p>
    <w:p w14:paraId="3D6F1B1B" w14:textId="77777777" w:rsidR="00A57BE0" w:rsidRPr="00701945" w:rsidRDefault="00A57BE0" w:rsidP="00A57BE0">
      <w:pPr>
        <w:jc w:val="both"/>
      </w:pPr>
    </w:p>
    <w:p w14:paraId="13A34F8A" w14:textId="34F4485D" w:rsidR="00D63EFC" w:rsidRDefault="00A57BE0" w:rsidP="00A57BE0">
      <w:pPr>
        <w:jc w:val="both"/>
        <w:rPr>
          <w:b/>
          <w:bCs/>
        </w:rPr>
      </w:pPr>
      <w:r w:rsidRPr="005D4B47">
        <w:rPr>
          <w:b/>
          <w:bCs/>
        </w:rPr>
        <w:t>STAFF:</w:t>
      </w:r>
      <w:r w:rsidR="003F4184">
        <w:rPr>
          <w:b/>
          <w:bCs/>
        </w:rPr>
        <w:tab/>
      </w:r>
      <w:r w:rsidR="003F4184" w:rsidRPr="003F4184">
        <w:t>Staff has no position at this time.</w:t>
      </w:r>
    </w:p>
    <w:p w14:paraId="58BD9044" w14:textId="77777777" w:rsidR="00D63EFC" w:rsidRDefault="00D63EFC" w:rsidP="00A57BE0">
      <w:pPr>
        <w:jc w:val="both"/>
        <w:rPr>
          <w:b/>
          <w:bCs/>
        </w:rPr>
      </w:pPr>
    </w:p>
    <w:p w14:paraId="56C19D96" w14:textId="77777777" w:rsidR="00D63EFC" w:rsidRDefault="00D63EFC" w:rsidP="00D63EFC">
      <w:pPr>
        <w:jc w:val="both"/>
        <w:rPr>
          <w:b/>
          <w:bCs/>
        </w:rPr>
      </w:pPr>
    </w:p>
    <w:p w14:paraId="0F5CD15F" w14:textId="77777777" w:rsidR="00C678BA" w:rsidRDefault="00C678BA" w:rsidP="00D63EFC">
      <w:pPr>
        <w:jc w:val="both"/>
        <w:rPr>
          <w:b/>
          <w:bCs/>
        </w:rPr>
      </w:pPr>
    </w:p>
    <w:p w14:paraId="4A5CDA4A" w14:textId="10208E14" w:rsidR="00D63EFC" w:rsidRPr="005660A8" w:rsidRDefault="00D63EFC" w:rsidP="00440849">
      <w:pPr>
        <w:ind w:left="1440" w:hanging="1440"/>
        <w:jc w:val="both"/>
        <w:rPr>
          <w:b/>
        </w:rPr>
      </w:pPr>
      <w:r w:rsidRPr="005D4B47">
        <w:rPr>
          <w:b/>
          <w:bCs/>
        </w:rPr>
        <w:t xml:space="preserve">ISSUE </w:t>
      </w:r>
      <w:r>
        <w:rPr>
          <w:b/>
          <w:bCs/>
        </w:rPr>
        <w:t>2</w:t>
      </w:r>
      <w:r w:rsidRPr="00701945">
        <w:rPr>
          <w:b/>
          <w:bCs/>
        </w:rPr>
        <w:t>:</w:t>
      </w:r>
      <w:r w:rsidRPr="00701945">
        <w:tab/>
      </w:r>
      <w:r w:rsidR="00440849" w:rsidRPr="005660A8">
        <w:rPr>
          <w:b/>
          <w:bCs/>
        </w:rPr>
        <w:t xml:space="preserve">Is the proposed transaction expected to result in </w:t>
      </w:r>
      <w:r w:rsidR="00440849" w:rsidRPr="005660A8">
        <w:rPr>
          <w:b/>
        </w:rPr>
        <w:t xml:space="preserve">improvements in regulatory compliance for the Forest Utilities systems pursuant to </w:t>
      </w:r>
      <w:r w:rsidR="00440849" w:rsidRPr="005660A8">
        <w:rPr>
          <w:b/>
          <w:bCs/>
        </w:rPr>
        <w:t>367.0811(9)(b), F.S.?</w:t>
      </w:r>
    </w:p>
    <w:p w14:paraId="672F324E" w14:textId="77777777" w:rsidR="00D63EFC" w:rsidRPr="00701945" w:rsidRDefault="00D63EFC" w:rsidP="00D63EFC">
      <w:pPr>
        <w:jc w:val="both"/>
      </w:pPr>
    </w:p>
    <w:p w14:paraId="18A9C9FB" w14:textId="5938416C" w:rsidR="00D63EFC" w:rsidRPr="005D4B47" w:rsidRDefault="00D63EFC" w:rsidP="00D63EFC">
      <w:pPr>
        <w:jc w:val="both"/>
      </w:pPr>
      <w:r>
        <w:rPr>
          <w:b/>
          <w:bCs/>
        </w:rPr>
        <w:t>CSWR</w:t>
      </w:r>
      <w:r w:rsidRPr="005D4B47">
        <w:rPr>
          <w:b/>
          <w:bCs/>
        </w:rPr>
        <w:t>:</w:t>
      </w:r>
      <w:r w:rsidRPr="005D4B47">
        <w:tab/>
      </w:r>
      <w:r w:rsidR="00534CD5">
        <w:rPr>
          <w:bCs/>
        </w:rPr>
        <w:t>Yes. (Cox)</w:t>
      </w:r>
    </w:p>
    <w:p w14:paraId="44B66E63" w14:textId="77777777" w:rsidR="00D63EFC" w:rsidRPr="00701945" w:rsidRDefault="00D63EFC" w:rsidP="00D63EFC">
      <w:pPr>
        <w:jc w:val="both"/>
      </w:pPr>
    </w:p>
    <w:p w14:paraId="25B59B64" w14:textId="3452782A" w:rsidR="00D63EFC" w:rsidRPr="00701945" w:rsidRDefault="00D63EFC" w:rsidP="003E618F">
      <w:pPr>
        <w:ind w:left="1440" w:hanging="1440"/>
        <w:jc w:val="both"/>
      </w:pPr>
      <w:r>
        <w:rPr>
          <w:b/>
          <w:bCs/>
        </w:rPr>
        <w:t>OPC</w:t>
      </w:r>
      <w:r w:rsidRPr="00701945">
        <w:rPr>
          <w:b/>
          <w:bCs/>
        </w:rPr>
        <w:t>:</w:t>
      </w:r>
      <w:r w:rsidRPr="00701945">
        <w:tab/>
      </w:r>
      <w:r w:rsidR="003E618F" w:rsidRPr="472187A9">
        <w:t>No. CSWR has not established that the increase in rate base and rates will materially improve regulatory compliance.</w:t>
      </w:r>
      <w:r w:rsidR="003E618F">
        <w:t xml:space="preserve"> The record will support a finding that CSWR ownership appears to materially degrade regulatory compliance for both its in-state and out-of-state acquisitions.</w:t>
      </w:r>
    </w:p>
    <w:p w14:paraId="4317137C" w14:textId="77777777" w:rsidR="00D63EFC" w:rsidRPr="00701945" w:rsidRDefault="00D63EFC" w:rsidP="00D63EFC">
      <w:pPr>
        <w:jc w:val="both"/>
      </w:pPr>
    </w:p>
    <w:p w14:paraId="6DCC1C0C" w14:textId="64E7CBF6" w:rsidR="00D63EFC" w:rsidRDefault="00D63EFC" w:rsidP="00D63EFC">
      <w:pPr>
        <w:jc w:val="both"/>
        <w:rPr>
          <w:b/>
          <w:bCs/>
        </w:rPr>
      </w:pPr>
      <w:r w:rsidRPr="005D4B47">
        <w:rPr>
          <w:b/>
          <w:bCs/>
        </w:rPr>
        <w:t>STAFF:</w:t>
      </w:r>
      <w:r w:rsidR="003F4184">
        <w:rPr>
          <w:b/>
          <w:bCs/>
        </w:rPr>
        <w:tab/>
      </w:r>
      <w:r w:rsidR="003F4184" w:rsidRPr="003F4184">
        <w:t>Staff has no position at this time.</w:t>
      </w:r>
    </w:p>
    <w:p w14:paraId="03CC1185" w14:textId="06A87B19" w:rsidR="00D63EFC" w:rsidRDefault="00D63EFC" w:rsidP="00D63EFC">
      <w:pPr>
        <w:jc w:val="both"/>
        <w:rPr>
          <w:b/>
          <w:bCs/>
        </w:rPr>
      </w:pPr>
    </w:p>
    <w:p w14:paraId="458F008F" w14:textId="77777777" w:rsidR="003F40A3" w:rsidRDefault="003F40A3" w:rsidP="00D63EFC">
      <w:pPr>
        <w:jc w:val="both"/>
        <w:rPr>
          <w:b/>
          <w:bCs/>
        </w:rPr>
      </w:pPr>
    </w:p>
    <w:p w14:paraId="2B63E0A8" w14:textId="77777777" w:rsidR="00534CD5" w:rsidRDefault="00534CD5" w:rsidP="00D63EFC">
      <w:pPr>
        <w:jc w:val="both"/>
        <w:rPr>
          <w:b/>
          <w:bCs/>
        </w:rPr>
      </w:pPr>
    </w:p>
    <w:p w14:paraId="36ADFF8B" w14:textId="7960D2CC" w:rsidR="00D63EFC" w:rsidRPr="00DD7F02" w:rsidRDefault="00D63EFC" w:rsidP="00440849">
      <w:pPr>
        <w:ind w:left="1440" w:hanging="1440"/>
        <w:jc w:val="both"/>
        <w:rPr>
          <w:b/>
          <w:color w:val="FF0000"/>
        </w:rPr>
      </w:pPr>
      <w:r w:rsidRPr="005D4B47">
        <w:rPr>
          <w:b/>
          <w:bCs/>
        </w:rPr>
        <w:t xml:space="preserve">ISSUE </w:t>
      </w:r>
      <w:r>
        <w:rPr>
          <w:b/>
          <w:bCs/>
        </w:rPr>
        <w:t>3</w:t>
      </w:r>
      <w:r w:rsidRPr="00701945">
        <w:rPr>
          <w:b/>
          <w:bCs/>
        </w:rPr>
        <w:t>:</w:t>
      </w:r>
      <w:r w:rsidRPr="00701945">
        <w:tab/>
      </w:r>
      <w:r w:rsidR="00440849" w:rsidRPr="005660A8">
        <w:rPr>
          <w:b/>
          <w:bCs/>
        </w:rPr>
        <w:t xml:space="preserve">Is the proposed transaction under 367.0811(9)(c), F.S., expected to result in </w:t>
      </w:r>
      <w:r w:rsidR="00440849" w:rsidRPr="005660A8">
        <w:rPr>
          <w:b/>
        </w:rPr>
        <w:t>rate reductions or rate stability over a long-term period?</w:t>
      </w:r>
    </w:p>
    <w:p w14:paraId="4C315B86" w14:textId="77777777" w:rsidR="00D63EFC" w:rsidRPr="00701945" w:rsidRDefault="00D63EFC" w:rsidP="00D63EFC">
      <w:pPr>
        <w:jc w:val="both"/>
      </w:pPr>
    </w:p>
    <w:p w14:paraId="1C911054" w14:textId="5E32B043" w:rsidR="00D63EFC" w:rsidRPr="005D4B47" w:rsidRDefault="00D63EFC" w:rsidP="00D63EFC">
      <w:pPr>
        <w:jc w:val="both"/>
      </w:pPr>
      <w:r>
        <w:rPr>
          <w:b/>
          <w:bCs/>
        </w:rPr>
        <w:lastRenderedPageBreak/>
        <w:t>CSWR</w:t>
      </w:r>
      <w:r w:rsidRPr="005D4B47">
        <w:rPr>
          <w:b/>
          <w:bCs/>
        </w:rPr>
        <w:t>:</w:t>
      </w:r>
      <w:r w:rsidRPr="005D4B47">
        <w:tab/>
      </w:r>
      <w:r w:rsidR="00534CD5">
        <w:rPr>
          <w:bCs/>
        </w:rPr>
        <w:t>Yes. (Cox)</w:t>
      </w:r>
    </w:p>
    <w:p w14:paraId="042C2888" w14:textId="77777777" w:rsidR="00D63EFC" w:rsidRPr="00701945" w:rsidRDefault="00D63EFC" w:rsidP="00D63EFC">
      <w:pPr>
        <w:jc w:val="both"/>
      </w:pPr>
    </w:p>
    <w:p w14:paraId="2D1B9DDC" w14:textId="692874C1" w:rsidR="00D63EFC" w:rsidRPr="00701945" w:rsidRDefault="00D63EFC" w:rsidP="003E618F">
      <w:pPr>
        <w:ind w:left="1440" w:hanging="1440"/>
        <w:jc w:val="both"/>
      </w:pPr>
      <w:r>
        <w:rPr>
          <w:b/>
          <w:bCs/>
        </w:rPr>
        <w:t>OPC</w:t>
      </w:r>
      <w:r w:rsidRPr="00701945">
        <w:rPr>
          <w:b/>
          <w:bCs/>
        </w:rPr>
        <w:t>:</w:t>
      </w:r>
      <w:r w:rsidRPr="00701945">
        <w:tab/>
      </w:r>
      <w:r w:rsidR="003E618F" w:rsidRPr="472187A9">
        <w:t xml:space="preserve">No. </w:t>
      </w:r>
      <w:r w:rsidR="003E618F" w:rsidRPr="009966A0">
        <w:t>C</w:t>
      </w:r>
      <w:r w:rsidR="003E618F" w:rsidRPr="472187A9">
        <w:t xml:space="preserve">onsidered as an isolated, stand-alone transaction, the petition would result in </w:t>
      </w:r>
      <w:r w:rsidR="003E618F">
        <w:t xml:space="preserve">significantly </w:t>
      </w:r>
      <w:r w:rsidR="003E618F" w:rsidRPr="472187A9">
        <w:t xml:space="preserve">higher rates for customers </w:t>
      </w:r>
      <w:r w:rsidR="003E618F">
        <w:t xml:space="preserve">in exchange for no measurable benefits for customers </w:t>
      </w:r>
      <w:r w:rsidR="003E618F" w:rsidRPr="472187A9">
        <w:t xml:space="preserve">if approved. Claims of long-term rate stability are speculative when based on a single transaction as they </w:t>
      </w:r>
      <w:r w:rsidR="003E618F" w:rsidRPr="009966A0">
        <w:t>fail to consider</w:t>
      </w:r>
      <w:r w:rsidR="003E618F" w:rsidRPr="472187A9">
        <w:t xml:space="preserve"> the totality of CSWR’s system</w:t>
      </w:r>
      <w:r w:rsidR="003E618F">
        <w:t>, the complete absence of resources available for Florida operations</w:t>
      </w:r>
      <w:r w:rsidR="003E618F" w:rsidRPr="472187A9">
        <w:t xml:space="preserve"> and its capital expenditure plans. CSWR did not include a rate stabilization plan in their petition, asserting instead</w:t>
      </w:r>
      <w:r w:rsidR="003E618F">
        <w:t xml:space="preserve">, without support, </w:t>
      </w:r>
      <w:r w:rsidR="003E618F" w:rsidRPr="472187A9">
        <w:t>that rate stabilization will result from consolidation with their other systems.</w:t>
      </w:r>
    </w:p>
    <w:p w14:paraId="1783BA18" w14:textId="77777777" w:rsidR="00D63EFC" w:rsidRPr="00701945" w:rsidRDefault="00D63EFC" w:rsidP="00D63EFC">
      <w:pPr>
        <w:jc w:val="both"/>
      </w:pPr>
    </w:p>
    <w:p w14:paraId="6EC92C1B" w14:textId="3210E88A" w:rsidR="00D63EFC" w:rsidRDefault="00D63EFC" w:rsidP="00D63EFC">
      <w:pPr>
        <w:jc w:val="both"/>
        <w:rPr>
          <w:b/>
          <w:bCs/>
        </w:rPr>
      </w:pPr>
      <w:r w:rsidRPr="005D4B47">
        <w:rPr>
          <w:b/>
          <w:bCs/>
        </w:rPr>
        <w:t>STAFF:</w:t>
      </w:r>
      <w:r w:rsidR="003F4184">
        <w:rPr>
          <w:b/>
          <w:bCs/>
        </w:rPr>
        <w:tab/>
      </w:r>
      <w:r w:rsidR="003F4184" w:rsidRPr="003F4184">
        <w:t>Staff has no position at this time.</w:t>
      </w:r>
    </w:p>
    <w:p w14:paraId="056991F3" w14:textId="77777777" w:rsidR="00D63EFC" w:rsidRDefault="00D63EFC" w:rsidP="00D63EFC">
      <w:pPr>
        <w:jc w:val="both"/>
        <w:rPr>
          <w:b/>
          <w:bCs/>
        </w:rPr>
      </w:pPr>
    </w:p>
    <w:p w14:paraId="251F8136" w14:textId="77777777" w:rsidR="00D63EFC" w:rsidRDefault="00D63EFC" w:rsidP="00D63EFC">
      <w:pPr>
        <w:jc w:val="both"/>
        <w:rPr>
          <w:b/>
          <w:bCs/>
        </w:rPr>
      </w:pPr>
    </w:p>
    <w:p w14:paraId="02443285" w14:textId="77777777" w:rsidR="00C678BA" w:rsidRDefault="00C678BA" w:rsidP="00D63EFC">
      <w:pPr>
        <w:jc w:val="both"/>
        <w:rPr>
          <w:b/>
          <w:bCs/>
        </w:rPr>
      </w:pPr>
    </w:p>
    <w:p w14:paraId="15543C35" w14:textId="15E0893D" w:rsidR="00D63EFC" w:rsidRPr="00DD7F02" w:rsidRDefault="00D63EFC" w:rsidP="003F4184">
      <w:pPr>
        <w:ind w:left="1440" w:hanging="1440"/>
        <w:jc w:val="both"/>
        <w:rPr>
          <w:b/>
          <w:color w:val="FF0000"/>
        </w:rPr>
      </w:pPr>
      <w:r w:rsidRPr="005D4B47">
        <w:rPr>
          <w:b/>
          <w:bCs/>
        </w:rPr>
        <w:t xml:space="preserve">ISSUE </w:t>
      </w:r>
      <w:r>
        <w:rPr>
          <w:b/>
          <w:bCs/>
        </w:rPr>
        <w:t>4</w:t>
      </w:r>
      <w:r w:rsidRPr="00701945">
        <w:rPr>
          <w:b/>
          <w:bCs/>
        </w:rPr>
        <w:t>:</w:t>
      </w:r>
      <w:r w:rsidRPr="00701945">
        <w:tab/>
      </w:r>
      <w:r w:rsidR="003F4184" w:rsidRPr="005660A8">
        <w:rPr>
          <w:b/>
        </w:rPr>
        <w:t xml:space="preserve">What is the projected rate impact of </w:t>
      </w:r>
      <w:r w:rsidR="003F4184" w:rsidRPr="005660A8">
        <w:rPr>
          <w:b/>
          <w:bCs/>
        </w:rPr>
        <w:t>the proposed transaction</w:t>
      </w:r>
      <w:r w:rsidR="003F4184" w:rsidRPr="005660A8">
        <w:rPr>
          <w:b/>
        </w:rPr>
        <w:t xml:space="preserve"> </w:t>
      </w:r>
      <w:r w:rsidR="003F4184" w:rsidRPr="005660A8">
        <w:rPr>
          <w:b/>
          <w:bCs/>
        </w:rPr>
        <w:t xml:space="preserve">under 367.0811(5)(e), F.S., </w:t>
      </w:r>
      <w:r w:rsidR="003F4184" w:rsidRPr="005660A8">
        <w:rPr>
          <w:b/>
        </w:rPr>
        <w:t>over the next five years?</w:t>
      </w:r>
    </w:p>
    <w:p w14:paraId="5B9685B5" w14:textId="77777777" w:rsidR="00D63EFC" w:rsidRPr="00701945" w:rsidRDefault="00D63EFC" w:rsidP="00D63EFC">
      <w:pPr>
        <w:jc w:val="both"/>
      </w:pPr>
    </w:p>
    <w:p w14:paraId="38946365" w14:textId="451CED8C" w:rsidR="00D63EFC" w:rsidRPr="005D4B47" w:rsidRDefault="00D63EFC" w:rsidP="00534CD5">
      <w:pPr>
        <w:ind w:left="1440" w:hanging="1440"/>
        <w:jc w:val="both"/>
      </w:pPr>
      <w:r>
        <w:rPr>
          <w:b/>
          <w:bCs/>
        </w:rPr>
        <w:t>CSWR</w:t>
      </w:r>
      <w:r w:rsidRPr="005D4B47">
        <w:rPr>
          <w:b/>
          <w:bCs/>
        </w:rPr>
        <w:t>:</w:t>
      </w:r>
      <w:r w:rsidRPr="005D4B47">
        <w:tab/>
      </w:r>
      <w:r w:rsidR="00534CD5">
        <w:rPr>
          <w:bCs/>
        </w:rPr>
        <w:t>If consolidated rates are granted in CSWR-Florida’s pending rate case (Docket No. 20250052-WS) as well as this requested alternative valuation, then the five-year impact to rates in a subsequent rate case would be approximately $2.33 per residential wastewater customer per month. If consolidation is not granted and the alternative valuation is factored into Forest Utilities customer rates in a subsequent rate case, then the five-year impact is projected to be approximately $6.85 per residential wastewater customer per month. (Cox)</w:t>
      </w:r>
    </w:p>
    <w:p w14:paraId="2FB5F016" w14:textId="77777777" w:rsidR="00D63EFC" w:rsidRPr="00701945" w:rsidRDefault="00D63EFC" w:rsidP="00D63EFC">
      <w:pPr>
        <w:jc w:val="both"/>
      </w:pPr>
    </w:p>
    <w:p w14:paraId="71C84006" w14:textId="3127471A" w:rsidR="00D63EFC" w:rsidRPr="00701945" w:rsidRDefault="00D63EFC" w:rsidP="003E618F">
      <w:pPr>
        <w:ind w:left="1440" w:hanging="1440"/>
        <w:jc w:val="both"/>
      </w:pPr>
      <w:r>
        <w:rPr>
          <w:b/>
          <w:bCs/>
        </w:rPr>
        <w:t>OPC</w:t>
      </w:r>
      <w:r w:rsidRPr="00701945">
        <w:rPr>
          <w:b/>
          <w:bCs/>
        </w:rPr>
        <w:t>:</w:t>
      </w:r>
      <w:r w:rsidRPr="00701945">
        <w:tab/>
      </w:r>
      <w:r w:rsidR="003E618F" w:rsidRPr="472187A9">
        <w:t xml:space="preserve">The rate impact study provided by CSWR in Exhibit I is extremely </w:t>
      </w:r>
      <w:r w:rsidR="003E618F" w:rsidRPr="009966A0">
        <w:t>speculative</w:t>
      </w:r>
      <w:r w:rsidR="003E618F">
        <w:t xml:space="preserve"> and not supported by rationally based testimony or accepted methods of proof</w:t>
      </w:r>
      <w:r w:rsidR="003E618F" w:rsidRPr="009966A0">
        <w:t>.</w:t>
      </w:r>
      <w:r w:rsidR="003E618F" w:rsidRPr="472187A9">
        <w:t xml:space="preserve"> Until the resolution of other issues, the final rate impact cannot be determined at this time.</w:t>
      </w:r>
    </w:p>
    <w:p w14:paraId="0CF805A1" w14:textId="77777777" w:rsidR="00D63EFC" w:rsidRPr="005D4B47" w:rsidRDefault="00D63EFC" w:rsidP="00D63EFC">
      <w:pPr>
        <w:jc w:val="both"/>
        <w:rPr>
          <w:b/>
          <w:bCs/>
        </w:rPr>
      </w:pPr>
    </w:p>
    <w:p w14:paraId="2FB38724" w14:textId="08D7E20E" w:rsidR="00D63EFC" w:rsidRDefault="00D63EFC" w:rsidP="00D63EFC">
      <w:pPr>
        <w:jc w:val="both"/>
        <w:rPr>
          <w:b/>
          <w:bCs/>
        </w:rPr>
      </w:pPr>
      <w:r w:rsidRPr="005D4B47">
        <w:rPr>
          <w:b/>
          <w:bCs/>
        </w:rPr>
        <w:t>STAFF:</w:t>
      </w:r>
      <w:r w:rsidR="003E618F">
        <w:rPr>
          <w:b/>
          <w:bCs/>
        </w:rPr>
        <w:tab/>
      </w:r>
      <w:r w:rsidR="003E618F" w:rsidRPr="003F4184">
        <w:t>Staff has no position at this time.</w:t>
      </w:r>
    </w:p>
    <w:p w14:paraId="77B5CA9F" w14:textId="77777777" w:rsidR="00D63EFC" w:rsidRDefault="00D63EFC" w:rsidP="00D63EFC">
      <w:pPr>
        <w:jc w:val="both"/>
        <w:rPr>
          <w:b/>
          <w:bCs/>
        </w:rPr>
      </w:pPr>
    </w:p>
    <w:p w14:paraId="54FF21BA" w14:textId="77777777" w:rsidR="00D63EFC" w:rsidRDefault="00D63EFC" w:rsidP="00D63EFC">
      <w:pPr>
        <w:jc w:val="both"/>
        <w:rPr>
          <w:b/>
          <w:bCs/>
        </w:rPr>
      </w:pPr>
    </w:p>
    <w:p w14:paraId="3BA06516" w14:textId="77777777" w:rsidR="00C678BA" w:rsidRDefault="00C678BA" w:rsidP="00D63EFC">
      <w:pPr>
        <w:jc w:val="both"/>
        <w:rPr>
          <w:b/>
          <w:bCs/>
        </w:rPr>
      </w:pPr>
    </w:p>
    <w:p w14:paraId="0D0F89A1" w14:textId="63442BE8" w:rsidR="00D63EFC" w:rsidRPr="005660A8" w:rsidRDefault="00D63EFC" w:rsidP="003F4184">
      <w:pPr>
        <w:ind w:left="1440" w:hanging="1440"/>
        <w:jc w:val="both"/>
        <w:rPr>
          <w:b/>
        </w:rPr>
      </w:pPr>
      <w:r w:rsidRPr="005D4B47">
        <w:rPr>
          <w:b/>
          <w:bCs/>
        </w:rPr>
        <w:t xml:space="preserve">ISSUE </w:t>
      </w:r>
      <w:r>
        <w:rPr>
          <w:b/>
          <w:bCs/>
        </w:rPr>
        <w:t>5</w:t>
      </w:r>
      <w:r w:rsidRPr="00701945">
        <w:rPr>
          <w:b/>
          <w:bCs/>
        </w:rPr>
        <w:t>:</w:t>
      </w:r>
      <w:r w:rsidRPr="00701945">
        <w:tab/>
      </w:r>
      <w:r w:rsidR="003F4184" w:rsidRPr="005660A8">
        <w:rPr>
          <w:b/>
        </w:rPr>
        <w:t xml:space="preserve">If the </w:t>
      </w:r>
      <w:r w:rsidR="003F4184" w:rsidRPr="005660A8">
        <w:rPr>
          <w:b/>
          <w:bCs/>
        </w:rPr>
        <w:t>transaction under 367.0811(5)(h), F.S., is approved, s</w:t>
      </w:r>
      <w:r w:rsidR="003F4184" w:rsidRPr="005660A8">
        <w:rPr>
          <w:b/>
        </w:rPr>
        <w:t>hould the Commission institute a rate stabilization plan for Forest Utilities, Inc.?</w:t>
      </w:r>
    </w:p>
    <w:p w14:paraId="281F8A94" w14:textId="77777777" w:rsidR="00D63EFC" w:rsidRPr="00701945" w:rsidRDefault="00D63EFC" w:rsidP="00D63EFC">
      <w:pPr>
        <w:jc w:val="both"/>
      </w:pPr>
    </w:p>
    <w:p w14:paraId="5D14263B" w14:textId="48775235" w:rsidR="00D63EFC" w:rsidRPr="005D4B47" w:rsidRDefault="00D63EFC" w:rsidP="00D63EFC">
      <w:pPr>
        <w:jc w:val="both"/>
      </w:pPr>
      <w:r>
        <w:rPr>
          <w:b/>
          <w:bCs/>
        </w:rPr>
        <w:t>CSWR</w:t>
      </w:r>
      <w:r w:rsidRPr="005D4B47">
        <w:rPr>
          <w:b/>
          <w:bCs/>
        </w:rPr>
        <w:t>:</w:t>
      </w:r>
      <w:r w:rsidRPr="005D4B47">
        <w:tab/>
      </w:r>
      <w:r w:rsidR="00534CD5">
        <w:t>No. (Cox)</w:t>
      </w:r>
    </w:p>
    <w:p w14:paraId="690B96CC" w14:textId="77777777" w:rsidR="00D63EFC" w:rsidRPr="00701945" w:rsidRDefault="00D63EFC" w:rsidP="00D63EFC">
      <w:pPr>
        <w:jc w:val="both"/>
      </w:pPr>
    </w:p>
    <w:p w14:paraId="7CA5097D" w14:textId="0869DE87" w:rsidR="00D63EFC" w:rsidRPr="00701945" w:rsidRDefault="00D63EFC" w:rsidP="003E618F">
      <w:pPr>
        <w:ind w:left="1440" w:hanging="1440"/>
        <w:jc w:val="both"/>
      </w:pPr>
      <w:r>
        <w:rPr>
          <w:b/>
          <w:bCs/>
        </w:rPr>
        <w:t>OPC</w:t>
      </w:r>
      <w:r w:rsidRPr="00701945">
        <w:rPr>
          <w:b/>
          <w:bCs/>
        </w:rPr>
        <w:t>:</w:t>
      </w:r>
      <w:r w:rsidRPr="00701945">
        <w:tab/>
      </w:r>
      <w:r w:rsidR="003E618F" w:rsidRPr="472187A9">
        <w:t xml:space="preserve">The Commission should deny CSWR’s petition because the proposed rate base value is not in the public interest </w:t>
      </w:r>
      <w:r w:rsidR="003E618F">
        <w:t xml:space="preserve">with or </w:t>
      </w:r>
      <w:r w:rsidR="003E618F" w:rsidRPr="472187A9">
        <w:t>without modification. However, if the Commission approves an</w:t>
      </w:r>
      <w:r w:rsidR="003E618F">
        <w:t>y</w:t>
      </w:r>
      <w:r w:rsidR="003E618F" w:rsidRPr="472187A9">
        <w:t xml:space="preserve"> increase in the rate base value of Forest </w:t>
      </w:r>
      <w:r w:rsidR="003E618F">
        <w:t xml:space="preserve">Utilities, </w:t>
      </w:r>
      <w:r w:rsidR="003E618F" w:rsidRPr="472187A9">
        <w:t>the Commission should consider a rate stabilization plan to mitigate rate shock</w:t>
      </w:r>
      <w:r w:rsidR="003E618F">
        <w:t xml:space="preserve"> to the customers</w:t>
      </w:r>
      <w:r w:rsidR="003E618F" w:rsidRPr="472187A9">
        <w:t>.</w:t>
      </w:r>
    </w:p>
    <w:p w14:paraId="626A0A80" w14:textId="77777777" w:rsidR="00D63EFC" w:rsidRPr="005D4B47" w:rsidRDefault="00D63EFC" w:rsidP="00D63EFC">
      <w:pPr>
        <w:jc w:val="both"/>
        <w:rPr>
          <w:b/>
          <w:bCs/>
        </w:rPr>
      </w:pPr>
    </w:p>
    <w:p w14:paraId="1921C7B7" w14:textId="53D88B0A" w:rsidR="00D63EFC" w:rsidRDefault="00D63EFC" w:rsidP="00D63EFC">
      <w:pPr>
        <w:jc w:val="both"/>
        <w:rPr>
          <w:b/>
          <w:bCs/>
        </w:rPr>
      </w:pPr>
      <w:r w:rsidRPr="005D4B47">
        <w:rPr>
          <w:b/>
          <w:bCs/>
        </w:rPr>
        <w:t>STAFF:</w:t>
      </w:r>
      <w:r w:rsidR="003F4184">
        <w:rPr>
          <w:b/>
          <w:bCs/>
        </w:rPr>
        <w:tab/>
      </w:r>
      <w:r w:rsidR="003F4184" w:rsidRPr="003F4184">
        <w:t>Staff has no position at this time.</w:t>
      </w:r>
    </w:p>
    <w:p w14:paraId="3AE64D80" w14:textId="77777777" w:rsidR="00D63EFC" w:rsidRDefault="00D63EFC" w:rsidP="00D63EFC">
      <w:pPr>
        <w:jc w:val="both"/>
        <w:rPr>
          <w:b/>
          <w:bCs/>
        </w:rPr>
      </w:pPr>
    </w:p>
    <w:p w14:paraId="7503295E" w14:textId="77777777" w:rsidR="00D63EFC" w:rsidRDefault="00D63EFC" w:rsidP="00D63EFC">
      <w:pPr>
        <w:jc w:val="both"/>
        <w:rPr>
          <w:b/>
          <w:bCs/>
        </w:rPr>
      </w:pPr>
    </w:p>
    <w:p w14:paraId="457C9770" w14:textId="77777777" w:rsidR="00D63EFC" w:rsidRDefault="00D63EFC" w:rsidP="00D63EFC">
      <w:pPr>
        <w:jc w:val="both"/>
        <w:rPr>
          <w:b/>
          <w:bCs/>
        </w:rPr>
      </w:pPr>
    </w:p>
    <w:p w14:paraId="51D8E3EC" w14:textId="7EE0D885" w:rsidR="00D63EFC" w:rsidRPr="00DD7F02" w:rsidRDefault="00D63EFC" w:rsidP="003F4184">
      <w:pPr>
        <w:ind w:left="1440" w:hanging="1440"/>
        <w:jc w:val="both"/>
        <w:rPr>
          <w:b/>
          <w:color w:val="FF0000"/>
        </w:rPr>
      </w:pPr>
      <w:r w:rsidRPr="005D4B47">
        <w:rPr>
          <w:b/>
          <w:bCs/>
        </w:rPr>
        <w:t xml:space="preserve">ISSUE </w:t>
      </w:r>
      <w:r>
        <w:rPr>
          <w:b/>
          <w:bCs/>
        </w:rPr>
        <w:t>6</w:t>
      </w:r>
      <w:r w:rsidRPr="00701945">
        <w:rPr>
          <w:b/>
          <w:bCs/>
        </w:rPr>
        <w:t>:</w:t>
      </w:r>
      <w:r w:rsidRPr="00701945">
        <w:tab/>
      </w:r>
      <w:r w:rsidR="003F4184" w:rsidRPr="005660A8">
        <w:rPr>
          <w:b/>
          <w:bCs/>
        </w:rPr>
        <w:t xml:space="preserve">Is the proposed transaction under 367.0811(9)(d), F.S., expected to provide </w:t>
      </w:r>
      <w:r w:rsidR="003F4184" w:rsidRPr="005660A8">
        <w:rPr>
          <w:b/>
        </w:rPr>
        <w:t>cost efficiencies?</w:t>
      </w:r>
    </w:p>
    <w:p w14:paraId="08ACB6AB" w14:textId="77777777" w:rsidR="00D63EFC" w:rsidRPr="00701945" w:rsidRDefault="00D63EFC" w:rsidP="00D63EFC">
      <w:pPr>
        <w:jc w:val="both"/>
      </w:pPr>
    </w:p>
    <w:p w14:paraId="64E8811B" w14:textId="433F8D51" w:rsidR="00D63EFC" w:rsidRPr="005D4B47" w:rsidRDefault="00D63EFC" w:rsidP="00D63EFC">
      <w:pPr>
        <w:jc w:val="both"/>
      </w:pPr>
      <w:r>
        <w:rPr>
          <w:b/>
          <w:bCs/>
        </w:rPr>
        <w:t>CSWR</w:t>
      </w:r>
      <w:r w:rsidRPr="005D4B47">
        <w:rPr>
          <w:b/>
          <w:bCs/>
        </w:rPr>
        <w:t>:</w:t>
      </w:r>
      <w:r w:rsidRPr="005D4B47">
        <w:tab/>
      </w:r>
      <w:r w:rsidR="00534CD5">
        <w:t>Yes. (Cox)</w:t>
      </w:r>
    </w:p>
    <w:p w14:paraId="46ADD17C" w14:textId="77777777" w:rsidR="00D63EFC" w:rsidRPr="00701945" w:rsidRDefault="00D63EFC" w:rsidP="00D63EFC">
      <w:pPr>
        <w:jc w:val="both"/>
      </w:pPr>
    </w:p>
    <w:p w14:paraId="154A525F" w14:textId="0ECF9D27" w:rsidR="00D63EFC" w:rsidRPr="00701945" w:rsidRDefault="00D63EFC" w:rsidP="003E618F">
      <w:pPr>
        <w:ind w:left="1440" w:hanging="1440"/>
        <w:jc w:val="both"/>
      </w:pPr>
      <w:r>
        <w:rPr>
          <w:b/>
          <w:bCs/>
        </w:rPr>
        <w:t>OPC</w:t>
      </w:r>
      <w:r w:rsidRPr="00701945">
        <w:rPr>
          <w:b/>
          <w:bCs/>
        </w:rPr>
        <w:t>:</w:t>
      </w:r>
      <w:r w:rsidRPr="00701945">
        <w:tab/>
      </w:r>
      <w:r w:rsidR="003E618F" w:rsidRPr="472187A9">
        <w:t xml:space="preserve">No. CSWR has </w:t>
      </w:r>
      <w:r w:rsidR="003E618F">
        <w:t>offered</w:t>
      </w:r>
      <w:r w:rsidR="003E618F" w:rsidRPr="472187A9">
        <w:t xml:space="preserve"> generalized efficiencies, but it has not demonstrated that these efficiencies are quantifiable, verifiable, or sufficient to offset </w:t>
      </w:r>
      <w:r w:rsidR="003E618F">
        <w:t>an</w:t>
      </w:r>
      <w:r w:rsidR="003E618F" w:rsidRPr="472187A9">
        <w:t xml:space="preserve"> increased cost to Forest</w:t>
      </w:r>
      <w:r w:rsidR="003E618F">
        <w:t xml:space="preserve"> Utilities</w:t>
      </w:r>
      <w:r w:rsidR="003E618F" w:rsidRPr="472187A9">
        <w:t xml:space="preserve">’ customers. </w:t>
      </w:r>
    </w:p>
    <w:p w14:paraId="5F46D58F" w14:textId="77777777" w:rsidR="00D63EFC" w:rsidRPr="005D4B47" w:rsidRDefault="00D63EFC" w:rsidP="00D63EFC">
      <w:pPr>
        <w:jc w:val="both"/>
        <w:rPr>
          <w:b/>
          <w:bCs/>
        </w:rPr>
      </w:pPr>
    </w:p>
    <w:p w14:paraId="3B7BC0FE" w14:textId="7CB04347" w:rsidR="00D63EFC" w:rsidRDefault="00D63EFC" w:rsidP="00D63EFC">
      <w:pPr>
        <w:jc w:val="both"/>
        <w:rPr>
          <w:b/>
          <w:bCs/>
        </w:rPr>
      </w:pPr>
      <w:r w:rsidRPr="005D4B47">
        <w:rPr>
          <w:b/>
          <w:bCs/>
        </w:rPr>
        <w:t>STAFF:</w:t>
      </w:r>
      <w:r w:rsidR="003F4184">
        <w:rPr>
          <w:b/>
          <w:bCs/>
        </w:rPr>
        <w:tab/>
      </w:r>
      <w:r w:rsidR="003F4184" w:rsidRPr="003F4184">
        <w:t>Staff has no position at this time.</w:t>
      </w:r>
    </w:p>
    <w:p w14:paraId="0FFC01AC" w14:textId="77777777" w:rsidR="00D63EFC" w:rsidRDefault="00D63EFC" w:rsidP="00D63EFC">
      <w:pPr>
        <w:jc w:val="both"/>
        <w:rPr>
          <w:b/>
          <w:bCs/>
        </w:rPr>
      </w:pPr>
    </w:p>
    <w:p w14:paraId="6C0EC103" w14:textId="77777777" w:rsidR="00D63EFC" w:rsidRDefault="00D63EFC" w:rsidP="00D63EFC">
      <w:pPr>
        <w:jc w:val="both"/>
        <w:rPr>
          <w:b/>
          <w:bCs/>
        </w:rPr>
      </w:pPr>
    </w:p>
    <w:p w14:paraId="3C621DCC" w14:textId="77777777" w:rsidR="00D63EFC" w:rsidRDefault="00D63EFC" w:rsidP="00D63EFC">
      <w:pPr>
        <w:jc w:val="both"/>
        <w:rPr>
          <w:b/>
          <w:bCs/>
        </w:rPr>
      </w:pPr>
    </w:p>
    <w:p w14:paraId="57F28A23" w14:textId="0DEE0FE4" w:rsidR="00D63EFC" w:rsidRPr="00DD7F02" w:rsidRDefault="00D63EFC" w:rsidP="003F4184">
      <w:pPr>
        <w:ind w:left="1440" w:hanging="1440"/>
        <w:jc w:val="both"/>
        <w:rPr>
          <w:b/>
          <w:color w:val="FF0000"/>
        </w:rPr>
      </w:pPr>
      <w:r w:rsidRPr="005D4B47">
        <w:rPr>
          <w:b/>
          <w:bCs/>
        </w:rPr>
        <w:t xml:space="preserve">ISSUE </w:t>
      </w:r>
      <w:r>
        <w:rPr>
          <w:b/>
          <w:bCs/>
        </w:rPr>
        <w:t>7</w:t>
      </w:r>
      <w:r w:rsidRPr="00701945">
        <w:rPr>
          <w:b/>
          <w:bCs/>
        </w:rPr>
        <w:t>:</w:t>
      </w:r>
      <w:r w:rsidRPr="00701945">
        <w:tab/>
      </w:r>
      <w:r w:rsidR="003F4184" w:rsidRPr="005660A8">
        <w:rPr>
          <w:b/>
          <w:bCs/>
        </w:rPr>
        <w:t>Is the proposed transaction under 367.0811(9)(f), F.S., expected to generate economies of scale?</w:t>
      </w:r>
    </w:p>
    <w:p w14:paraId="0EAA4C2A" w14:textId="77777777" w:rsidR="00D63EFC" w:rsidRPr="00701945" w:rsidRDefault="00D63EFC" w:rsidP="00D63EFC">
      <w:pPr>
        <w:jc w:val="both"/>
      </w:pPr>
    </w:p>
    <w:p w14:paraId="3638ACDE" w14:textId="414D7579" w:rsidR="00D63EFC" w:rsidRDefault="00D63EFC" w:rsidP="00D63EFC">
      <w:pPr>
        <w:jc w:val="both"/>
      </w:pPr>
      <w:r>
        <w:rPr>
          <w:b/>
          <w:bCs/>
        </w:rPr>
        <w:t>CSWR</w:t>
      </w:r>
      <w:r w:rsidRPr="005D4B47">
        <w:rPr>
          <w:b/>
          <w:bCs/>
        </w:rPr>
        <w:t>:</w:t>
      </w:r>
      <w:r w:rsidRPr="005D4B47">
        <w:tab/>
      </w:r>
      <w:r w:rsidR="00534CD5">
        <w:t>Yes. (Cox)</w:t>
      </w:r>
    </w:p>
    <w:p w14:paraId="1912CA0B" w14:textId="77777777" w:rsidR="00534CD5" w:rsidRPr="005D4B47" w:rsidRDefault="00534CD5" w:rsidP="00D63EFC">
      <w:pPr>
        <w:jc w:val="both"/>
      </w:pPr>
    </w:p>
    <w:p w14:paraId="0F56F007" w14:textId="2F5D1B8A" w:rsidR="00D63EFC" w:rsidRPr="00701945" w:rsidRDefault="00D63EFC" w:rsidP="003E618F">
      <w:pPr>
        <w:ind w:left="1440" w:hanging="1440"/>
        <w:jc w:val="both"/>
      </w:pPr>
      <w:r>
        <w:rPr>
          <w:b/>
          <w:bCs/>
        </w:rPr>
        <w:t>OPC</w:t>
      </w:r>
      <w:r w:rsidRPr="00701945">
        <w:rPr>
          <w:b/>
          <w:bCs/>
        </w:rPr>
        <w:t>:</w:t>
      </w:r>
      <w:r w:rsidRPr="00701945">
        <w:tab/>
      </w:r>
      <w:r w:rsidR="003E618F" w:rsidRPr="472187A9">
        <w:t>No. The evidence does not establish meaningful economies of scale benefiting customers. Larger utilities may realize a lower cost per unit to serve; however, those savings will not be flowed through to customers or match the increased revenue requirement.</w:t>
      </w:r>
    </w:p>
    <w:p w14:paraId="1542F258" w14:textId="77777777" w:rsidR="00D63EFC" w:rsidRPr="005D4B47" w:rsidRDefault="00D63EFC" w:rsidP="00D63EFC">
      <w:pPr>
        <w:jc w:val="both"/>
        <w:rPr>
          <w:b/>
          <w:bCs/>
        </w:rPr>
      </w:pPr>
    </w:p>
    <w:p w14:paraId="4457DD7B" w14:textId="76CEBD4C" w:rsidR="00D63EFC" w:rsidRDefault="00D63EFC" w:rsidP="00D63EFC">
      <w:pPr>
        <w:jc w:val="both"/>
        <w:rPr>
          <w:b/>
          <w:bCs/>
        </w:rPr>
      </w:pPr>
      <w:r w:rsidRPr="005D4B47">
        <w:rPr>
          <w:b/>
          <w:bCs/>
        </w:rPr>
        <w:t>STAFF:</w:t>
      </w:r>
      <w:r w:rsidR="003F4184">
        <w:rPr>
          <w:b/>
          <w:bCs/>
        </w:rPr>
        <w:tab/>
      </w:r>
      <w:r w:rsidR="003F4184" w:rsidRPr="003F4184">
        <w:t>Staff has no position at this time.</w:t>
      </w:r>
    </w:p>
    <w:p w14:paraId="682B15DC" w14:textId="77777777" w:rsidR="00D63EFC" w:rsidRDefault="00D63EFC" w:rsidP="00D63EFC">
      <w:pPr>
        <w:jc w:val="both"/>
        <w:rPr>
          <w:b/>
          <w:bCs/>
        </w:rPr>
      </w:pPr>
    </w:p>
    <w:p w14:paraId="4509B3FD" w14:textId="77777777" w:rsidR="00534CD5" w:rsidRDefault="00534CD5" w:rsidP="00534CD5">
      <w:pPr>
        <w:rPr>
          <w:b/>
          <w:bCs/>
          <w:color w:val="000000"/>
          <w:u w:val="single"/>
        </w:rPr>
      </w:pPr>
    </w:p>
    <w:p w14:paraId="6ACBED43" w14:textId="77777777" w:rsidR="00C678BA" w:rsidRDefault="00C678BA" w:rsidP="00534CD5">
      <w:pPr>
        <w:rPr>
          <w:b/>
          <w:bCs/>
          <w:color w:val="000000"/>
          <w:u w:val="single"/>
        </w:rPr>
      </w:pPr>
    </w:p>
    <w:p w14:paraId="2DA421EF" w14:textId="77777777" w:rsidR="00D63EFC" w:rsidRDefault="00D63EFC" w:rsidP="00A57BE0">
      <w:pPr>
        <w:jc w:val="both"/>
        <w:rPr>
          <w:b/>
          <w:bCs/>
        </w:rPr>
      </w:pPr>
    </w:p>
    <w:p w14:paraId="62134983" w14:textId="617F8E59" w:rsidR="00D63EFC" w:rsidRPr="00DD7F02" w:rsidRDefault="00D63EFC" w:rsidP="003F4184">
      <w:pPr>
        <w:ind w:left="1440" w:hanging="1440"/>
        <w:jc w:val="both"/>
        <w:rPr>
          <w:b/>
          <w:color w:val="FF0000"/>
        </w:rPr>
      </w:pPr>
      <w:r w:rsidRPr="005D4B47">
        <w:rPr>
          <w:b/>
          <w:bCs/>
        </w:rPr>
        <w:t xml:space="preserve">ISSUE </w:t>
      </w:r>
      <w:r>
        <w:rPr>
          <w:b/>
          <w:bCs/>
        </w:rPr>
        <w:t>8</w:t>
      </w:r>
      <w:r w:rsidRPr="00701945">
        <w:rPr>
          <w:b/>
          <w:bCs/>
        </w:rPr>
        <w:t>:</w:t>
      </w:r>
      <w:r w:rsidRPr="00701945">
        <w:tab/>
      </w:r>
      <w:r w:rsidR="003F4184" w:rsidRPr="005660A8">
        <w:rPr>
          <w:b/>
          <w:bCs/>
        </w:rPr>
        <w:t xml:space="preserve">Has CSWR-Florida Utility Operating Company demonstrated that </w:t>
      </w:r>
      <w:r w:rsidR="003F4184" w:rsidRPr="005660A8">
        <w:rPr>
          <w:b/>
        </w:rPr>
        <w:t xml:space="preserve">the purchase of Forest Utilities, Inc. is being made as part of an arms-length transaction </w:t>
      </w:r>
      <w:r w:rsidR="003F4184" w:rsidRPr="005660A8">
        <w:rPr>
          <w:b/>
          <w:bCs/>
        </w:rPr>
        <w:t>under 367.0811(9)(e), F.S.</w:t>
      </w:r>
      <w:r w:rsidR="003F4184" w:rsidRPr="005660A8">
        <w:rPr>
          <w:b/>
        </w:rPr>
        <w:t>?</w:t>
      </w:r>
    </w:p>
    <w:p w14:paraId="18F8151D" w14:textId="77777777" w:rsidR="00D63EFC" w:rsidRPr="00701945" w:rsidRDefault="00D63EFC" w:rsidP="00D63EFC">
      <w:pPr>
        <w:jc w:val="both"/>
      </w:pPr>
    </w:p>
    <w:p w14:paraId="004EA9F1" w14:textId="6FFDB42C" w:rsidR="00D63EFC" w:rsidRPr="005D4B47" w:rsidRDefault="00D63EFC" w:rsidP="00D63EFC">
      <w:pPr>
        <w:jc w:val="both"/>
      </w:pPr>
      <w:r>
        <w:rPr>
          <w:b/>
          <w:bCs/>
        </w:rPr>
        <w:t>CSWR</w:t>
      </w:r>
      <w:r w:rsidRPr="005D4B47">
        <w:rPr>
          <w:b/>
          <w:bCs/>
        </w:rPr>
        <w:t>:</w:t>
      </w:r>
      <w:r w:rsidRPr="005D4B47">
        <w:tab/>
      </w:r>
      <w:r w:rsidR="00534CD5">
        <w:t>Yes. (Cox)</w:t>
      </w:r>
    </w:p>
    <w:p w14:paraId="64DA4310" w14:textId="77777777" w:rsidR="00D63EFC" w:rsidRPr="00701945" w:rsidRDefault="00D63EFC" w:rsidP="00D63EFC">
      <w:pPr>
        <w:jc w:val="both"/>
      </w:pPr>
    </w:p>
    <w:p w14:paraId="244BA5B7" w14:textId="0963E098" w:rsidR="00D63EFC" w:rsidRPr="00701945" w:rsidRDefault="00D63EFC" w:rsidP="003E618F">
      <w:pPr>
        <w:ind w:left="1440" w:hanging="1440"/>
        <w:jc w:val="both"/>
      </w:pPr>
      <w:r>
        <w:rPr>
          <w:b/>
          <w:bCs/>
        </w:rPr>
        <w:t>OPC</w:t>
      </w:r>
      <w:r w:rsidRPr="00701945">
        <w:rPr>
          <w:b/>
          <w:bCs/>
        </w:rPr>
        <w:t>:</w:t>
      </w:r>
      <w:r w:rsidRPr="00701945">
        <w:tab/>
      </w:r>
      <w:r w:rsidR="003E618F" w:rsidRPr="472187A9">
        <w:t>No. The existence of a purchase agreement does not establish that the purchase was part of an arms-length transaction</w:t>
      </w:r>
    </w:p>
    <w:p w14:paraId="05212ABC" w14:textId="77777777" w:rsidR="00D63EFC" w:rsidRPr="005D4B47" w:rsidRDefault="00D63EFC" w:rsidP="00D63EFC">
      <w:pPr>
        <w:jc w:val="both"/>
        <w:rPr>
          <w:b/>
          <w:bCs/>
        </w:rPr>
      </w:pPr>
    </w:p>
    <w:p w14:paraId="64712C30" w14:textId="626FBDA7" w:rsidR="00D63EFC" w:rsidRDefault="00D63EFC" w:rsidP="00D63EFC">
      <w:pPr>
        <w:jc w:val="both"/>
        <w:rPr>
          <w:b/>
          <w:bCs/>
        </w:rPr>
      </w:pPr>
      <w:r w:rsidRPr="005D4B47">
        <w:rPr>
          <w:b/>
          <w:bCs/>
        </w:rPr>
        <w:t>STAFF:</w:t>
      </w:r>
      <w:r w:rsidR="003F4184">
        <w:rPr>
          <w:b/>
          <w:bCs/>
        </w:rPr>
        <w:tab/>
      </w:r>
      <w:r w:rsidR="003F4184" w:rsidRPr="003F4184">
        <w:t>Staff has no position at this time.</w:t>
      </w:r>
    </w:p>
    <w:p w14:paraId="7F952DB9" w14:textId="77777777" w:rsidR="003F4184" w:rsidRDefault="003F4184" w:rsidP="00D63EFC">
      <w:pPr>
        <w:jc w:val="both"/>
        <w:rPr>
          <w:b/>
          <w:bCs/>
        </w:rPr>
      </w:pPr>
    </w:p>
    <w:p w14:paraId="17A26DCD" w14:textId="77777777" w:rsidR="00C678BA" w:rsidRDefault="00C678BA" w:rsidP="00D63EFC">
      <w:pPr>
        <w:jc w:val="both"/>
        <w:rPr>
          <w:b/>
          <w:bCs/>
        </w:rPr>
      </w:pPr>
    </w:p>
    <w:p w14:paraId="53CFB303" w14:textId="77777777" w:rsidR="00D63EFC" w:rsidRDefault="00D63EFC" w:rsidP="00A57BE0">
      <w:pPr>
        <w:jc w:val="both"/>
        <w:rPr>
          <w:b/>
          <w:bCs/>
        </w:rPr>
      </w:pPr>
    </w:p>
    <w:p w14:paraId="2336CDF1" w14:textId="60F8A1C6" w:rsidR="00D63EFC" w:rsidRPr="00DD7F02" w:rsidRDefault="00D63EFC" w:rsidP="003F4184">
      <w:pPr>
        <w:ind w:left="1440" w:hanging="1440"/>
        <w:jc w:val="both"/>
        <w:rPr>
          <w:b/>
          <w:color w:val="FF0000"/>
        </w:rPr>
      </w:pPr>
      <w:r w:rsidRPr="005D4B47">
        <w:rPr>
          <w:b/>
          <w:bCs/>
        </w:rPr>
        <w:t xml:space="preserve">ISSUE </w:t>
      </w:r>
      <w:r>
        <w:rPr>
          <w:b/>
          <w:bCs/>
        </w:rPr>
        <w:t>9</w:t>
      </w:r>
      <w:r w:rsidRPr="00701945">
        <w:rPr>
          <w:b/>
          <w:bCs/>
        </w:rPr>
        <w:t>:</w:t>
      </w:r>
      <w:r w:rsidRPr="00701945">
        <w:tab/>
      </w:r>
      <w:r w:rsidR="003F4184" w:rsidRPr="005660A8">
        <w:rPr>
          <w:b/>
          <w:bCs/>
        </w:rPr>
        <w:t xml:space="preserve">Has CSWR-Florida Utility Operating Company demonstrated that it has </w:t>
      </w:r>
      <w:r w:rsidR="003F4184" w:rsidRPr="005660A8">
        <w:rPr>
          <w:b/>
        </w:rPr>
        <w:t xml:space="preserve">a greater access to capital than Forest Utilities, Inc. </w:t>
      </w:r>
      <w:r w:rsidR="003F4184" w:rsidRPr="005660A8">
        <w:rPr>
          <w:b/>
          <w:bCs/>
        </w:rPr>
        <w:t>under 367.0811(9)(h), F.S.</w:t>
      </w:r>
      <w:r w:rsidR="003F4184" w:rsidRPr="005660A8">
        <w:rPr>
          <w:b/>
        </w:rPr>
        <w:t>?</w:t>
      </w:r>
    </w:p>
    <w:p w14:paraId="08875738" w14:textId="77777777" w:rsidR="00D63EFC" w:rsidRPr="00701945" w:rsidRDefault="00D63EFC" w:rsidP="00D63EFC">
      <w:pPr>
        <w:jc w:val="both"/>
      </w:pPr>
    </w:p>
    <w:p w14:paraId="4B29A974" w14:textId="10E2D0DE" w:rsidR="00D63EFC" w:rsidRPr="005D4B47" w:rsidRDefault="00D63EFC" w:rsidP="00D63EFC">
      <w:pPr>
        <w:jc w:val="both"/>
      </w:pPr>
      <w:r>
        <w:rPr>
          <w:b/>
          <w:bCs/>
        </w:rPr>
        <w:t>CSWR</w:t>
      </w:r>
      <w:r w:rsidRPr="005D4B47">
        <w:rPr>
          <w:b/>
          <w:bCs/>
        </w:rPr>
        <w:t>:</w:t>
      </w:r>
      <w:r w:rsidRPr="005D4B47">
        <w:tab/>
      </w:r>
      <w:r w:rsidR="00534CD5">
        <w:t>Yes. (Cox)</w:t>
      </w:r>
    </w:p>
    <w:p w14:paraId="1856A421" w14:textId="77777777" w:rsidR="00D63EFC" w:rsidRPr="00701945" w:rsidRDefault="00D63EFC" w:rsidP="00D63EFC">
      <w:pPr>
        <w:jc w:val="both"/>
      </w:pPr>
    </w:p>
    <w:p w14:paraId="4EE3496C" w14:textId="2A075B2B" w:rsidR="00D63EFC" w:rsidRPr="00701945" w:rsidRDefault="00D63EFC" w:rsidP="003E618F">
      <w:pPr>
        <w:ind w:left="1440" w:hanging="1440"/>
        <w:jc w:val="both"/>
      </w:pPr>
      <w:r>
        <w:rPr>
          <w:b/>
          <w:bCs/>
        </w:rPr>
        <w:t>OPC</w:t>
      </w:r>
      <w:r w:rsidRPr="00701945">
        <w:rPr>
          <w:b/>
          <w:bCs/>
        </w:rPr>
        <w:t>:</w:t>
      </w:r>
      <w:r w:rsidRPr="00701945">
        <w:tab/>
      </w:r>
      <w:r w:rsidR="003E618F" w:rsidRPr="472187A9">
        <w:t>No. CSWR has not demonstrated that they have greater access to capital than Forest</w:t>
      </w:r>
      <w:r w:rsidR="003E618F">
        <w:t xml:space="preserve"> Utilities</w:t>
      </w:r>
      <w:r w:rsidR="003E618F" w:rsidRPr="472187A9">
        <w:t xml:space="preserve">. CSWR assumes that Forest </w:t>
      </w:r>
      <w:r w:rsidR="003E618F">
        <w:t xml:space="preserve">Utilities </w:t>
      </w:r>
      <w:r w:rsidR="003E618F" w:rsidRPr="472187A9">
        <w:t>has an inability or unwillingness to access capital.</w:t>
      </w:r>
    </w:p>
    <w:p w14:paraId="0084A05C" w14:textId="77777777" w:rsidR="00D63EFC" w:rsidRPr="005D4B47" w:rsidRDefault="00D63EFC" w:rsidP="00D63EFC">
      <w:pPr>
        <w:jc w:val="both"/>
        <w:rPr>
          <w:b/>
          <w:bCs/>
        </w:rPr>
      </w:pPr>
    </w:p>
    <w:p w14:paraId="7B08A104" w14:textId="657D8E55" w:rsidR="00D63EFC" w:rsidRDefault="00D63EFC" w:rsidP="00D63EFC">
      <w:pPr>
        <w:jc w:val="both"/>
        <w:rPr>
          <w:b/>
          <w:bCs/>
        </w:rPr>
      </w:pPr>
      <w:r w:rsidRPr="005D4B47">
        <w:rPr>
          <w:b/>
          <w:bCs/>
        </w:rPr>
        <w:t>STAFF:</w:t>
      </w:r>
      <w:r w:rsidR="003F4184">
        <w:rPr>
          <w:b/>
          <w:bCs/>
        </w:rPr>
        <w:tab/>
      </w:r>
      <w:r w:rsidR="003F4184" w:rsidRPr="003F4184">
        <w:t>Staff has no position at this time.</w:t>
      </w:r>
    </w:p>
    <w:p w14:paraId="0E728A0E" w14:textId="77777777" w:rsidR="00D63EFC" w:rsidRDefault="00D63EFC" w:rsidP="00A57BE0">
      <w:pPr>
        <w:jc w:val="both"/>
        <w:rPr>
          <w:b/>
          <w:bCs/>
        </w:rPr>
      </w:pPr>
    </w:p>
    <w:p w14:paraId="3763D541" w14:textId="77777777" w:rsidR="00C678BA" w:rsidRDefault="00C678BA" w:rsidP="00A57BE0">
      <w:pPr>
        <w:jc w:val="both"/>
        <w:rPr>
          <w:b/>
          <w:bCs/>
        </w:rPr>
      </w:pPr>
    </w:p>
    <w:p w14:paraId="7FF6D7D8" w14:textId="77777777" w:rsidR="00D63EFC" w:rsidRDefault="00D63EFC" w:rsidP="00A57BE0">
      <w:pPr>
        <w:jc w:val="both"/>
        <w:rPr>
          <w:b/>
          <w:bCs/>
        </w:rPr>
      </w:pPr>
    </w:p>
    <w:p w14:paraId="2599E1F4" w14:textId="595CEA7D" w:rsidR="00D63EFC" w:rsidRPr="005660A8" w:rsidRDefault="00D63EFC" w:rsidP="003F4184">
      <w:pPr>
        <w:ind w:left="1440" w:hanging="1440"/>
        <w:jc w:val="both"/>
        <w:rPr>
          <w:b/>
        </w:rPr>
      </w:pPr>
      <w:r w:rsidRPr="005D4B47">
        <w:rPr>
          <w:b/>
          <w:bCs/>
        </w:rPr>
        <w:t xml:space="preserve">ISSUE </w:t>
      </w:r>
      <w:r>
        <w:rPr>
          <w:b/>
          <w:bCs/>
        </w:rPr>
        <w:t>10:</w:t>
      </w:r>
      <w:r w:rsidRPr="00701945">
        <w:tab/>
      </w:r>
      <w:r w:rsidR="003F4184" w:rsidRPr="005660A8">
        <w:rPr>
          <w:b/>
          <w:bCs/>
        </w:rPr>
        <w:t>What is CSWR-Florida Utility Operating Company’s net book value compared to the proposed rate base value of Forest Utilities, Inc. under 367.0811(9)(g), F.S.?</w:t>
      </w:r>
    </w:p>
    <w:p w14:paraId="1B7E0CF5" w14:textId="77777777" w:rsidR="00D63EFC" w:rsidRPr="00701945" w:rsidRDefault="00D63EFC" w:rsidP="00D63EFC">
      <w:pPr>
        <w:jc w:val="both"/>
      </w:pPr>
    </w:p>
    <w:p w14:paraId="4DC3D923" w14:textId="475D7E0C" w:rsidR="00D63EFC" w:rsidRPr="005D4B47" w:rsidRDefault="00D63EFC" w:rsidP="00534CD5">
      <w:pPr>
        <w:ind w:left="1440" w:hanging="1440"/>
        <w:jc w:val="both"/>
      </w:pPr>
      <w:r>
        <w:rPr>
          <w:b/>
          <w:bCs/>
        </w:rPr>
        <w:t>CSWR</w:t>
      </w:r>
      <w:r w:rsidRPr="005D4B47">
        <w:rPr>
          <w:b/>
          <w:bCs/>
        </w:rPr>
        <w:t>:</w:t>
      </w:r>
      <w:r w:rsidRPr="005D4B47">
        <w:tab/>
      </w:r>
      <w:r w:rsidR="00534CD5">
        <w:t>A</w:t>
      </w:r>
      <w:r w:rsidR="00534CD5">
        <w:rPr>
          <w:color w:val="000000"/>
        </w:rPr>
        <w:t xml:space="preserve">s of December 31, 2024, CSWR-Florida’s net book value of all CSWR-Florida systems is $18,785,393. </w:t>
      </w:r>
      <w:r w:rsidR="00534CD5" w:rsidRPr="001059F3">
        <w:rPr>
          <w:color w:val="000000"/>
        </w:rPr>
        <w:t>However, this figure does not</w:t>
      </w:r>
      <w:r w:rsidR="00534CD5">
        <w:rPr>
          <w:color w:val="000000"/>
        </w:rPr>
        <w:t xml:space="preserve"> </w:t>
      </w:r>
      <w:r w:rsidR="00534CD5" w:rsidRPr="001059F3">
        <w:rPr>
          <w:color w:val="000000"/>
        </w:rPr>
        <w:t>reflect the potential effects of the Company’s five pending acquisition adjustment petitions before</w:t>
      </w:r>
      <w:r w:rsidR="00534CD5">
        <w:rPr>
          <w:color w:val="000000"/>
        </w:rPr>
        <w:t xml:space="preserve"> </w:t>
      </w:r>
      <w:r w:rsidR="00534CD5" w:rsidRPr="001059F3">
        <w:rPr>
          <w:color w:val="000000"/>
        </w:rPr>
        <w:t>the Florida Public Service Commission, filed pursuant to Florida Administrative Code Rule</w:t>
      </w:r>
      <w:r w:rsidR="00534CD5">
        <w:rPr>
          <w:color w:val="000000"/>
        </w:rPr>
        <w:t xml:space="preserve"> </w:t>
      </w:r>
      <w:r w:rsidR="00534CD5" w:rsidRPr="001059F3">
        <w:rPr>
          <w:color w:val="000000"/>
        </w:rPr>
        <w:t xml:space="preserve">25‑30.0371. </w:t>
      </w:r>
      <w:r w:rsidR="00534CD5">
        <w:rPr>
          <w:color w:val="000000"/>
        </w:rPr>
        <w:t>T</w:t>
      </w:r>
      <w:r w:rsidR="00534CD5" w:rsidRPr="001059F3">
        <w:rPr>
          <w:color w:val="000000"/>
        </w:rPr>
        <w:t>he resulting acquisition adjustments</w:t>
      </w:r>
      <w:r w:rsidR="00534CD5">
        <w:rPr>
          <w:color w:val="000000"/>
        </w:rPr>
        <w:t xml:space="preserve"> </w:t>
      </w:r>
      <w:r w:rsidR="00534CD5" w:rsidRPr="001059F3">
        <w:rPr>
          <w:color w:val="000000"/>
        </w:rPr>
        <w:t>would increase the recognized rate base of CSWR-Florida by as much as $41,622,636.</w:t>
      </w:r>
      <w:r w:rsidR="00534CD5">
        <w:rPr>
          <w:color w:val="000000"/>
        </w:rPr>
        <w:t xml:space="preserve"> On September 10, 2026, the Commission voted to approve the full amount of the acquisition adjustment requested in each of the five petitions.  Proposed agency action orders currently set to be issued on September 30, 2026.  In addition, since the filing of this Petition, CSWR-Florida has filed four additional acquisition adjustment petitions that are pending before the Commission. If the Commission approves those petitions, the resulting acquisition adjustments would increase the recognized rate base of CSWR-Florida by as much as $4,123,866. </w:t>
      </w:r>
      <w:r w:rsidR="00534CD5" w:rsidRPr="001059F3">
        <w:rPr>
          <w:color w:val="000000"/>
        </w:rPr>
        <w:t xml:space="preserve"> The rate</w:t>
      </w:r>
      <w:r w:rsidR="00534CD5">
        <w:rPr>
          <w:color w:val="000000"/>
        </w:rPr>
        <w:t xml:space="preserve"> </w:t>
      </w:r>
      <w:r w:rsidR="00534CD5" w:rsidRPr="001059F3">
        <w:rPr>
          <w:color w:val="000000"/>
        </w:rPr>
        <w:t>base value requested through this Petition for the Forest Utilities system is $8,741,135.58.</w:t>
      </w:r>
      <w:r w:rsidR="00534CD5">
        <w:rPr>
          <w:color w:val="000000"/>
        </w:rPr>
        <w:t xml:space="preserve"> (Cox)</w:t>
      </w:r>
    </w:p>
    <w:p w14:paraId="6D6DEE27" w14:textId="77777777" w:rsidR="00D63EFC" w:rsidRPr="00701945" w:rsidRDefault="00D63EFC" w:rsidP="00D63EFC">
      <w:pPr>
        <w:jc w:val="both"/>
      </w:pPr>
    </w:p>
    <w:p w14:paraId="2D56313A" w14:textId="1D089057" w:rsidR="00D63EFC" w:rsidRPr="00701945" w:rsidRDefault="00D63EFC" w:rsidP="003E618F">
      <w:pPr>
        <w:ind w:left="1440" w:hanging="1440"/>
        <w:jc w:val="both"/>
      </w:pPr>
      <w:r>
        <w:rPr>
          <w:b/>
          <w:bCs/>
        </w:rPr>
        <w:t>OPC</w:t>
      </w:r>
      <w:r w:rsidRPr="00701945">
        <w:rPr>
          <w:b/>
          <w:bCs/>
        </w:rPr>
        <w:t>:</w:t>
      </w:r>
      <w:r w:rsidRPr="00701945">
        <w:tab/>
      </w:r>
      <w:r w:rsidR="003E618F" w:rsidRPr="472187A9">
        <w:t>Forest</w:t>
      </w:r>
      <w:r w:rsidR="003E618F">
        <w:t xml:space="preserve"> Utilities’</w:t>
      </w:r>
      <w:r w:rsidR="003E618F" w:rsidRPr="472187A9">
        <w:t xml:space="preserve"> </w:t>
      </w:r>
      <w:r w:rsidR="003E618F">
        <w:t xml:space="preserve">NBV </w:t>
      </w:r>
      <w:r w:rsidR="003E618F" w:rsidRPr="472187A9">
        <w:t xml:space="preserve">as of December 31, 2024, was $1,585,340. CSWR’s proposed rate base value for the Forest </w:t>
      </w:r>
      <w:r w:rsidR="003E618F">
        <w:t xml:space="preserve">Utilities </w:t>
      </w:r>
      <w:r w:rsidR="003E618F" w:rsidRPr="472187A9">
        <w:t>system is $8,741,135.58. The magnitude of the proposed increase</w:t>
      </w:r>
      <w:r w:rsidR="003E618F">
        <w:t xml:space="preserve">, </w:t>
      </w:r>
      <w:r w:rsidR="003E618F" w:rsidRPr="00054816">
        <w:t>5.5 times the</w:t>
      </w:r>
      <w:r w:rsidR="003E618F">
        <w:t xml:space="preserve"> NBV, </w:t>
      </w:r>
      <w:r w:rsidR="003E618F" w:rsidRPr="472187A9">
        <w:t>exemplifies the requested alternative rate base is not in the public interest.</w:t>
      </w:r>
    </w:p>
    <w:p w14:paraId="5EAB36A4" w14:textId="77777777" w:rsidR="00D63EFC" w:rsidRPr="005D4B47" w:rsidRDefault="00D63EFC" w:rsidP="00D63EFC">
      <w:pPr>
        <w:jc w:val="both"/>
        <w:rPr>
          <w:b/>
          <w:bCs/>
        </w:rPr>
      </w:pPr>
    </w:p>
    <w:p w14:paraId="695C10BC" w14:textId="15B782C6" w:rsidR="00D63EFC" w:rsidRDefault="00D63EFC" w:rsidP="00D63EFC">
      <w:pPr>
        <w:jc w:val="both"/>
        <w:rPr>
          <w:b/>
          <w:bCs/>
        </w:rPr>
      </w:pPr>
      <w:r w:rsidRPr="005D4B47">
        <w:rPr>
          <w:b/>
          <w:bCs/>
        </w:rPr>
        <w:t>STAFF:</w:t>
      </w:r>
      <w:r w:rsidR="003F4184">
        <w:rPr>
          <w:b/>
          <w:bCs/>
        </w:rPr>
        <w:tab/>
      </w:r>
      <w:r w:rsidR="003F4184" w:rsidRPr="003F4184">
        <w:t>Staff has no position at this time.</w:t>
      </w:r>
    </w:p>
    <w:p w14:paraId="5A6D52D1" w14:textId="77777777" w:rsidR="00D63EFC" w:rsidRDefault="00D63EFC" w:rsidP="00A57BE0">
      <w:pPr>
        <w:jc w:val="both"/>
        <w:rPr>
          <w:b/>
          <w:bCs/>
        </w:rPr>
      </w:pPr>
    </w:p>
    <w:p w14:paraId="1D189DFA" w14:textId="77777777" w:rsidR="00D63EFC" w:rsidRDefault="00D63EFC" w:rsidP="00A57BE0">
      <w:pPr>
        <w:jc w:val="both"/>
        <w:rPr>
          <w:b/>
          <w:bCs/>
        </w:rPr>
      </w:pPr>
    </w:p>
    <w:p w14:paraId="16483698" w14:textId="77777777" w:rsidR="00D63EFC" w:rsidRDefault="00D63EFC" w:rsidP="00A57BE0">
      <w:pPr>
        <w:jc w:val="both"/>
        <w:rPr>
          <w:b/>
          <w:bCs/>
        </w:rPr>
      </w:pPr>
    </w:p>
    <w:p w14:paraId="6F87C7FA" w14:textId="7791CC68" w:rsidR="00D63EFC" w:rsidRPr="005660A8" w:rsidRDefault="00D63EFC" w:rsidP="003F4184">
      <w:pPr>
        <w:ind w:left="1440" w:hanging="1440"/>
        <w:jc w:val="both"/>
        <w:rPr>
          <w:b/>
        </w:rPr>
      </w:pPr>
      <w:r w:rsidRPr="005D4B47">
        <w:rPr>
          <w:b/>
          <w:bCs/>
        </w:rPr>
        <w:t>ISSUE</w:t>
      </w:r>
      <w:r w:rsidR="00E07AC9">
        <w:rPr>
          <w:b/>
          <w:bCs/>
        </w:rPr>
        <w:t xml:space="preserve"> </w:t>
      </w:r>
      <w:r>
        <w:rPr>
          <w:b/>
          <w:bCs/>
        </w:rPr>
        <w:t>11</w:t>
      </w:r>
      <w:r w:rsidRPr="00701945">
        <w:rPr>
          <w:b/>
          <w:bCs/>
        </w:rPr>
        <w:t>:</w:t>
      </w:r>
      <w:r w:rsidRPr="00701945">
        <w:tab/>
      </w:r>
      <w:r w:rsidR="003F4184" w:rsidRPr="005660A8">
        <w:rPr>
          <w:b/>
          <w:bCs/>
        </w:rPr>
        <w:t>What is the appropriate alternative rate base value if the proposed transaction is found to be in the public interest</w:t>
      </w:r>
      <w:r w:rsidR="003F4184" w:rsidRPr="005660A8">
        <w:rPr>
          <w:b/>
        </w:rPr>
        <w:t>?</w:t>
      </w:r>
    </w:p>
    <w:p w14:paraId="470FC23F" w14:textId="77777777" w:rsidR="00D63EFC" w:rsidRPr="00701945" w:rsidRDefault="00D63EFC" w:rsidP="00D63EFC">
      <w:pPr>
        <w:jc w:val="both"/>
      </w:pPr>
    </w:p>
    <w:p w14:paraId="429BD19D" w14:textId="085C6EF5" w:rsidR="00D63EFC" w:rsidRPr="005D4B47" w:rsidRDefault="00D63EFC" w:rsidP="00D63EFC">
      <w:pPr>
        <w:jc w:val="both"/>
      </w:pPr>
      <w:r>
        <w:rPr>
          <w:b/>
          <w:bCs/>
        </w:rPr>
        <w:lastRenderedPageBreak/>
        <w:t>CSWR</w:t>
      </w:r>
      <w:r w:rsidRPr="005D4B47">
        <w:rPr>
          <w:b/>
          <w:bCs/>
        </w:rPr>
        <w:t>:</w:t>
      </w:r>
      <w:r w:rsidRPr="005D4B47">
        <w:tab/>
      </w:r>
      <w:r w:rsidR="00534CD5">
        <w:t>$8,741,135.58. (Cox)</w:t>
      </w:r>
    </w:p>
    <w:p w14:paraId="6EC54EFF" w14:textId="77777777" w:rsidR="00D63EFC" w:rsidRPr="00701945" w:rsidRDefault="00D63EFC" w:rsidP="00D63EFC">
      <w:pPr>
        <w:jc w:val="both"/>
      </w:pPr>
    </w:p>
    <w:p w14:paraId="22747A1C" w14:textId="724B026D" w:rsidR="00D63EFC" w:rsidRPr="00701945" w:rsidRDefault="00D63EFC" w:rsidP="003E618F">
      <w:pPr>
        <w:ind w:left="1440" w:hanging="1440"/>
        <w:jc w:val="both"/>
      </w:pPr>
      <w:r>
        <w:rPr>
          <w:b/>
          <w:bCs/>
        </w:rPr>
        <w:t>OPC</w:t>
      </w:r>
      <w:r w:rsidRPr="00701945">
        <w:rPr>
          <w:b/>
          <w:bCs/>
        </w:rPr>
        <w:t>:</w:t>
      </w:r>
      <w:r w:rsidRPr="00701945">
        <w:tab/>
      </w:r>
      <w:r w:rsidR="003E618F" w:rsidRPr="472187A9">
        <w:t>The Commission should modify or deny the petition</w:t>
      </w:r>
      <w:r w:rsidR="003E618F">
        <w:t xml:space="preserve"> based upon an insufficient evidentiary record to establish an accurate rate base</w:t>
      </w:r>
      <w:r w:rsidR="003E618F" w:rsidRPr="472187A9">
        <w:t>. Any Commission decision should establish a rate base supported by competent and substantial evidence.</w:t>
      </w:r>
    </w:p>
    <w:p w14:paraId="697D462E" w14:textId="77777777" w:rsidR="00D63EFC" w:rsidRPr="005D4B47" w:rsidRDefault="00D63EFC" w:rsidP="00D63EFC">
      <w:pPr>
        <w:jc w:val="both"/>
        <w:rPr>
          <w:b/>
          <w:bCs/>
        </w:rPr>
      </w:pPr>
    </w:p>
    <w:p w14:paraId="05FA53E4" w14:textId="4B47E9D4" w:rsidR="00D63EFC" w:rsidRDefault="00D63EFC" w:rsidP="00D63EFC">
      <w:pPr>
        <w:jc w:val="both"/>
        <w:rPr>
          <w:b/>
          <w:bCs/>
        </w:rPr>
      </w:pPr>
      <w:r w:rsidRPr="005D4B47">
        <w:rPr>
          <w:b/>
          <w:bCs/>
        </w:rPr>
        <w:t>STAFF:</w:t>
      </w:r>
      <w:r w:rsidR="003F4184">
        <w:rPr>
          <w:b/>
          <w:bCs/>
        </w:rPr>
        <w:tab/>
      </w:r>
      <w:r w:rsidR="003F4184" w:rsidRPr="003F4184">
        <w:t>Staff has no position at this time.</w:t>
      </w:r>
    </w:p>
    <w:p w14:paraId="55386501" w14:textId="77777777" w:rsidR="00D63EFC" w:rsidRDefault="00D63EFC" w:rsidP="00A57BE0">
      <w:pPr>
        <w:jc w:val="both"/>
        <w:rPr>
          <w:b/>
          <w:bCs/>
        </w:rPr>
      </w:pPr>
    </w:p>
    <w:p w14:paraId="65E25408" w14:textId="77777777" w:rsidR="00C678BA" w:rsidRDefault="00C678BA" w:rsidP="00A57BE0">
      <w:pPr>
        <w:jc w:val="both"/>
        <w:rPr>
          <w:b/>
          <w:bCs/>
        </w:rPr>
      </w:pPr>
    </w:p>
    <w:p w14:paraId="6F7AE965" w14:textId="77777777" w:rsidR="00D63EFC" w:rsidRDefault="00D63EFC" w:rsidP="00A57BE0">
      <w:pPr>
        <w:jc w:val="both"/>
        <w:rPr>
          <w:b/>
          <w:bCs/>
        </w:rPr>
      </w:pPr>
    </w:p>
    <w:p w14:paraId="14BD8D81" w14:textId="3641F27B" w:rsidR="00E07AC9" w:rsidRPr="00DD7F02" w:rsidRDefault="00E07AC9" w:rsidP="003F4184">
      <w:pPr>
        <w:ind w:left="1440" w:hanging="1440"/>
        <w:jc w:val="both"/>
        <w:rPr>
          <w:b/>
          <w:color w:val="FF0000"/>
        </w:rPr>
      </w:pPr>
      <w:r w:rsidRPr="005D4B47">
        <w:rPr>
          <w:b/>
          <w:bCs/>
        </w:rPr>
        <w:t xml:space="preserve">ISSUE </w:t>
      </w:r>
      <w:r>
        <w:rPr>
          <w:b/>
          <w:bCs/>
        </w:rPr>
        <w:t>12</w:t>
      </w:r>
      <w:r w:rsidRPr="00701945">
        <w:rPr>
          <w:b/>
          <w:bCs/>
        </w:rPr>
        <w:t>:</w:t>
      </w:r>
      <w:r w:rsidRPr="00701945">
        <w:tab/>
      </w:r>
      <w:r w:rsidR="003F4184" w:rsidRPr="005660A8">
        <w:rPr>
          <w:b/>
          <w:bCs/>
        </w:rPr>
        <w:t xml:space="preserve">What reasonable performance goals, if any, should </w:t>
      </w:r>
      <w:r w:rsidR="003F4184" w:rsidRPr="005660A8">
        <w:rPr>
          <w:b/>
        </w:rPr>
        <w:t>the Commission set, pursuant to 367.0811(10), F.S.?</w:t>
      </w:r>
    </w:p>
    <w:p w14:paraId="46EA39C5" w14:textId="77777777" w:rsidR="00E07AC9" w:rsidRPr="00701945" w:rsidRDefault="00E07AC9" w:rsidP="00E07AC9">
      <w:pPr>
        <w:jc w:val="both"/>
      </w:pPr>
    </w:p>
    <w:p w14:paraId="22B72557" w14:textId="7C018B9A" w:rsidR="00E07AC9" w:rsidRPr="005D4B47" w:rsidRDefault="00E07AC9" w:rsidP="00E07AC9">
      <w:pPr>
        <w:jc w:val="both"/>
      </w:pPr>
      <w:r>
        <w:rPr>
          <w:b/>
          <w:bCs/>
        </w:rPr>
        <w:t>CSWR</w:t>
      </w:r>
      <w:r w:rsidRPr="005D4B47">
        <w:rPr>
          <w:b/>
          <w:bCs/>
        </w:rPr>
        <w:t>:</w:t>
      </w:r>
      <w:r w:rsidRPr="005D4B47">
        <w:tab/>
      </w:r>
      <w:r w:rsidR="00534CD5">
        <w:rPr>
          <w:bCs/>
        </w:rPr>
        <w:t>None. (Cox)</w:t>
      </w:r>
    </w:p>
    <w:p w14:paraId="67204E39" w14:textId="77777777" w:rsidR="00E07AC9" w:rsidRPr="00701945" w:rsidRDefault="00E07AC9" w:rsidP="00E07AC9">
      <w:pPr>
        <w:jc w:val="both"/>
      </w:pPr>
    </w:p>
    <w:p w14:paraId="5D65D5D2" w14:textId="550C5572" w:rsidR="00E07AC9" w:rsidRPr="00701945" w:rsidRDefault="00E07AC9" w:rsidP="003E618F">
      <w:pPr>
        <w:ind w:left="1440" w:hanging="1440"/>
        <w:jc w:val="both"/>
      </w:pPr>
      <w:r>
        <w:rPr>
          <w:b/>
          <w:bCs/>
        </w:rPr>
        <w:t>OPC</w:t>
      </w:r>
      <w:r w:rsidRPr="00701945">
        <w:rPr>
          <w:b/>
          <w:bCs/>
        </w:rPr>
        <w:t>:</w:t>
      </w:r>
      <w:r w:rsidRPr="00701945">
        <w:tab/>
      </w:r>
      <w:r w:rsidR="003E618F" w:rsidRPr="472187A9">
        <w:t>The Commission should set a framework to develop a cost-benefit analysis of ratepayer impacts to standardize the review of future acquisitions.</w:t>
      </w:r>
    </w:p>
    <w:p w14:paraId="26C8AF75" w14:textId="77777777" w:rsidR="00E07AC9" w:rsidRPr="005D4B47" w:rsidRDefault="00E07AC9" w:rsidP="00E07AC9">
      <w:pPr>
        <w:jc w:val="both"/>
        <w:rPr>
          <w:b/>
          <w:bCs/>
        </w:rPr>
      </w:pPr>
    </w:p>
    <w:p w14:paraId="7BFFF0FE" w14:textId="264E97D5" w:rsidR="00E07AC9" w:rsidRDefault="00E07AC9" w:rsidP="00E07AC9">
      <w:pPr>
        <w:jc w:val="both"/>
        <w:rPr>
          <w:b/>
          <w:bCs/>
        </w:rPr>
      </w:pPr>
      <w:r w:rsidRPr="005D4B47">
        <w:rPr>
          <w:b/>
          <w:bCs/>
        </w:rPr>
        <w:t>STAFF:</w:t>
      </w:r>
      <w:r w:rsidR="003F4184">
        <w:rPr>
          <w:b/>
          <w:bCs/>
        </w:rPr>
        <w:tab/>
      </w:r>
      <w:r w:rsidR="003F4184" w:rsidRPr="003F4184">
        <w:t>Staff has no position at this time.</w:t>
      </w:r>
    </w:p>
    <w:p w14:paraId="3A53380B" w14:textId="77777777" w:rsidR="00D63EFC" w:rsidRDefault="00D63EFC" w:rsidP="00A57BE0">
      <w:pPr>
        <w:jc w:val="both"/>
        <w:rPr>
          <w:b/>
          <w:bCs/>
        </w:rPr>
      </w:pPr>
    </w:p>
    <w:p w14:paraId="528A6AFA" w14:textId="77777777" w:rsidR="00D63EFC" w:rsidRDefault="00D63EFC" w:rsidP="00A57BE0">
      <w:pPr>
        <w:jc w:val="both"/>
        <w:rPr>
          <w:b/>
          <w:bCs/>
        </w:rPr>
      </w:pPr>
    </w:p>
    <w:p w14:paraId="45EA0FFF" w14:textId="77777777" w:rsidR="003F4184" w:rsidRDefault="00E07AC9" w:rsidP="003F4184">
      <w:pPr>
        <w:ind w:left="1440" w:hanging="1440"/>
        <w:jc w:val="both"/>
        <w:rPr>
          <w:b/>
          <w:color w:val="FF0000"/>
        </w:rPr>
      </w:pPr>
      <w:r w:rsidRPr="005D4B47">
        <w:rPr>
          <w:b/>
          <w:bCs/>
        </w:rPr>
        <w:t xml:space="preserve">ISSUE </w:t>
      </w:r>
      <w:r>
        <w:rPr>
          <w:b/>
          <w:bCs/>
        </w:rPr>
        <w:t>13</w:t>
      </w:r>
      <w:r w:rsidRPr="00701945">
        <w:rPr>
          <w:b/>
          <w:bCs/>
        </w:rPr>
        <w:t>:</w:t>
      </w:r>
      <w:r w:rsidRPr="00701945">
        <w:tab/>
      </w:r>
      <w:r w:rsidR="003F4184" w:rsidRPr="005660A8">
        <w:rPr>
          <w:b/>
          <w:bCs/>
        </w:rPr>
        <w:t xml:space="preserve">Is the proposed transaction by </w:t>
      </w:r>
      <w:r w:rsidR="003F4184" w:rsidRPr="005660A8">
        <w:rPr>
          <w:b/>
        </w:rPr>
        <w:t>CSWR-Florida Utility Operating Company</w:t>
      </w:r>
      <w:r w:rsidR="003F4184" w:rsidRPr="005660A8">
        <w:rPr>
          <w:b/>
          <w:bCs/>
        </w:rPr>
        <w:t xml:space="preserve"> under 367.0811(9), F.S.</w:t>
      </w:r>
      <w:r w:rsidR="003F4184" w:rsidRPr="005660A8">
        <w:rPr>
          <w:b/>
        </w:rPr>
        <w:t>, in the public interest?</w:t>
      </w:r>
    </w:p>
    <w:p w14:paraId="728600C4" w14:textId="77777777" w:rsidR="003F4184" w:rsidRDefault="003F4184" w:rsidP="003F4184">
      <w:pPr>
        <w:ind w:left="1440" w:hanging="1440"/>
        <w:jc w:val="both"/>
        <w:rPr>
          <w:b/>
          <w:color w:val="FF0000"/>
        </w:rPr>
      </w:pPr>
    </w:p>
    <w:p w14:paraId="648A789E" w14:textId="5FFCD79B" w:rsidR="00E07AC9" w:rsidRPr="005D4B47" w:rsidRDefault="00E07AC9" w:rsidP="003F4184">
      <w:pPr>
        <w:ind w:left="1440" w:hanging="1440"/>
        <w:jc w:val="both"/>
      </w:pPr>
      <w:r>
        <w:rPr>
          <w:b/>
          <w:bCs/>
        </w:rPr>
        <w:t>CSWR</w:t>
      </w:r>
      <w:r w:rsidRPr="005D4B47">
        <w:rPr>
          <w:b/>
          <w:bCs/>
        </w:rPr>
        <w:t>:</w:t>
      </w:r>
      <w:r w:rsidR="00534CD5">
        <w:rPr>
          <w:b/>
          <w:bCs/>
        </w:rPr>
        <w:tab/>
      </w:r>
      <w:r w:rsidR="00534CD5">
        <w:rPr>
          <w:color w:val="000000"/>
        </w:rPr>
        <w:t>Yes. (Cox)</w:t>
      </w:r>
      <w:r w:rsidRPr="005D4B47">
        <w:tab/>
      </w:r>
    </w:p>
    <w:p w14:paraId="2F424454" w14:textId="77777777" w:rsidR="00E07AC9" w:rsidRPr="00701945" w:rsidRDefault="00E07AC9" w:rsidP="00E07AC9">
      <w:pPr>
        <w:jc w:val="both"/>
      </w:pPr>
    </w:p>
    <w:p w14:paraId="1C4418D1" w14:textId="5D22FFAD" w:rsidR="00E07AC9" w:rsidRPr="00701945" w:rsidRDefault="00E07AC9" w:rsidP="003E618F">
      <w:pPr>
        <w:ind w:left="1440" w:hanging="1440"/>
        <w:jc w:val="both"/>
      </w:pPr>
      <w:r>
        <w:rPr>
          <w:b/>
          <w:bCs/>
        </w:rPr>
        <w:t>OPC</w:t>
      </w:r>
      <w:r w:rsidRPr="00701945">
        <w:rPr>
          <w:b/>
          <w:bCs/>
        </w:rPr>
        <w:t>:</w:t>
      </w:r>
      <w:r w:rsidRPr="00701945">
        <w:tab/>
      </w:r>
      <w:r w:rsidR="003E618F">
        <w:rPr>
          <w:bCs/>
        </w:rPr>
        <w:t>No. CSWR has not demonstrated that their requested approximately $7.1 million addition to rate base for the Forest Utilities system is in the public interest. The evidence, or lack thereof, does not show this acquisition will provide any measurable benefits to customers to justify the significant increase in rate base and the resulting rate impacts.</w:t>
      </w:r>
    </w:p>
    <w:p w14:paraId="7B78DCA5" w14:textId="77777777" w:rsidR="00E07AC9" w:rsidRPr="005D4B47" w:rsidRDefault="00E07AC9" w:rsidP="00E07AC9">
      <w:pPr>
        <w:jc w:val="both"/>
        <w:rPr>
          <w:b/>
          <w:bCs/>
        </w:rPr>
      </w:pPr>
    </w:p>
    <w:p w14:paraId="66B59429" w14:textId="60437010" w:rsidR="00E07AC9" w:rsidRDefault="00E07AC9" w:rsidP="00E07AC9">
      <w:pPr>
        <w:jc w:val="both"/>
        <w:rPr>
          <w:b/>
          <w:bCs/>
        </w:rPr>
      </w:pPr>
      <w:r w:rsidRPr="005D4B47">
        <w:rPr>
          <w:b/>
          <w:bCs/>
        </w:rPr>
        <w:t>STAFF:</w:t>
      </w:r>
      <w:r w:rsidR="008769C1">
        <w:rPr>
          <w:b/>
          <w:bCs/>
        </w:rPr>
        <w:tab/>
      </w:r>
      <w:r w:rsidR="008769C1" w:rsidRPr="003F4184">
        <w:t>Staff has no position at this time.</w:t>
      </w:r>
    </w:p>
    <w:p w14:paraId="4BB6A83B" w14:textId="77777777" w:rsidR="00E07AC9" w:rsidRDefault="00E07AC9" w:rsidP="00A57BE0">
      <w:pPr>
        <w:jc w:val="both"/>
        <w:rPr>
          <w:b/>
          <w:bCs/>
        </w:rPr>
      </w:pPr>
    </w:p>
    <w:p w14:paraId="52720F15" w14:textId="77777777" w:rsidR="00E07AC9" w:rsidRDefault="00E07AC9" w:rsidP="00A57BE0">
      <w:pPr>
        <w:jc w:val="both"/>
        <w:rPr>
          <w:b/>
          <w:bCs/>
        </w:rPr>
      </w:pPr>
    </w:p>
    <w:p w14:paraId="4D7C81B6" w14:textId="4775843D" w:rsidR="00E07AC9" w:rsidRPr="00DD7F02" w:rsidRDefault="00E07AC9" w:rsidP="00E07AC9">
      <w:pPr>
        <w:jc w:val="both"/>
        <w:rPr>
          <w:b/>
          <w:color w:val="FF0000"/>
        </w:rPr>
      </w:pPr>
      <w:r w:rsidRPr="005D4B47">
        <w:rPr>
          <w:b/>
          <w:bCs/>
        </w:rPr>
        <w:t xml:space="preserve">ISSUE </w:t>
      </w:r>
      <w:r>
        <w:rPr>
          <w:b/>
          <w:bCs/>
        </w:rPr>
        <w:t>14</w:t>
      </w:r>
      <w:r w:rsidRPr="00701945">
        <w:rPr>
          <w:b/>
          <w:bCs/>
        </w:rPr>
        <w:t>:</w:t>
      </w:r>
      <w:r w:rsidRPr="00701945">
        <w:tab/>
      </w:r>
      <w:r w:rsidR="003F4184" w:rsidRPr="005660A8">
        <w:rPr>
          <w:b/>
          <w:bCs/>
        </w:rPr>
        <w:t>Should this docket be closed?</w:t>
      </w:r>
    </w:p>
    <w:p w14:paraId="3C890593" w14:textId="77777777" w:rsidR="00E07AC9" w:rsidRPr="00701945" w:rsidRDefault="00E07AC9" w:rsidP="00E07AC9">
      <w:pPr>
        <w:jc w:val="both"/>
      </w:pPr>
    </w:p>
    <w:p w14:paraId="6FA7A5CD" w14:textId="03050203" w:rsidR="00E07AC9" w:rsidRPr="005D4B47" w:rsidRDefault="00E07AC9" w:rsidP="00E07AC9">
      <w:pPr>
        <w:jc w:val="both"/>
      </w:pPr>
      <w:r>
        <w:rPr>
          <w:b/>
          <w:bCs/>
        </w:rPr>
        <w:t>CSWR</w:t>
      </w:r>
      <w:r w:rsidRPr="005D4B47">
        <w:rPr>
          <w:b/>
          <w:bCs/>
        </w:rPr>
        <w:t>:</w:t>
      </w:r>
      <w:r w:rsidRPr="005D4B47">
        <w:tab/>
      </w:r>
      <w:r w:rsidR="00534CD5">
        <w:t>Yes.</w:t>
      </w:r>
    </w:p>
    <w:p w14:paraId="0D909BAB" w14:textId="77777777" w:rsidR="00E07AC9" w:rsidRPr="00701945" w:rsidRDefault="00E07AC9" w:rsidP="00E07AC9">
      <w:pPr>
        <w:jc w:val="both"/>
      </w:pPr>
    </w:p>
    <w:p w14:paraId="7FB09BB3" w14:textId="1DBB6319" w:rsidR="00E07AC9" w:rsidRPr="00701945" w:rsidRDefault="00E07AC9" w:rsidP="00E07AC9">
      <w:pPr>
        <w:jc w:val="both"/>
      </w:pPr>
      <w:r>
        <w:rPr>
          <w:b/>
          <w:bCs/>
        </w:rPr>
        <w:t>OPC</w:t>
      </w:r>
      <w:r w:rsidRPr="00701945">
        <w:rPr>
          <w:b/>
          <w:bCs/>
        </w:rPr>
        <w:t>:</w:t>
      </w:r>
      <w:r w:rsidRPr="00701945">
        <w:tab/>
      </w:r>
      <w:r w:rsidRPr="00701945">
        <w:tab/>
      </w:r>
      <w:r w:rsidR="003E618F">
        <w:rPr>
          <w:bCs/>
        </w:rPr>
        <w:t>Yes. The Commission should deny CSWR’s Petition and close this docket.</w:t>
      </w:r>
    </w:p>
    <w:p w14:paraId="35522527" w14:textId="77777777" w:rsidR="00E07AC9" w:rsidRPr="005D4B47" w:rsidRDefault="00E07AC9" w:rsidP="00E07AC9">
      <w:pPr>
        <w:jc w:val="both"/>
        <w:rPr>
          <w:b/>
          <w:bCs/>
        </w:rPr>
      </w:pPr>
    </w:p>
    <w:p w14:paraId="2B681E37" w14:textId="26A3322E" w:rsidR="00E07AC9" w:rsidRDefault="00E07AC9" w:rsidP="00E07AC9">
      <w:pPr>
        <w:jc w:val="both"/>
        <w:rPr>
          <w:b/>
          <w:bCs/>
        </w:rPr>
      </w:pPr>
      <w:r w:rsidRPr="005D4B47">
        <w:rPr>
          <w:b/>
          <w:bCs/>
        </w:rPr>
        <w:t>STAFF:</w:t>
      </w:r>
      <w:r w:rsidR="008769C1">
        <w:rPr>
          <w:b/>
          <w:bCs/>
        </w:rPr>
        <w:tab/>
      </w:r>
      <w:r w:rsidR="008769C1" w:rsidRPr="003F4184">
        <w:t>Staff has no position at this time.</w:t>
      </w:r>
    </w:p>
    <w:p w14:paraId="70FEDC0C" w14:textId="77777777" w:rsidR="00E07AC9" w:rsidRDefault="00E07AC9" w:rsidP="00A57BE0">
      <w:pPr>
        <w:jc w:val="both"/>
        <w:rPr>
          <w:b/>
          <w:bCs/>
        </w:rPr>
      </w:pPr>
    </w:p>
    <w:p w14:paraId="47FD47D6" w14:textId="77777777" w:rsidR="00C678BA" w:rsidRDefault="00C678BA" w:rsidP="00A57BE0">
      <w:pPr>
        <w:jc w:val="both"/>
        <w:rPr>
          <w:b/>
          <w:bCs/>
        </w:rPr>
      </w:pPr>
    </w:p>
    <w:p w14:paraId="3B959765" w14:textId="77777777" w:rsidR="003F40A3" w:rsidRDefault="003F40A3" w:rsidP="00A57BE0">
      <w:pPr>
        <w:jc w:val="both"/>
        <w:rPr>
          <w:b/>
          <w:bCs/>
        </w:rPr>
      </w:pPr>
    </w:p>
    <w:p w14:paraId="7890B747" w14:textId="77777777" w:rsidR="00A57BE0" w:rsidRPr="00A32DC5" w:rsidRDefault="00A57BE0" w:rsidP="00A57BE0">
      <w:pPr>
        <w:jc w:val="both"/>
        <w:rPr>
          <w:b/>
        </w:rPr>
      </w:pPr>
      <w:r w:rsidRPr="00A32DC5">
        <w:rPr>
          <w:b/>
        </w:rPr>
        <w:lastRenderedPageBreak/>
        <w:t>IX.</w:t>
      </w:r>
      <w:r w:rsidRPr="00A32DC5">
        <w:rPr>
          <w:b/>
        </w:rPr>
        <w:tab/>
      </w:r>
      <w:r w:rsidRPr="00A32DC5">
        <w:rPr>
          <w:b/>
          <w:u w:val="single"/>
        </w:rPr>
        <w:t>EXHIBIT LIST</w:t>
      </w:r>
    </w:p>
    <w:p w14:paraId="62D4292F" w14:textId="77777777" w:rsidR="00A57BE0" w:rsidRPr="00701945" w:rsidRDefault="00A57BE0" w:rsidP="00A57BE0">
      <w:pPr>
        <w:jc w:val="both"/>
      </w:pPr>
    </w:p>
    <w:tbl>
      <w:tblPr>
        <w:tblW w:w="0" w:type="auto"/>
        <w:tblInd w:w="30" w:type="dxa"/>
        <w:tblLayout w:type="fixed"/>
        <w:tblCellMar>
          <w:top w:w="86" w:type="dxa"/>
          <w:left w:w="120" w:type="dxa"/>
          <w:bottom w:w="72" w:type="dxa"/>
          <w:right w:w="120" w:type="dxa"/>
        </w:tblCellMar>
        <w:tblLook w:val="0000" w:firstRow="0" w:lastRow="0" w:firstColumn="0" w:lastColumn="0" w:noHBand="0" w:noVBand="0"/>
      </w:tblPr>
      <w:tblGrid>
        <w:gridCol w:w="1894"/>
        <w:gridCol w:w="1874"/>
        <w:gridCol w:w="1362"/>
        <w:gridCol w:w="3420"/>
        <w:gridCol w:w="990"/>
      </w:tblGrid>
      <w:tr w:rsidR="00EB4960" w:rsidRPr="00701945" w14:paraId="71EE34E4" w14:textId="43417148" w:rsidTr="004B6A3C">
        <w:trPr>
          <w:cantSplit/>
          <w:trHeight w:val="373"/>
          <w:tblHeader/>
        </w:trPr>
        <w:tc>
          <w:tcPr>
            <w:tcW w:w="1894" w:type="dxa"/>
          </w:tcPr>
          <w:p w14:paraId="003CDCCD" w14:textId="77777777" w:rsidR="00EB4960" w:rsidRPr="00701945" w:rsidRDefault="00EB4960" w:rsidP="004B6A3C">
            <w:pPr>
              <w:jc w:val="center"/>
            </w:pPr>
            <w:r w:rsidRPr="00701945">
              <w:rPr>
                <w:u w:val="single"/>
              </w:rPr>
              <w:t>Witness</w:t>
            </w:r>
          </w:p>
        </w:tc>
        <w:tc>
          <w:tcPr>
            <w:tcW w:w="1874" w:type="dxa"/>
          </w:tcPr>
          <w:p w14:paraId="39EF4717" w14:textId="77777777" w:rsidR="00EB4960" w:rsidRPr="00701945" w:rsidRDefault="00EB4960" w:rsidP="002D4170">
            <w:pPr>
              <w:jc w:val="center"/>
            </w:pPr>
            <w:r w:rsidRPr="00701945">
              <w:rPr>
                <w:u w:val="single"/>
              </w:rPr>
              <w:t>Proffered By</w:t>
            </w:r>
          </w:p>
        </w:tc>
        <w:tc>
          <w:tcPr>
            <w:tcW w:w="1362" w:type="dxa"/>
          </w:tcPr>
          <w:p w14:paraId="2B87140D" w14:textId="010CBE42" w:rsidR="00EB4960" w:rsidRPr="00EB4960" w:rsidRDefault="00EB4960" w:rsidP="002D4170">
            <w:pPr>
              <w:jc w:val="center"/>
              <w:rPr>
                <w:u w:val="single"/>
              </w:rPr>
            </w:pPr>
            <w:r w:rsidRPr="00EB4960">
              <w:rPr>
                <w:u w:val="single"/>
              </w:rPr>
              <w:t>Exhibit No.</w:t>
            </w:r>
          </w:p>
        </w:tc>
        <w:tc>
          <w:tcPr>
            <w:tcW w:w="3420" w:type="dxa"/>
          </w:tcPr>
          <w:p w14:paraId="7818FEA7" w14:textId="77777777" w:rsidR="00EB4960" w:rsidRPr="00701945" w:rsidRDefault="00EB4960" w:rsidP="004B6A3C">
            <w:pPr>
              <w:jc w:val="center"/>
            </w:pPr>
            <w:r w:rsidRPr="00701945">
              <w:rPr>
                <w:u w:val="single"/>
              </w:rPr>
              <w:t>Description</w:t>
            </w:r>
          </w:p>
        </w:tc>
        <w:tc>
          <w:tcPr>
            <w:tcW w:w="990" w:type="dxa"/>
          </w:tcPr>
          <w:p w14:paraId="40A39CD7" w14:textId="7676E6BE" w:rsidR="00EB4960" w:rsidRPr="00701945" w:rsidRDefault="00EB4960" w:rsidP="002D4170">
            <w:pPr>
              <w:jc w:val="both"/>
              <w:rPr>
                <w:u w:val="single"/>
              </w:rPr>
            </w:pPr>
            <w:r>
              <w:rPr>
                <w:u w:val="single"/>
              </w:rPr>
              <w:t>Issue #</w:t>
            </w:r>
          </w:p>
        </w:tc>
      </w:tr>
      <w:tr w:rsidR="00EB4960" w:rsidRPr="00701945" w14:paraId="401868F7" w14:textId="5FC4BB18" w:rsidTr="004B6A3C">
        <w:trPr>
          <w:cantSplit/>
          <w:trHeight w:val="353"/>
        </w:trPr>
        <w:tc>
          <w:tcPr>
            <w:tcW w:w="1894" w:type="dxa"/>
          </w:tcPr>
          <w:p w14:paraId="5A700224" w14:textId="77777777" w:rsidR="00EB4960" w:rsidRPr="00701945" w:rsidRDefault="00EB4960" w:rsidP="002D4170">
            <w:pPr>
              <w:jc w:val="both"/>
            </w:pPr>
            <w:r w:rsidRPr="00701945">
              <w:tab/>
            </w:r>
            <w:r w:rsidRPr="00701945">
              <w:rPr>
                <w:u w:val="single"/>
              </w:rPr>
              <w:t>Direct</w:t>
            </w:r>
          </w:p>
        </w:tc>
        <w:tc>
          <w:tcPr>
            <w:tcW w:w="1874" w:type="dxa"/>
          </w:tcPr>
          <w:p w14:paraId="160F0DE6" w14:textId="77777777" w:rsidR="00EB4960" w:rsidRPr="00701945" w:rsidRDefault="00EB4960" w:rsidP="002D4170">
            <w:pPr>
              <w:jc w:val="center"/>
            </w:pPr>
          </w:p>
        </w:tc>
        <w:tc>
          <w:tcPr>
            <w:tcW w:w="1362" w:type="dxa"/>
          </w:tcPr>
          <w:p w14:paraId="5A94FCD5" w14:textId="77777777" w:rsidR="00EB4960" w:rsidRPr="004515FB" w:rsidRDefault="00EB4960" w:rsidP="002D4170">
            <w:pPr>
              <w:jc w:val="center"/>
            </w:pPr>
          </w:p>
        </w:tc>
        <w:tc>
          <w:tcPr>
            <w:tcW w:w="3420" w:type="dxa"/>
          </w:tcPr>
          <w:p w14:paraId="20B44DC6" w14:textId="77777777" w:rsidR="00EB4960" w:rsidRPr="00701945" w:rsidRDefault="00EB4960" w:rsidP="002D4170"/>
        </w:tc>
        <w:tc>
          <w:tcPr>
            <w:tcW w:w="990" w:type="dxa"/>
          </w:tcPr>
          <w:p w14:paraId="194A8381" w14:textId="77777777" w:rsidR="00EB4960" w:rsidRPr="00701945" w:rsidRDefault="00EB4960" w:rsidP="002D4170"/>
        </w:tc>
      </w:tr>
      <w:tr w:rsidR="00F61F9D" w:rsidRPr="00701945" w14:paraId="5806E4A1" w14:textId="77777777" w:rsidTr="004B6A3C">
        <w:trPr>
          <w:cantSplit/>
          <w:trHeight w:val="353"/>
        </w:trPr>
        <w:tc>
          <w:tcPr>
            <w:tcW w:w="1894" w:type="dxa"/>
          </w:tcPr>
          <w:p w14:paraId="1E0D6DDF" w14:textId="0F626285" w:rsidR="00F61F9D" w:rsidRPr="00701945" w:rsidRDefault="00F61F9D" w:rsidP="00F61F9D">
            <w:pPr>
              <w:jc w:val="both"/>
            </w:pPr>
            <w:r>
              <w:t>Curt Mouring</w:t>
            </w:r>
          </w:p>
        </w:tc>
        <w:tc>
          <w:tcPr>
            <w:tcW w:w="1874" w:type="dxa"/>
          </w:tcPr>
          <w:p w14:paraId="043CB5D8" w14:textId="4C6A325A" w:rsidR="00F61F9D" w:rsidRPr="00701945" w:rsidRDefault="00F61F9D" w:rsidP="00F61F9D">
            <w:pPr>
              <w:jc w:val="center"/>
            </w:pPr>
            <w:r>
              <w:t>Staff</w:t>
            </w:r>
          </w:p>
        </w:tc>
        <w:tc>
          <w:tcPr>
            <w:tcW w:w="1362" w:type="dxa"/>
          </w:tcPr>
          <w:p w14:paraId="2818CAEE" w14:textId="211A7CB7" w:rsidR="00F61F9D" w:rsidRPr="004515FB" w:rsidRDefault="00F61F9D" w:rsidP="00F61F9D">
            <w:pPr>
              <w:jc w:val="center"/>
            </w:pPr>
            <w:r>
              <w:t>CM-1</w:t>
            </w:r>
          </w:p>
        </w:tc>
        <w:tc>
          <w:tcPr>
            <w:tcW w:w="3420" w:type="dxa"/>
          </w:tcPr>
          <w:p w14:paraId="5A2DCD6C" w14:textId="102F400A" w:rsidR="00F61F9D" w:rsidRPr="00701945" w:rsidRDefault="00F61F9D" w:rsidP="00F61F9D">
            <w:r>
              <w:t>House of Representatives’ Staff Analysis of House Bill 125</w:t>
            </w:r>
          </w:p>
        </w:tc>
        <w:tc>
          <w:tcPr>
            <w:tcW w:w="990" w:type="dxa"/>
          </w:tcPr>
          <w:p w14:paraId="2A2E9495" w14:textId="7FB88503" w:rsidR="00F61F9D" w:rsidRPr="00701945" w:rsidRDefault="00F61F9D" w:rsidP="00F61F9D">
            <w:r>
              <w:t>All</w:t>
            </w:r>
          </w:p>
        </w:tc>
      </w:tr>
      <w:tr w:rsidR="00F61F9D" w:rsidRPr="00701945" w14:paraId="5E440B28" w14:textId="77777777" w:rsidTr="004B6A3C">
        <w:trPr>
          <w:cantSplit/>
          <w:trHeight w:val="353"/>
        </w:trPr>
        <w:tc>
          <w:tcPr>
            <w:tcW w:w="1894" w:type="dxa"/>
          </w:tcPr>
          <w:p w14:paraId="73BA7664" w14:textId="64D3CBEF" w:rsidR="00F61F9D" w:rsidRPr="00701945" w:rsidRDefault="00F61F9D" w:rsidP="00F61F9D">
            <w:pPr>
              <w:jc w:val="both"/>
            </w:pPr>
            <w:r>
              <w:t>Curt Mouring</w:t>
            </w:r>
          </w:p>
        </w:tc>
        <w:tc>
          <w:tcPr>
            <w:tcW w:w="1874" w:type="dxa"/>
          </w:tcPr>
          <w:p w14:paraId="535CC912" w14:textId="2C4375CE" w:rsidR="00F61F9D" w:rsidRPr="00701945" w:rsidRDefault="00F61F9D" w:rsidP="00F61F9D">
            <w:pPr>
              <w:jc w:val="center"/>
            </w:pPr>
            <w:r>
              <w:t>Staff</w:t>
            </w:r>
          </w:p>
        </w:tc>
        <w:tc>
          <w:tcPr>
            <w:tcW w:w="1362" w:type="dxa"/>
          </w:tcPr>
          <w:p w14:paraId="299AA35D" w14:textId="330B1B7B" w:rsidR="00F61F9D" w:rsidRPr="004515FB" w:rsidRDefault="00F61F9D" w:rsidP="00F61F9D">
            <w:pPr>
              <w:jc w:val="center"/>
            </w:pPr>
            <w:r>
              <w:t>CM-2</w:t>
            </w:r>
          </w:p>
        </w:tc>
        <w:tc>
          <w:tcPr>
            <w:tcW w:w="3420" w:type="dxa"/>
          </w:tcPr>
          <w:p w14:paraId="2C79E8E0" w14:textId="4C2A07A3" w:rsidR="00F61F9D" w:rsidRPr="00701945" w:rsidRDefault="00F61F9D" w:rsidP="00F61F9D">
            <w:r>
              <w:t>Optional Approach to modifying ARBV</w:t>
            </w:r>
          </w:p>
        </w:tc>
        <w:tc>
          <w:tcPr>
            <w:tcW w:w="990" w:type="dxa"/>
          </w:tcPr>
          <w:p w14:paraId="5BE794CB" w14:textId="0373DCC6" w:rsidR="00F61F9D" w:rsidRPr="00701945" w:rsidRDefault="00F61F9D" w:rsidP="00F61F9D">
            <w:r>
              <w:t>11, 12</w:t>
            </w:r>
          </w:p>
        </w:tc>
      </w:tr>
      <w:tr w:rsidR="004B6A3C" w:rsidRPr="00701945" w14:paraId="7E4750D4" w14:textId="77777777" w:rsidTr="004B6A3C">
        <w:trPr>
          <w:cantSplit/>
          <w:trHeight w:val="353"/>
        </w:trPr>
        <w:tc>
          <w:tcPr>
            <w:tcW w:w="1894" w:type="dxa"/>
          </w:tcPr>
          <w:p w14:paraId="58AF3A68" w14:textId="5CD33580" w:rsidR="004B6A3C" w:rsidRDefault="004B6A3C" w:rsidP="004B6A3C">
            <w:pPr>
              <w:jc w:val="both"/>
            </w:pPr>
            <w:r>
              <w:t>Josiah Cox</w:t>
            </w:r>
          </w:p>
        </w:tc>
        <w:tc>
          <w:tcPr>
            <w:tcW w:w="1874" w:type="dxa"/>
          </w:tcPr>
          <w:p w14:paraId="55609E51" w14:textId="155FD343" w:rsidR="004B6A3C" w:rsidRDefault="004B6A3C" w:rsidP="004B6A3C">
            <w:pPr>
              <w:jc w:val="center"/>
            </w:pPr>
            <w:r w:rsidRPr="007D09A8">
              <w:t>CSWR</w:t>
            </w:r>
          </w:p>
        </w:tc>
        <w:tc>
          <w:tcPr>
            <w:tcW w:w="1362" w:type="dxa"/>
          </w:tcPr>
          <w:p w14:paraId="76A670E6" w14:textId="234946C7" w:rsidR="004B6A3C" w:rsidRDefault="004B6A3C" w:rsidP="004B6A3C">
            <w:pPr>
              <w:jc w:val="center"/>
            </w:pPr>
            <w:r>
              <w:t>JC-1</w:t>
            </w:r>
          </w:p>
        </w:tc>
        <w:tc>
          <w:tcPr>
            <w:tcW w:w="3420" w:type="dxa"/>
          </w:tcPr>
          <w:p w14:paraId="6A4621D6" w14:textId="613D3E7D" w:rsidR="004B6A3C" w:rsidRDefault="004B6A3C" w:rsidP="004B6A3C">
            <w:r>
              <w:t>CSWR-Florida Alternative Valuation Petition</w:t>
            </w:r>
          </w:p>
        </w:tc>
        <w:tc>
          <w:tcPr>
            <w:tcW w:w="990" w:type="dxa"/>
          </w:tcPr>
          <w:p w14:paraId="1F8CF95E" w14:textId="739612D7" w:rsidR="004B6A3C" w:rsidRDefault="004B6A3C" w:rsidP="004B6A3C">
            <w:r>
              <w:t>1-13</w:t>
            </w:r>
          </w:p>
        </w:tc>
      </w:tr>
      <w:tr w:rsidR="004B6A3C" w:rsidRPr="00701945" w14:paraId="2AEF7D0D" w14:textId="77777777" w:rsidTr="004B6A3C">
        <w:trPr>
          <w:cantSplit/>
          <w:trHeight w:val="353"/>
        </w:trPr>
        <w:tc>
          <w:tcPr>
            <w:tcW w:w="1894" w:type="dxa"/>
          </w:tcPr>
          <w:p w14:paraId="481D62C6" w14:textId="2DB8485E" w:rsidR="004B6A3C" w:rsidRDefault="004B6A3C" w:rsidP="004B6A3C">
            <w:pPr>
              <w:jc w:val="both"/>
            </w:pPr>
            <w:r>
              <w:t>Josiah Cox</w:t>
            </w:r>
          </w:p>
        </w:tc>
        <w:tc>
          <w:tcPr>
            <w:tcW w:w="1874" w:type="dxa"/>
          </w:tcPr>
          <w:p w14:paraId="2A6317C1" w14:textId="1838687D" w:rsidR="004B6A3C" w:rsidRDefault="004B6A3C" w:rsidP="004B6A3C">
            <w:pPr>
              <w:jc w:val="center"/>
            </w:pPr>
            <w:r w:rsidRPr="007D09A8">
              <w:t>CSWR</w:t>
            </w:r>
          </w:p>
        </w:tc>
        <w:tc>
          <w:tcPr>
            <w:tcW w:w="1362" w:type="dxa"/>
          </w:tcPr>
          <w:p w14:paraId="36930814" w14:textId="4D2CF86A" w:rsidR="004B6A3C" w:rsidRDefault="004B6A3C" w:rsidP="004B6A3C">
            <w:pPr>
              <w:jc w:val="center"/>
            </w:pPr>
            <w:r>
              <w:t>JC-2</w:t>
            </w:r>
          </w:p>
        </w:tc>
        <w:tc>
          <w:tcPr>
            <w:tcW w:w="3420" w:type="dxa"/>
          </w:tcPr>
          <w:p w14:paraId="0593242B" w14:textId="77777777" w:rsidR="004B6A3C" w:rsidRDefault="004B6A3C" w:rsidP="004B6A3C">
            <w:r>
              <w:t>Purchase and Sale Agreement dated October 15, 2023; Amendment to Purchase and Sale Agreement dated January 15, 2025; and</w:t>
            </w:r>
          </w:p>
          <w:p w14:paraId="41A9AD40" w14:textId="78DF4887" w:rsidR="004B6A3C" w:rsidRDefault="004B6A3C" w:rsidP="004B6A3C">
            <w:r>
              <w:t>Agreement Between Parties dated January 15, 2025</w:t>
            </w:r>
          </w:p>
        </w:tc>
        <w:tc>
          <w:tcPr>
            <w:tcW w:w="990" w:type="dxa"/>
          </w:tcPr>
          <w:p w14:paraId="25683CC1" w14:textId="5F5DB57E" w:rsidR="004B6A3C" w:rsidRDefault="004B6A3C" w:rsidP="004B6A3C">
            <w:r>
              <w:t>8</w:t>
            </w:r>
          </w:p>
        </w:tc>
      </w:tr>
      <w:tr w:rsidR="004B6A3C" w:rsidRPr="00701945" w14:paraId="4965AB01" w14:textId="77777777" w:rsidTr="004B6A3C">
        <w:trPr>
          <w:cantSplit/>
          <w:trHeight w:val="353"/>
        </w:trPr>
        <w:tc>
          <w:tcPr>
            <w:tcW w:w="1894" w:type="dxa"/>
          </w:tcPr>
          <w:p w14:paraId="23F51E0F" w14:textId="11BD01F6" w:rsidR="004B6A3C" w:rsidRDefault="004B6A3C" w:rsidP="004B6A3C">
            <w:pPr>
              <w:jc w:val="both"/>
            </w:pPr>
            <w:r>
              <w:t>Josiah Cox</w:t>
            </w:r>
          </w:p>
        </w:tc>
        <w:tc>
          <w:tcPr>
            <w:tcW w:w="1874" w:type="dxa"/>
          </w:tcPr>
          <w:p w14:paraId="0D8EDCC0" w14:textId="470D5143" w:rsidR="004B6A3C" w:rsidRDefault="004B6A3C" w:rsidP="004B6A3C">
            <w:pPr>
              <w:jc w:val="center"/>
            </w:pPr>
            <w:r w:rsidRPr="007D09A8">
              <w:t>CSWR</w:t>
            </w:r>
          </w:p>
        </w:tc>
        <w:tc>
          <w:tcPr>
            <w:tcW w:w="1362" w:type="dxa"/>
          </w:tcPr>
          <w:p w14:paraId="3CB7672D" w14:textId="5142D638" w:rsidR="004B6A3C" w:rsidRDefault="004B6A3C" w:rsidP="004B6A3C">
            <w:pPr>
              <w:jc w:val="center"/>
            </w:pPr>
            <w:r>
              <w:t>JC-3</w:t>
            </w:r>
          </w:p>
        </w:tc>
        <w:tc>
          <w:tcPr>
            <w:tcW w:w="3420" w:type="dxa"/>
          </w:tcPr>
          <w:p w14:paraId="62FDF061" w14:textId="28EE6B1D" w:rsidR="004B6A3C" w:rsidRDefault="004B6A3C" w:rsidP="004B6A3C">
            <w:r>
              <w:t>Kimley-Horn Facility Report for the Forest Utilities Wastewater Treatment Plant (CONFIDENTIAL)</w:t>
            </w:r>
          </w:p>
        </w:tc>
        <w:tc>
          <w:tcPr>
            <w:tcW w:w="990" w:type="dxa"/>
          </w:tcPr>
          <w:p w14:paraId="42FB9A92" w14:textId="2908987D" w:rsidR="004B6A3C" w:rsidRDefault="004B6A3C" w:rsidP="004B6A3C">
            <w:r>
              <w:t>1-2</w:t>
            </w:r>
          </w:p>
        </w:tc>
      </w:tr>
      <w:tr w:rsidR="004B6A3C" w:rsidRPr="00701945" w14:paraId="53920527" w14:textId="77777777" w:rsidTr="004B6A3C">
        <w:trPr>
          <w:cantSplit/>
          <w:trHeight w:val="353"/>
        </w:trPr>
        <w:tc>
          <w:tcPr>
            <w:tcW w:w="1894" w:type="dxa"/>
          </w:tcPr>
          <w:p w14:paraId="0B1BB62D" w14:textId="1B00FC9B" w:rsidR="004B6A3C" w:rsidRDefault="004B6A3C" w:rsidP="004B6A3C">
            <w:pPr>
              <w:jc w:val="both"/>
            </w:pPr>
            <w:r>
              <w:t>Josiah Cox</w:t>
            </w:r>
          </w:p>
        </w:tc>
        <w:tc>
          <w:tcPr>
            <w:tcW w:w="1874" w:type="dxa"/>
          </w:tcPr>
          <w:p w14:paraId="41289B70" w14:textId="64F3469D" w:rsidR="004B6A3C" w:rsidRDefault="004B6A3C" w:rsidP="004B6A3C">
            <w:pPr>
              <w:jc w:val="center"/>
            </w:pPr>
            <w:r w:rsidRPr="007D09A8">
              <w:t>CSWR</w:t>
            </w:r>
          </w:p>
        </w:tc>
        <w:tc>
          <w:tcPr>
            <w:tcW w:w="1362" w:type="dxa"/>
          </w:tcPr>
          <w:p w14:paraId="4DDFEF47" w14:textId="0C2108C6" w:rsidR="004B6A3C" w:rsidRDefault="004B6A3C" w:rsidP="004B6A3C">
            <w:pPr>
              <w:jc w:val="center"/>
            </w:pPr>
            <w:r>
              <w:t>JC-4</w:t>
            </w:r>
          </w:p>
        </w:tc>
        <w:tc>
          <w:tcPr>
            <w:tcW w:w="3420" w:type="dxa"/>
          </w:tcPr>
          <w:p w14:paraId="22EB5D99" w14:textId="5D900BFA" w:rsidR="004B6A3C" w:rsidRDefault="004B6A3C" w:rsidP="004B6A3C">
            <w:r>
              <w:t>PSC Letter with Appraisers List</w:t>
            </w:r>
          </w:p>
        </w:tc>
        <w:tc>
          <w:tcPr>
            <w:tcW w:w="990" w:type="dxa"/>
          </w:tcPr>
          <w:p w14:paraId="3A727227" w14:textId="49CEB499" w:rsidR="004B6A3C" w:rsidRDefault="004B6A3C" w:rsidP="004B6A3C">
            <w:r>
              <w:t>8-13</w:t>
            </w:r>
          </w:p>
        </w:tc>
      </w:tr>
      <w:tr w:rsidR="004B6A3C" w:rsidRPr="00701945" w14:paraId="33BD06C8" w14:textId="77777777" w:rsidTr="004B6A3C">
        <w:trPr>
          <w:cantSplit/>
          <w:trHeight w:val="353"/>
        </w:trPr>
        <w:tc>
          <w:tcPr>
            <w:tcW w:w="1894" w:type="dxa"/>
          </w:tcPr>
          <w:p w14:paraId="0D2A7569" w14:textId="0FE78FAB" w:rsidR="004B6A3C" w:rsidRDefault="004B6A3C" w:rsidP="004B6A3C">
            <w:pPr>
              <w:jc w:val="both"/>
            </w:pPr>
            <w:r>
              <w:t>Josiah Cox</w:t>
            </w:r>
          </w:p>
        </w:tc>
        <w:tc>
          <w:tcPr>
            <w:tcW w:w="1874" w:type="dxa"/>
          </w:tcPr>
          <w:p w14:paraId="30E6F1E5" w14:textId="63E8D59E" w:rsidR="004B6A3C" w:rsidRDefault="004B6A3C" w:rsidP="004B6A3C">
            <w:pPr>
              <w:jc w:val="center"/>
            </w:pPr>
            <w:r w:rsidRPr="007D09A8">
              <w:t>CSWR</w:t>
            </w:r>
          </w:p>
        </w:tc>
        <w:tc>
          <w:tcPr>
            <w:tcW w:w="1362" w:type="dxa"/>
          </w:tcPr>
          <w:p w14:paraId="26DAB33D" w14:textId="6A5A5304" w:rsidR="004B6A3C" w:rsidRDefault="004B6A3C" w:rsidP="004B6A3C">
            <w:pPr>
              <w:jc w:val="center"/>
            </w:pPr>
            <w:r>
              <w:t>JC-5</w:t>
            </w:r>
          </w:p>
        </w:tc>
        <w:tc>
          <w:tcPr>
            <w:tcW w:w="3420" w:type="dxa"/>
          </w:tcPr>
          <w:p w14:paraId="2F1AE4DB" w14:textId="7A286ADB" w:rsidR="004B6A3C" w:rsidRDefault="004B6A3C" w:rsidP="004B6A3C">
            <w:r>
              <w:t>ScottMadden Appraisal Report (CONFIDENTIAL)</w:t>
            </w:r>
          </w:p>
        </w:tc>
        <w:tc>
          <w:tcPr>
            <w:tcW w:w="990" w:type="dxa"/>
          </w:tcPr>
          <w:p w14:paraId="35CA7A27" w14:textId="19F32C79" w:rsidR="004B6A3C" w:rsidRDefault="004B6A3C" w:rsidP="004B6A3C">
            <w:r>
              <w:t>8-13</w:t>
            </w:r>
          </w:p>
        </w:tc>
      </w:tr>
      <w:tr w:rsidR="004B6A3C" w:rsidRPr="00701945" w14:paraId="2E0BE6E6" w14:textId="77777777" w:rsidTr="004B6A3C">
        <w:trPr>
          <w:cantSplit/>
          <w:trHeight w:val="353"/>
        </w:trPr>
        <w:tc>
          <w:tcPr>
            <w:tcW w:w="1894" w:type="dxa"/>
          </w:tcPr>
          <w:p w14:paraId="3872DC74" w14:textId="417F3FEE" w:rsidR="004B6A3C" w:rsidRDefault="004B6A3C" w:rsidP="004B6A3C">
            <w:pPr>
              <w:jc w:val="both"/>
            </w:pPr>
            <w:r>
              <w:t>Josiah Cox</w:t>
            </w:r>
          </w:p>
        </w:tc>
        <w:tc>
          <w:tcPr>
            <w:tcW w:w="1874" w:type="dxa"/>
          </w:tcPr>
          <w:p w14:paraId="29801CAB" w14:textId="7657ED68" w:rsidR="004B6A3C" w:rsidRDefault="004B6A3C" w:rsidP="004B6A3C">
            <w:pPr>
              <w:jc w:val="center"/>
            </w:pPr>
            <w:r w:rsidRPr="007D09A8">
              <w:t>CSWR</w:t>
            </w:r>
          </w:p>
        </w:tc>
        <w:tc>
          <w:tcPr>
            <w:tcW w:w="1362" w:type="dxa"/>
          </w:tcPr>
          <w:p w14:paraId="32D88D63" w14:textId="262FBE69" w:rsidR="004B6A3C" w:rsidRDefault="004B6A3C" w:rsidP="004B6A3C">
            <w:pPr>
              <w:jc w:val="center"/>
            </w:pPr>
            <w:r>
              <w:t>JC-6</w:t>
            </w:r>
          </w:p>
        </w:tc>
        <w:tc>
          <w:tcPr>
            <w:tcW w:w="3420" w:type="dxa"/>
          </w:tcPr>
          <w:p w14:paraId="38B4CA75" w14:textId="7B98491E" w:rsidR="004B6A3C" w:rsidRDefault="004B6A3C" w:rsidP="004B6A3C">
            <w:r>
              <w:t>ScottMadden Invoice</w:t>
            </w:r>
          </w:p>
        </w:tc>
        <w:tc>
          <w:tcPr>
            <w:tcW w:w="990" w:type="dxa"/>
          </w:tcPr>
          <w:p w14:paraId="0AC7CCE3" w14:textId="20FDDE19" w:rsidR="004B6A3C" w:rsidRDefault="004B6A3C" w:rsidP="004B6A3C">
            <w:r>
              <w:t>8-13</w:t>
            </w:r>
          </w:p>
        </w:tc>
      </w:tr>
      <w:tr w:rsidR="004B6A3C" w:rsidRPr="00701945" w14:paraId="02789432" w14:textId="77777777" w:rsidTr="004B6A3C">
        <w:trPr>
          <w:cantSplit/>
          <w:trHeight w:val="353"/>
        </w:trPr>
        <w:tc>
          <w:tcPr>
            <w:tcW w:w="1894" w:type="dxa"/>
          </w:tcPr>
          <w:p w14:paraId="12E571DD" w14:textId="49C458C3" w:rsidR="004B6A3C" w:rsidRDefault="004B6A3C" w:rsidP="004B6A3C">
            <w:pPr>
              <w:jc w:val="both"/>
            </w:pPr>
            <w:r>
              <w:t>Josiah Cox</w:t>
            </w:r>
          </w:p>
        </w:tc>
        <w:tc>
          <w:tcPr>
            <w:tcW w:w="1874" w:type="dxa"/>
          </w:tcPr>
          <w:p w14:paraId="074DD4E0" w14:textId="263B94E9" w:rsidR="004B6A3C" w:rsidRDefault="004B6A3C" w:rsidP="004B6A3C">
            <w:pPr>
              <w:jc w:val="center"/>
            </w:pPr>
            <w:r w:rsidRPr="007D09A8">
              <w:t>CSWR</w:t>
            </w:r>
          </w:p>
        </w:tc>
        <w:tc>
          <w:tcPr>
            <w:tcW w:w="1362" w:type="dxa"/>
          </w:tcPr>
          <w:p w14:paraId="4FEC4195" w14:textId="10A88296" w:rsidR="004B6A3C" w:rsidRDefault="004B6A3C" w:rsidP="004B6A3C">
            <w:pPr>
              <w:jc w:val="center"/>
            </w:pPr>
            <w:r>
              <w:t>JC-7</w:t>
            </w:r>
          </w:p>
        </w:tc>
        <w:tc>
          <w:tcPr>
            <w:tcW w:w="3420" w:type="dxa"/>
          </w:tcPr>
          <w:p w14:paraId="359CD16A" w14:textId="1C3A03F4" w:rsidR="004B6A3C" w:rsidRDefault="004B6A3C" w:rsidP="004B6A3C">
            <w:r>
              <w:t>Mosaic Appraisal Report (CONFIDENTIAL)</w:t>
            </w:r>
          </w:p>
        </w:tc>
        <w:tc>
          <w:tcPr>
            <w:tcW w:w="990" w:type="dxa"/>
          </w:tcPr>
          <w:p w14:paraId="5C1A92A4" w14:textId="463E2B24" w:rsidR="004B6A3C" w:rsidRDefault="004B6A3C" w:rsidP="004B6A3C">
            <w:r>
              <w:t>8-13</w:t>
            </w:r>
          </w:p>
        </w:tc>
      </w:tr>
      <w:tr w:rsidR="004B6A3C" w:rsidRPr="00701945" w14:paraId="7274C473" w14:textId="77777777" w:rsidTr="004B6A3C">
        <w:trPr>
          <w:cantSplit/>
          <w:trHeight w:val="353"/>
        </w:trPr>
        <w:tc>
          <w:tcPr>
            <w:tcW w:w="1894" w:type="dxa"/>
          </w:tcPr>
          <w:p w14:paraId="2CD90B42" w14:textId="0C8E1FBD" w:rsidR="004B6A3C" w:rsidRDefault="004B6A3C" w:rsidP="004B6A3C">
            <w:pPr>
              <w:jc w:val="both"/>
            </w:pPr>
            <w:r>
              <w:t>Josiah Cox</w:t>
            </w:r>
          </w:p>
        </w:tc>
        <w:tc>
          <w:tcPr>
            <w:tcW w:w="1874" w:type="dxa"/>
          </w:tcPr>
          <w:p w14:paraId="1D91A6F0" w14:textId="56CC784C" w:rsidR="004B6A3C" w:rsidRDefault="004B6A3C" w:rsidP="004B6A3C">
            <w:pPr>
              <w:jc w:val="center"/>
            </w:pPr>
            <w:r w:rsidRPr="007D09A8">
              <w:t>CSWR</w:t>
            </w:r>
          </w:p>
        </w:tc>
        <w:tc>
          <w:tcPr>
            <w:tcW w:w="1362" w:type="dxa"/>
          </w:tcPr>
          <w:p w14:paraId="77BE155C" w14:textId="2BA67010" w:rsidR="004B6A3C" w:rsidRDefault="004B6A3C" w:rsidP="004B6A3C">
            <w:pPr>
              <w:jc w:val="center"/>
            </w:pPr>
            <w:r>
              <w:t>JC-8</w:t>
            </w:r>
          </w:p>
        </w:tc>
        <w:tc>
          <w:tcPr>
            <w:tcW w:w="3420" w:type="dxa"/>
          </w:tcPr>
          <w:p w14:paraId="524651E6" w14:textId="78B66B73" w:rsidR="004B6A3C" w:rsidRDefault="004B6A3C" w:rsidP="004B6A3C">
            <w:r>
              <w:t>Mosaic Invoices</w:t>
            </w:r>
          </w:p>
        </w:tc>
        <w:tc>
          <w:tcPr>
            <w:tcW w:w="990" w:type="dxa"/>
          </w:tcPr>
          <w:p w14:paraId="6EC0B88C" w14:textId="5A09D78C" w:rsidR="004B6A3C" w:rsidRDefault="004B6A3C" w:rsidP="004B6A3C">
            <w:r>
              <w:t>8-13</w:t>
            </w:r>
          </w:p>
        </w:tc>
      </w:tr>
      <w:tr w:rsidR="004B6A3C" w:rsidRPr="00701945" w14:paraId="5B3B4963" w14:textId="77777777" w:rsidTr="004B6A3C">
        <w:trPr>
          <w:cantSplit/>
          <w:trHeight w:val="353"/>
        </w:trPr>
        <w:tc>
          <w:tcPr>
            <w:tcW w:w="1894" w:type="dxa"/>
          </w:tcPr>
          <w:p w14:paraId="71DB1E0E" w14:textId="4364428B" w:rsidR="004B6A3C" w:rsidRDefault="004B6A3C" w:rsidP="004B6A3C">
            <w:pPr>
              <w:jc w:val="both"/>
            </w:pPr>
            <w:r>
              <w:t>Josiah Cox</w:t>
            </w:r>
          </w:p>
        </w:tc>
        <w:tc>
          <w:tcPr>
            <w:tcW w:w="1874" w:type="dxa"/>
          </w:tcPr>
          <w:p w14:paraId="7E1CF89E" w14:textId="7D2FEAA6" w:rsidR="004B6A3C" w:rsidRDefault="004B6A3C" w:rsidP="004B6A3C">
            <w:pPr>
              <w:jc w:val="center"/>
            </w:pPr>
            <w:r w:rsidRPr="007D09A8">
              <w:t>CSWR</w:t>
            </w:r>
          </w:p>
        </w:tc>
        <w:tc>
          <w:tcPr>
            <w:tcW w:w="1362" w:type="dxa"/>
          </w:tcPr>
          <w:p w14:paraId="387AC29B" w14:textId="2B25D8CD" w:rsidR="004B6A3C" w:rsidRDefault="004B6A3C" w:rsidP="004B6A3C">
            <w:pPr>
              <w:jc w:val="center"/>
            </w:pPr>
            <w:r>
              <w:t>JC-9</w:t>
            </w:r>
          </w:p>
        </w:tc>
        <w:tc>
          <w:tcPr>
            <w:tcW w:w="3420" w:type="dxa"/>
          </w:tcPr>
          <w:p w14:paraId="58887BDD" w14:textId="09450362" w:rsidR="004B6A3C" w:rsidRDefault="004B6A3C" w:rsidP="004B6A3C">
            <w:r>
              <w:t>NewGen Appraisal Report (CONFIDENTIAL)</w:t>
            </w:r>
          </w:p>
        </w:tc>
        <w:tc>
          <w:tcPr>
            <w:tcW w:w="990" w:type="dxa"/>
          </w:tcPr>
          <w:p w14:paraId="0704B909" w14:textId="469EFD09" w:rsidR="004B6A3C" w:rsidRDefault="004B6A3C" w:rsidP="004B6A3C">
            <w:r>
              <w:t>8-13</w:t>
            </w:r>
          </w:p>
        </w:tc>
      </w:tr>
      <w:tr w:rsidR="004B6A3C" w:rsidRPr="00701945" w14:paraId="4805D13D" w14:textId="77777777" w:rsidTr="004B6A3C">
        <w:trPr>
          <w:cantSplit/>
          <w:trHeight w:val="353"/>
        </w:trPr>
        <w:tc>
          <w:tcPr>
            <w:tcW w:w="1894" w:type="dxa"/>
          </w:tcPr>
          <w:p w14:paraId="7D14076E" w14:textId="5363DF46" w:rsidR="004B6A3C" w:rsidRDefault="004B6A3C" w:rsidP="004B6A3C">
            <w:pPr>
              <w:jc w:val="both"/>
            </w:pPr>
            <w:r>
              <w:t>Josiah Cox</w:t>
            </w:r>
          </w:p>
        </w:tc>
        <w:tc>
          <w:tcPr>
            <w:tcW w:w="1874" w:type="dxa"/>
          </w:tcPr>
          <w:p w14:paraId="046E09A4" w14:textId="720946E4" w:rsidR="004B6A3C" w:rsidRDefault="004B6A3C" w:rsidP="004B6A3C">
            <w:pPr>
              <w:jc w:val="center"/>
            </w:pPr>
            <w:r w:rsidRPr="007D09A8">
              <w:t>CSWR</w:t>
            </w:r>
          </w:p>
        </w:tc>
        <w:tc>
          <w:tcPr>
            <w:tcW w:w="1362" w:type="dxa"/>
          </w:tcPr>
          <w:p w14:paraId="0C7483AA" w14:textId="18D2E275" w:rsidR="004B6A3C" w:rsidRDefault="004B6A3C" w:rsidP="004B6A3C">
            <w:pPr>
              <w:jc w:val="center"/>
            </w:pPr>
            <w:r>
              <w:t>JC-10</w:t>
            </w:r>
          </w:p>
        </w:tc>
        <w:tc>
          <w:tcPr>
            <w:tcW w:w="3420" w:type="dxa"/>
          </w:tcPr>
          <w:p w14:paraId="6CEBD53D" w14:textId="2F2953CD" w:rsidR="004B6A3C" w:rsidRDefault="004B6A3C" w:rsidP="004B6A3C">
            <w:r>
              <w:t>NewGen Invoice</w:t>
            </w:r>
          </w:p>
        </w:tc>
        <w:tc>
          <w:tcPr>
            <w:tcW w:w="990" w:type="dxa"/>
          </w:tcPr>
          <w:p w14:paraId="2E60861D" w14:textId="4C45B109" w:rsidR="004B6A3C" w:rsidRDefault="004B6A3C" w:rsidP="004B6A3C">
            <w:r>
              <w:t>8-13</w:t>
            </w:r>
          </w:p>
        </w:tc>
      </w:tr>
      <w:tr w:rsidR="004B6A3C" w:rsidRPr="00701945" w14:paraId="7A467ADF" w14:textId="77777777" w:rsidTr="004B6A3C">
        <w:trPr>
          <w:cantSplit/>
          <w:trHeight w:val="353"/>
        </w:trPr>
        <w:tc>
          <w:tcPr>
            <w:tcW w:w="1894" w:type="dxa"/>
          </w:tcPr>
          <w:p w14:paraId="4AC12634" w14:textId="3979606A" w:rsidR="004B6A3C" w:rsidRDefault="004B6A3C" w:rsidP="004B6A3C">
            <w:pPr>
              <w:jc w:val="both"/>
            </w:pPr>
            <w:r>
              <w:t>Josiah Cox</w:t>
            </w:r>
          </w:p>
        </w:tc>
        <w:tc>
          <w:tcPr>
            <w:tcW w:w="1874" w:type="dxa"/>
          </w:tcPr>
          <w:p w14:paraId="6EE36338" w14:textId="68F17FC7" w:rsidR="004B6A3C" w:rsidRDefault="004B6A3C" w:rsidP="004B6A3C">
            <w:pPr>
              <w:jc w:val="center"/>
            </w:pPr>
            <w:r w:rsidRPr="007D09A8">
              <w:t>CSWR</w:t>
            </w:r>
          </w:p>
        </w:tc>
        <w:tc>
          <w:tcPr>
            <w:tcW w:w="1362" w:type="dxa"/>
          </w:tcPr>
          <w:p w14:paraId="24623C61" w14:textId="6D465F1E" w:rsidR="004B6A3C" w:rsidRDefault="004B6A3C" w:rsidP="004B6A3C">
            <w:pPr>
              <w:jc w:val="center"/>
            </w:pPr>
            <w:r>
              <w:t>JC-11</w:t>
            </w:r>
          </w:p>
        </w:tc>
        <w:tc>
          <w:tcPr>
            <w:tcW w:w="3420" w:type="dxa"/>
          </w:tcPr>
          <w:p w14:paraId="67B31167" w14:textId="5F80A6CE" w:rsidR="004B6A3C" w:rsidRDefault="004B6A3C" w:rsidP="004B6A3C">
            <w:r>
              <w:t>Estimated Transaction Costs</w:t>
            </w:r>
          </w:p>
        </w:tc>
        <w:tc>
          <w:tcPr>
            <w:tcW w:w="990" w:type="dxa"/>
          </w:tcPr>
          <w:p w14:paraId="5BAF9726" w14:textId="28A57B17" w:rsidR="004B6A3C" w:rsidRDefault="004B6A3C" w:rsidP="004B6A3C">
            <w:r>
              <w:t>8-12</w:t>
            </w:r>
          </w:p>
        </w:tc>
      </w:tr>
      <w:tr w:rsidR="004B6A3C" w:rsidRPr="00701945" w14:paraId="70B16E94" w14:textId="77777777" w:rsidTr="004B6A3C">
        <w:trPr>
          <w:cantSplit/>
          <w:trHeight w:val="353"/>
        </w:trPr>
        <w:tc>
          <w:tcPr>
            <w:tcW w:w="1894" w:type="dxa"/>
          </w:tcPr>
          <w:p w14:paraId="61478227" w14:textId="00749023" w:rsidR="004B6A3C" w:rsidRDefault="004B6A3C" w:rsidP="004B6A3C">
            <w:pPr>
              <w:jc w:val="both"/>
            </w:pPr>
            <w:r>
              <w:lastRenderedPageBreak/>
              <w:t>Josiah Cox</w:t>
            </w:r>
          </w:p>
        </w:tc>
        <w:tc>
          <w:tcPr>
            <w:tcW w:w="1874" w:type="dxa"/>
          </w:tcPr>
          <w:p w14:paraId="0F590CC1" w14:textId="13BFE550" w:rsidR="004B6A3C" w:rsidRDefault="004B6A3C" w:rsidP="004B6A3C">
            <w:pPr>
              <w:jc w:val="center"/>
            </w:pPr>
            <w:r w:rsidRPr="007D09A8">
              <w:t>CSWR</w:t>
            </w:r>
          </w:p>
        </w:tc>
        <w:tc>
          <w:tcPr>
            <w:tcW w:w="1362" w:type="dxa"/>
          </w:tcPr>
          <w:p w14:paraId="664B01E2" w14:textId="3FBC0014" w:rsidR="004B6A3C" w:rsidRDefault="004B6A3C" w:rsidP="004B6A3C">
            <w:pPr>
              <w:jc w:val="center"/>
            </w:pPr>
            <w:r>
              <w:t>JC-12</w:t>
            </w:r>
          </w:p>
        </w:tc>
        <w:tc>
          <w:tcPr>
            <w:tcW w:w="3420" w:type="dxa"/>
          </w:tcPr>
          <w:p w14:paraId="669416A9" w14:textId="658C03AD" w:rsidR="004B6A3C" w:rsidRDefault="004B6A3C" w:rsidP="004B6A3C">
            <w:r>
              <w:t>Engineering Assessment and 3-Year Plan and FDEP Documentation (CONFIDENTIAL)</w:t>
            </w:r>
          </w:p>
        </w:tc>
        <w:tc>
          <w:tcPr>
            <w:tcW w:w="990" w:type="dxa"/>
          </w:tcPr>
          <w:p w14:paraId="5A36503F" w14:textId="6F6FEC82" w:rsidR="004B6A3C" w:rsidRDefault="004B6A3C" w:rsidP="004B6A3C">
            <w:r>
              <w:t>1-2, 8-13</w:t>
            </w:r>
          </w:p>
        </w:tc>
      </w:tr>
      <w:tr w:rsidR="004B6A3C" w:rsidRPr="00701945" w14:paraId="5D0740DC" w14:textId="77777777" w:rsidTr="004B6A3C">
        <w:trPr>
          <w:cantSplit/>
          <w:trHeight w:val="353"/>
        </w:trPr>
        <w:tc>
          <w:tcPr>
            <w:tcW w:w="1894" w:type="dxa"/>
          </w:tcPr>
          <w:p w14:paraId="1099DBCA" w14:textId="12CA4916" w:rsidR="004B6A3C" w:rsidRDefault="004B6A3C" w:rsidP="004B6A3C">
            <w:pPr>
              <w:jc w:val="both"/>
            </w:pPr>
            <w:r>
              <w:t>Josiah Cox</w:t>
            </w:r>
          </w:p>
        </w:tc>
        <w:tc>
          <w:tcPr>
            <w:tcW w:w="1874" w:type="dxa"/>
          </w:tcPr>
          <w:p w14:paraId="7991A05B" w14:textId="43CCF6BE" w:rsidR="004B6A3C" w:rsidRDefault="004B6A3C" w:rsidP="004B6A3C">
            <w:pPr>
              <w:jc w:val="center"/>
            </w:pPr>
            <w:r w:rsidRPr="007D09A8">
              <w:t>CSWR</w:t>
            </w:r>
          </w:p>
        </w:tc>
        <w:tc>
          <w:tcPr>
            <w:tcW w:w="1362" w:type="dxa"/>
          </w:tcPr>
          <w:p w14:paraId="62C1CA4D" w14:textId="2A5BD49C" w:rsidR="004B6A3C" w:rsidRDefault="004B6A3C" w:rsidP="004B6A3C">
            <w:pPr>
              <w:jc w:val="center"/>
            </w:pPr>
            <w:r>
              <w:t>JC-13</w:t>
            </w:r>
          </w:p>
        </w:tc>
        <w:tc>
          <w:tcPr>
            <w:tcW w:w="3420" w:type="dxa"/>
          </w:tcPr>
          <w:p w14:paraId="3F7AE6EE" w14:textId="4775F1B1" w:rsidR="004B6A3C" w:rsidRDefault="004B6A3C" w:rsidP="004B6A3C">
            <w:r>
              <w:t>CPVRR 5-Year Projected Impact; and Proposed Journal Entries (Stand-alone Rates)</w:t>
            </w:r>
          </w:p>
        </w:tc>
        <w:tc>
          <w:tcPr>
            <w:tcW w:w="990" w:type="dxa"/>
          </w:tcPr>
          <w:p w14:paraId="68FA1512" w14:textId="33D1182F" w:rsidR="004B6A3C" w:rsidRDefault="004B6A3C" w:rsidP="004B6A3C">
            <w:r>
              <w:t>3-7</w:t>
            </w:r>
          </w:p>
        </w:tc>
      </w:tr>
      <w:tr w:rsidR="004B6A3C" w:rsidRPr="00701945" w14:paraId="6EF2AE94" w14:textId="77777777" w:rsidTr="004B6A3C">
        <w:trPr>
          <w:cantSplit/>
          <w:trHeight w:val="353"/>
        </w:trPr>
        <w:tc>
          <w:tcPr>
            <w:tcW w:w="1894" w:type="dxa"/>
          </w:tcPr>
          <w:p w14:paraId="687028F8" w14:textId="75629793" w:rsidR="004B6A3C" w:rsidRDefault="004B6A3C" w:rsidP="004B6A3C">
            <w:pPr>
              <w:jc w:val="both"/>
            </w:pPr>
            <w:r>
              <w:t>Josiah Cox</w:t>
            </w:r>
          </w:p>
        </w:tc>
        <w:tc>
          <w:tcPr>
            <w:tcW w:w="1874" w:type="dxa"/>
          </w:tcPr>
          <w:p w14:paraId="31E09CF1" w14:textId="2922B835" w:rsidR="004B6A3C" w:rsidRDefault="004B6A3C" w:rsidP="004B6A3C">
            <w:pPr>
              <w:jc w:val="center"/>
            </w:pPr>
            <w:r w:rsidRPr="007D09A8">
              <w:t>CSWR</w:t>
            </w:r>
          </w:p>
        </w:tc>
        <w:tc>
          <w:tcPr>
            <w:tcW w:w="1362" w:type="dxa"/>
          </w:tcPr>
          <w:p w14:paraId="10F1A424" w14:textId="1FF83A3E" w:rsidR="004B6A3C" w:rsidRDefault="004B6A3C" w:rsidP="004B6A3C">
            <w:pPr>
              <w:jc w:val="center"/>
            </w:pPr>
            <w:r>
              <w:t>JC-14</w:t>
            </w:r>
          </w:p>
        </w:tc>
        <w:tc>
          <w:tcPr>
            <w:tcW w:w="3420" w:type="dxa"/>
          </w:tcPr>
          <w:p w14:paraId="2132C3B5" w14:textId="12C5F815" w:rsidR="004B6A3C" w:rsidRDefault="004B6A3C" w:rsidP="004B6A3C">
            <w:r>
              <w:t>Projected Impact Details</w:t>
            </w:r>
          </w:p>
        </w:tc>
        <w:tc>
          <w:tcPr>
            <w:tcW w:w="990" w:type="dxa"/>
          </w:tcPr>
          <w:p w14:paraId="338ACD4C" w14:textId="77999EB5" w:rsidR="004B6A3C" w:rsidRDefault="004B6A3C" w:rsidP="004B6A3C">
            <w:r>
              <w:t>3-7</w:t>
            </w:r>
          </w:p>
        </w:tc>
      </w:tr>
      <w:tr w:rsidR="004B6A3C" w:rsidRPr="00701945" w14:paraId="3400A2EF" w14:textId="77777777" w:rsidTr="004B6A3C">
        <w:trPr>
          <w:cantSplit/>
          <w:trHeight w:val="353"/>
        </w:trPr>
        <w:tc>
          <w:tcPr>
            <w:tcW w:w="1894" w:type="dxa"/>
          </w:tcPr>
          <w:p w14:paraId="31EDA0D5" w14:textId="625DCBCA" w:rsidR="004B6A3C" w:rsidRDefault="004B6A3C" w:rsidP="004B6A3C">
            <w:pPr>
              <w:jc w:val="both"/>
            </w:pPr>
            <w:r>
              <w:t>Josiah Cox</w:t>
            </w:r>
          </w:p>
        </w:tc>
        <w:tc>
          <w:tcPr>
            <w:tcW w:w="1874" w:type="dxa"/>
          </w:tcPr>
          <w:p w14:paraId="043FCF31" w14:textId="3B7C1CAE" w:rsidR="004B6A3C" w:rsidRDefault="004B6A3C" w:rsidP="004B6A3C">
            <w:pPr>
              <w:jc w:val="center"/>
            </w:pPr>
            <w:r w:rsidRPr="007D09A8">
              <w:t>CSWR</w:t>
            </w:r>
          </w:p>
        </w:tc>
        <w:tc>
          <w:tcPr>
            <w:tcW w:w="1362" w:type="dxa"/>
          </w:tcPr>
          <w:p w14:paraId="1EFC4D0A" w14:textId="10DF20A3" w:rsidR="004B6A3C" w:rsidRDefault="004B6A3C" w:rsidP="004B6A3C">
            <w:pPr>
              <w:jc w:val="center"/>
            </w:pPr>
            <w:r>
              <w:t>JC-15</w:t>
            </w:r>
          </w:p>
        </w:tc>
        <w:tc>
          <w:tcPr>
            <w:tcW w:w="3420" w:type="dxa"/>
          </w:tcPr>
          <w:p w14:paraId="502441FD" w14:textId="4FCAFCDE" w:rsidR="004B6A3C" w:rsidRDefault="004B6A3C" w:rsidP="004B6A3C">
            <w:r>
              <w:t>Proposed Notice of Petition</w:t>
            </w:r>
          </w:p>
        </w:tc>
        <w:tc>
          <w:tcPr>
            <w:tcW w:w="990" w:type="dxa"/>
          </w:tcPr>
          <w:p w14:paraId="1A045A15" w14:textId="5B6A8B93" w:rsidR="004B6A3C" w:rsidRDefault="004B6A3C" w:rsidP="004B6A3C">
            <w:r>
              <w:t>n/a</w:t>
            </w:r>
          </w:p>
        </w:tc>
      </w:tr>
    </w:tbl>
    <w:p w14:paraId="2D082DC5" w14:textId="77777777" w:rsidR="00A57BE0" w:rsidRDefault="00A57BE0" w:rsidP="00A57BE0">
      <w:pPr>
        <w:jc w:val="both"/>
        <w:rPr>
          <w:b/>
        </w:rPr>
      </w:pPr>
    </w:p>
    <w:p w14:paraId="0F2D8366" w14:textId="77777777" w:rsidR="003F40A3" w:rsidRDefault="003F40A3" w:rsidP="00A57BE0">
      <w:pPr>
        <w:jc w:val="both"/>
        <w:rPr>
          <w:b/>
        </w:rPr>
      </w:pPr>
    </w:p>
    <w:p w14:paraId="3645D8BF" w14:textId="77777777" w:rsidR="00A57BE0" w:rsidRPr="00A32DC5" w:rsidRDefault="00A57BE0" w:rsidP="00A57BE0">
      <w:pPr>
        <w:jc w:val="both"/>
        <w:rPr>
          <w:b/>
        </w:rPr>
      </w:pPr>
      <w:r w:rsidRPr="00A32DC5">
        <w:rPr>
          <w:b/>
        </w:rPr>
        <w:t>X.</w:t>
      </w:r>
      <w:r w:rsidRPr="00A32DC5">
        <w:rPr>
          <w:b/>
        </w:rPr>
        <w:tab/>
      </w:r>
      <w:r w:rsidRPr="00A32DC5">
        <w:rPr>
          <w:b/>
          <w:u w:val="single"/>
        </w:rPr>
        <w:t>PROPOSED STIPULATIONS</w:t>
      </w:r>
    </w:p>
    <w:p w14:paraId="3098E0F8" w14:textId="77777777" w:rsidR="00A57BE0" w:rsidRDefault="00A57BE0" w:rsidP="00A57BE0">
      <w:pPr>
        <w:jc w:val="both"/>
      </w:pPr>
    </w:p>
    <w:p w14:paraId="7CD72900" w14:textId="570F56BF" w:rsidR="00A57BE0" w:rsidRPr="003D174A" w:rsidRDefault="001F43AF" w:rsidP="00A57BE0">
      <w:pPr>
        <w:jc w:val="both"/>
        <w:rPr>
          <w:color w:val="FF0000"/>
        </w:rPr>
      </w:pPr>
      <w:r>
        <w:rPr>
          <w:color w:val="FF0000"/>
        </w:rPr>
        <w:tab/>
      </w:r>
      <w:r w:rsidRPr="001F43AF">
        <w:t>None</w:t>
      </w:r>
    </w:p>
    <w:p w14:paraId="654CD577" w14:textId="77777777" w:rsidR="00A57BE0" w:rsidRDefault="00A57BE0" w:rsidP="00A57BE0">
      <w:pPr>
        <w:ind w:left="1440" w:hanging="1440"/>
        <w:jc w:val="both"/>
        <w:rPr>
          <w:bCs/>
        </w:rPr>
      </w:pPr>
    </w:p>
    <w:p w14:paraId="4FA628CC" w14:textId="77777777" w:rsidR="00A57BE0" w:rsidRDefault="00A57BE0" w:rsidP="00A57BE0">
      <w:pPr>
        <w:ind w:left="1440" w:hanging="1440"/>
        <w:jc w:val="both"/>
        <w:rPr>
          <w:bCs/>
        </w:rPr>
      </w:pPr>
    </w:p>
    <w:p w14:paraId="3477E989" w14:textId="77777777" w:rsidR="00A57BE0" w:rsidRPr="00A32DC5" w:rsidRDefault="00A57BE0" w:rsidP="00A57BE0">
      <w:pPr>
        <w:jc w:val="both"/>
        <w:rPr>
          <w:b/>
        </w:rPr>
      </w:pPr>
      <w:r w:rsidRPr="00A32DC5">
        <w:rPr>
          <w:b/>
        </w:rPr>
        <w:t>XI.</w:t>
      </w:r>
      <w:r w:rsidRPr="00A32DC5">
        <w:rPr>
          <w:b/>
        </w:rPr>
        <w:tab/>
      </w:r>
      <w:r w:rsidRPr="00A32DC5">
        <w:rPr>
          <w:b/>
          <w:u w:val="single"/>
        </w:rPr>
        <w:t>PENDING MOTIONS</w:t>
      </w:r>
    </w:p>
    <w:p w14:paraId="7746F4EC" w14:textId="77777777" w:rsidR="00A57BE0" w:rsidRPr="00701945" w:rsidRDefault="00A57BE0" w:rsidP="00A57BE0">
      <w:pPr>
        <w:jc w:val="both"/>
      </w:pPr>
    </w:p>
    <w:p w14:paraId="3CC7CF88" w14:textId="323F13DF" w:rsidR="00A57BE0" w:rsidRDefault="006207C3" w:rsidP="00A57BE0">
      <w:pPr>
        <w:jc w:val="both"/>
      </w:pPr>
      <w:r>
        <w:rPr>
          <w:sz w:val="28"/>
          <w:szCs w:val="28"/>
        </w:rPr>
        <w:tab/>
        <w:t>None</w:t>
      </w:r>
    </w:p>
    <w:p w14:paraId="44518A80" w14:textId="77777777" w:rsidR="00C678BA" w:rsidRDefault="00C678BA" w:rsidP="00A57BE0">
      <w:pPr>
        <w:jc w:val="both"/>
      </w:pPr>
    </w:p>
    <w:p w14:paraId="1400C8A8" w14:textId="77777777" w:rsidR="00A57BE0" w:rsidRPr="00A32DC5" w:rsidRDefault="00A57BE0" w:rsidP="00A57BE0">
      <w:pPr>
        <w:jc w:val="both"/>
        <w:rPr>
          <w:b/>
        </w:rPr>
      </w:pPr>
      <w:r w:rsidRPr="00A32DC5">
        <w:rPr>
          <w:b/>
        </w:rPr>
        <w:t>XII.</w:t>
      </w:r>
      <w:r w:rsidRPr="00A32DC5">
        <w:rPr>
          <w:b/>
        </w:rPr>
        <w:tab/>
      </w:r>
      <w:r w:rsidRPr="00A32DC5">
        <w:rPr>
          <w:b/>
          <w:u w:val="single"/>
        </w:rPr>
        <w:t>PENDING CONFIDENTIALITY MATTERS</w:t>
      </w:r>
    </w:p>
    <w:p w14:paraId="7D1E7FE3" w14:textId="77777777" w:rsidR="00A57BE0" w:rsidRPr="001F43AF" w:rsidRDefault="00A57BE0" w:rsidP="00A57BE0">
      <w:pPr>
        <w:jc w:val="both"/>
      </w:pPr>
    </w:p>
    <w:p w14:paraId="1E456596" w14:textId="66730EC1" w:rsidR="00081015" w:rsidRDefault="00AB5039" w:rsidP="00AB5039">
      <w:pPr>
        <w:pStyle w:val="ListParagraph"/>
        <w:spacing w:after="0" w:line="240" w:lineRule="auto"/>
        <w:ind w:left="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081015">
        <w:rPr>
          <w:rFonts w:ascii="Times New Roman" w:hAnsi="Times New Roman" w:cs="Times New Roman"/>
        </w:rPr>
        <w:t>August 17, 2026, Motion for Protective Order and Request for Confidential Classification of information responsive to Staff’s interrogatory number 27</w:t>
      </w:r>
      <w:r>
        <w:rPr>
          <w:rFonts w:ascii="Times New Roman" w:hAnsi="Times New Roman" w:cs="Times New Roman"/>
        </w:rPr>
        <w:t xml:space="preserve"> (Document No. 05253-2026)</w:t>
      </w:r>
    </w:p>
    <w:p w14:paraId="5CF39F80" w14:textId="77777777" w:rsidR="005660A8" w:rsidRDefault="005660A8" w:rsidP="00081015">
      <w:pPr>
        <w:pStyle w:val="ListParagraph"/>
        <w:spacing w:after="0" w:line="240" w:lineRule="auto"/>
        <w:ind w:left="1440"/>
        <w:jc w:val="both"/>
        <w:rPr>
          <w:rFonts w:ascii="Times New Roman" w:hAnsi="Times New Roman" w:cs="Times New Roman"/>
        </w:rPr>
      </w:pPr>
    </w:p>
    <w:p w14:paraId="6756EEB3" w14:textId="52F07731" w:rsidR="00081015" w:rsidRPr="00CE22B4" w:rsidRDefault="00AB5039" w:rsidP="00AB5039">
      <w:pPr>
        <w:pStyle w:val="ListParagraph"/>
        <w:spacing w:after="0" w:line="240" w:lineRule="auto"/>
        <w:ind w:left="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00081015">
        <w:rPr>
          <w:rFonts w:ascii="Times New Roman" w:hAnsi="Times New Roman" w:cs="Times New Roman"/>
        </w:rPr>
        <w:t>September 11, 2026, Motion for Protective Order and Request for Confidential Classification of information responsive to Staff’s request for production of documents number 12 and Staff’s interrogatory number 37</w:t>
      </w:r>
      <w:r w:rsidRPr="00AB5039">
        <w:rPr>
          <w:rFonts w:ascii="Times New Roman" w:hAnsi="Times New Roman" w:cs="Times New Roman"/>
        </w:rPr>
        <w:t xml:space="preserve"> </w:t>
      </w:r>
      <w:r>
        <w:rPr>
          <w:rFonts w:ascii="Times New Roman" w:hAnsi="Times New Roman" w:cs="Times New Roman"/>
        </w:rPr>
        <w:t>(Document No. 06294-2026)</w:t>
      </w:r>
    </w:p>
    <w:p w14:paraId="744485BC" w14:textId="0D10469C" w:rsidR="001F43AF" w:rsidRPr="00A32DC5" w:rsidRDefault="001F43AF">
      <w:pPr>
        <w:jc w:val="both"/>
        <w:rPr>
          <w:b/>
        </w:rPr>
      </w:pPr>
    </w:p>
    <w:p w14:paraId="00F71E42" w14:textId="77777777" w:rsidR="00C678BA" w:rsidRDefault="00C678BA" w:rsidP="00A57BE0">
      <w:pPr>
        <w:jc w:val="both"/>
        <w:rPr>
          <w:b/>
        </w:rPr>
      </w:pPr>
    </w:p>
    <w:p w14:paraId="2B398253" w14:textId="073B173C" w:rsidR="00A57BE0" w:rsidRPr="00A32DC5" w:rsidRDefault="00A57BE0" w:rsidP="00A57BE0">
      <w:pPr>
        <w:jc w:val="both"/>
        <w:rPr>
          <w:b/>
        </w:rPr>
      </w:pPr>
      <w:r w:rsidRPr="00A32DC5">
        <w:rPr>
          <w:b/>
        </w:rPr>
        <w:t>XIII.</w:t>
      </w:r>
      <w:r w:rsidRPr="00A32DC5">
        <w:rPr>
          <w:b/>
        </w:rPr>
        <w:tab/>
      </w:r>
      <w:r w:rsidRPr="00A32DC5">
        <w:rPr>
          <w:b/>
          <w:u w:val="single"/>
        </w:rPr>
        <w:t>POST-HEARING PROCEDURES</w:t>
      </w:r>
    </w:p>
    <w:p w14:paraId="58498437" w14:textId="77777777" w:rsidR="00A57BE0" w:rsidRPr="00701945" w:rsidRDefault="00A57BE0" w:rsidP="00A57BE0">
      <w:pPr>
        <w:jc w:val="both"/>
      </w:pPr>
    </w:p>
    <w:p w14:paraId="1762188F" w14:textId="77777777" w:rsidR="00A57BE0" w:rsidRPr="00701945" w:rsidRDefault="00A57BE0" w:rsidP="00A57BE0">
      <w:pPr>
        <w:jc w:val="both"/>
      </w:pPr>
      <w:r w:rsidRPr="00701945">
        <w:tab/>
      </w:r>
      <w:r>
        <w:t>If no bench decision is made, e</w:t>
      </w:r>
      <w:r w:rsidRPr="00701945">
        <w:t>ach party shall file a post-hearing statement of issues and positions.  A summary of</w:t>
      </w:r>
      <w:r>
        <w:t xml:space="preserve"> each position</w:t>
      </w:r>
      <w:r w:rsidRPr="00701945">
        <w:t>, set off with asterisks, shall be included</w:t>
      </w:r>
      <w:r>
        <w:t xml:space="preserve"> in that statement.  If a party’</w:t>
      </w:r>
      <w:r w:rsidRPr="00701945">
        <w:t>s position has not cha</w:t>
      </w:r>
      <w:r>
        <w:t>nged since the issuance of this Prehearing O</w:t>
      </w:r>
      <w:r w:rsidRPr="00701945">
        <w:t xml:space="preserve">rder, the post-hearing statement may simply restate the prehearing position; however, if the prehearing position is longer than </w:t>
      </w:r>
      <w:r>
        <w:t>5</w:t>
      </w:r>
      <w:r w:rsidRPr="00701945">
        <w:t xml:space="preserve">0 words, it must be reduced to no more than </w:t>
      </w:r>
      <w:r>
        <w:t>5</w:t>
      </w:r>
      <w:r w:rsidRPr="00701945">
        <w:t>0 words.  If a party fails to file a post-hearing statement, that party shall have waived all issues and may be dismissed from the proceeding.</w:t>
      </w:r>
    </w:p>
    <w:p w14:paraId="2954F2FA" w14:textId="77777777" w:rsidR="00A57BE0" w:rsidRPr="00701945" w:rsidRDefault="00A57BE0" w:rsidP="00A57BE0">
      <w:pPr>
        <w:jc w:val="both"/>
      </w:pPr>
    </w:p>
    <w:p w14:paraId="3AFA302C" w14:textId="7188E542" w:rsidR="00A57BE0" w:rsidRPr="00701945" w:rsidRDefault="00A57BE0" w:rsidP="00A57BE0">
      <w:pPr>
        <w:jc w:val="both"/>
      </w:pPr>
      <w:r w:rsidRPr="00701945">
        <w:lastRenderedPageBreak/>
        <w:tab/>
        <w:t xml:space="preserve">Pursuant to Rule 28-106.215, </w:t>
      </w:r>
      <w:r>
        <w:t>F.A.C., a party’</w:t>
      </w:r>
      <w:r w:rsidRPr="00701945">
        <w:t xml:space="preserve">s proposed findings of fact and conclusions of law, if any, statement of issues and positions, and brief, shall together total no more than </w:t>
      </w:r>
      <w:r w:rsidR="005660A8">
        <w:t xml:space="preserve">75 </w:t>
      </w:r>
      <w:r w:rsidRPr="00701945">
        <w:t>pages</w:t>
      </w:r>
      <w:r w:rsidR="005660A8">
        <w:t xml:space="preserve"> </w:t>
      </w:r>
      <w:r w:rsidRPr="00701945">
        <w:t>and shall be filed at the same time.</w:t>
      </w:r>
    </w:p>
    <w:p w14:paraId="2B16C92C" w14:textId="77777777" w:rsidR="00A57BE0" w:rsidRDefault="00A57BE0" w:rsidP="00A57BE0">
      <w:pPr>
        <w:jc w:val="both"/>
      </w:pPr>
    </w:p>
    <w:p w14:paraId="243077E0" w14:textId="77777777" w:rsidR="00A57BE0" w:rsidRDefault="00A57BE0" w:rsidP="00A57BE0">
      <w:pPr>
        <w:jc w:val="both"/>
      </w:pPr>
    </w:p>
    <w:p w14:paraId="72738C83" w14:textId="77777777" w:rsidR="00A57BE0" w:rsidRPr="00A32DC5" w:rsidRDefault="00A57BE0" w:rsidP="00A57BE0">
      <w:pPr>
        <w:jc w:val="both"/>
        <w:rPr>
          <w:b/>
        </w:rPr>
      </w:pPr>
      <w:r w:rsidRPr="00A32DC5">
        <w:rPr>
          <w:b/>
        </w:rPr>
        <w:t>XIV.</w:t>
      </w:r>
      <w:r w:rsidRPr="00A32DC5">
        <w:rPr>
          <w:b/>
        </w:rPr>
        <w:tab/>
      </w:r>
      <w:r w:rsidRPr="00A32DC5">
        <w:rPr>
          <w:b/>
          <w:u w:val="single"/>
        </w:rPr>
        <w:t>RULINGS</w:t>
      </w:r>
    </w:p>
    <w:p w14:paraId="55E26A03" w14:textId="77777777" w:rsidR="00A57BE0" w:rsidRPr="00701945" w:rsidRDefault="00A57BE0" w:rsidP="00A57BE0">
      <w:pPr>
        <w:jc w:val="both"/>
      </w:pPr>
    </w:p>
    <w:p w14:paraId="6A09C8A2" w14:textId="4127A5E1" w:rsidR="00A57BE0" w:rsidRPr="00701945" w:rsidRDefault="00A57BE0" w:rsidP="00A57BE0">
      <w:pPr>
        <w:ind w:firstLine="720"/>
        <w:jc w:val="both"/>
      </w:pPr>
      <w:r w:rsidRPr="00701945">
        <w:t xml:space="preserve">Opening statements, if any, shall not exceed </w:t>
      </w:r>
      <w:r w:rsidR="001264C2">
        <w:t>ten</w:t>
      </w:r>
      <w:r w:rsidRPr="00701945">
        <w:t xml:space="preserve"> minutes per party.</w:t>
      </w:r>
    </w:p>
    <w:p w14:paraId="1462DD00" w14:textId="77777777" w:rsidR="00A57BE0" w:rsidRDefault="00A57BE0" w:rsidP="00A57BE0">
      <w:pPr>
        <w:jc w:val="both"/>
      </w:pPr>
    </w:p>
    <w:p w14:paraId="2FC4FCED" w14:textId="77777777" w:rsidR="00A57BE0" w:rsidRPr="00701945" w:rsidRDefault="00A57BE0" w:rsidP="00A57BE0">
      <w:pPr>
        <w:jc w:val="both"/>
      </w:pPr>
      <w:r w:rsidRPr="00701945">
        <w:tab/>
        <w:t>It is therefore,</w:t>
      </w:r>
    </w:p>
    <w:p w14:paraId="3327E538" w14:textId="77777777" w:rsidR="00A57BE0" w:rsidRPr="00701945" w:rsidRDefault="00A57BE0" w:rsidP="00A57BE0">
      <w:pPr>
        <w:jc w:val="both"/>
      </w:pPr>
    </w:p>
    <w:p w14:paraId="1C915602" w14:textId="088F12CA" w:rsidR="00A57BE0" w:rsidRPr="00701945" w:rsidRDefault="00A57BE0" w:rsidP="00A57BE0">
      <w:pPr>
        <w:jc w:val="both"/>
      </w:pPr>
      <w:r w:rsidRPr="00701945">
        <w:tab/>
        <w:t xml:space="preserve">ORDERED by Commissioner </w:t>
      </w:r>
      <w:r w:rsidR="0062540D">
        <w:t>Michael La Rosa</w:t>
      </w:r>
      <w:r w:rsidRPr="00701945">
        <w:t>, as Prehearing Officer, that this Prehearing Order shall govern the conduct of these proceedings as set forth above unless modified by the Commission.</w:t>
      </w:r>
    </w:p>
    <w:p w14:paraId="0E9D5B34" w14:textId="77777777" w:rsidR="00A57BE0" w:rsidRDefault="00A57BE0" w:rsidP="00A57BE0">
      <w:pPr>
        <w:jc w:val="both"/>
      </w:pPr>
    </w:p>
    <w:p w14:paraId="3C2E529D" w14:textId="42A65D66" w:rsidR="0062540D" w:rsidRDefault="0062540D" w:rsidP="0062540D">
      <w:pPr>
        <w:pStyle w:val="OrderBody"/>
        <w:keepNext/>
        <w:keepLines/>
      </w:pPr>
      <w:r>
        <w:tab/>
        <w:t xml:space="preserve">By ORDER of Commissioner Mike La Rosa, as Prehearing Officer, this </w:t>
      </w:r>
      <w:bookmarkStart w:id="6" w:name="replaceDate"/>
      <w:bookmarkEnd w:id="6"/>
      <w:r w:rsidR="004F6A1D">
        <w:rPr>
          <w:u w:val="single"/>
        </w:rPr>
        <w:t>14th</w:t>
      </w:r>
      <w:r w:rsidR="004F6A1D">
        <w:t xml:space="preserve"> day of </w:t>
      </w:r>
      <w:r w:rsidR="004F6A1D">
        <w:rPr>
          <w:u w:val="single"/>
        </w:rPr>
        <w:t>October</w:t>
      </w:r>
      <w:r w:rsidR="004F6A1D">
        <w:t xml:space="preserve">, </w:t>
      </w:r>
      <w:r w:rsidR="004F6A1D">
        <w:rPr>
          <w:u w:val="single"/>
        </w:rPr>
        <w:t>2026</w:t>
      </w:r>
      <w:r w:rsidR="004F6A1D">
        <w:t>.</w:t>
      </w:r>
    </w:p>
    <w:p w14:paraId="2AF52ACA" w14:textId="77777777" w:rsidR="004F6A1D" w:rsidRPr="004F6A1D" w:rsidRDefault="004F6A1D" w:rsidP="0062540D">
      <w:pPr>
        <w:pStyle w:val="OrderBody"/>
        <w:keepNext/>
        <w:keepLines/>
      </w:pPr>
    </w:p>
    <w:p w14:paraId="6F5A797C" w14:textId="77777777" w:rsidR="0062540D" w:rsidRDefault="0062540D" w:rsidP="0062540D">
      <w:pPr>
        <w:pStyle w:val="OrderBody"/>
        <w:keepNext/>
        <w:keepLines/>
      </w:pPr>
    </w:p>
    <w:p w14:paraId="1E5EA56B" w14:textId="77777777" w:rsidR="00C678BA" w:rsidRDefault="00C678BA" w:rsidP="0062540D">
      <w:pPr>
        <w:pStyle w:val="OrderBody"/>
        <w:keepNext/>
        <w:keepLines/>
      </w:pPr>
    </w:p>
    <w:p w14:paraId="6B3E8E45" w14:textId="77777777" w:rsidR="002016DC" w:rsidRDefault="002016DC" w:rsidP="0062540D">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62540D" w14:paraId="00323ECE" w14:textId="77777777" w:rsidTr="0062540D">
        <w:tc>
          <w:tcPr>
            <w:tcW w:w="720" w:type="dxa"/>
            <w:shd w:val="clear" w:color="auto" w:fill="auto"/>
          </w:tcPr>
          <w:p w14:paraId="2E7D9339" w14:textId="77777777" w:rsidR="0062540D" w:rsidRDefault="0062540D" w:rsidP="0062540D">
            <w:pPr>
              <w:pStyle w:val="OrderBody"/>
              <w:keepNext/>
              <w:keepLines/>
            </w:pPr>
            <w:bookmarkStart w:id="7" w:name="bkmrkSignature" w:colFirst="0" w:colLast="0"/>
          </w:p>
        </w:tc>
        <w:tc>
          <w:tcPr>
            <w:tcW w:w="4320" w:type="dxa"/>
            <w:tcBorders>
              <w:bottom w:val="single" w:sz="4" w:space="0" w:color="auto"/>
            </w:tcBorders>
            <w:shd w:val="clear" w:color="auto" w:fill="auto"/>
          </w:tcPr>
          <w:p w14:paraId="2285C062" w14:textId="7978B29F" w:rsidR="0062540D" w:rsidRDefault="00762CB3" w:rsidP="0062540D">
            <w:pPr>
              <w:pStyle w:val="OrderBody"/>
              <w:keepNext/>
              <w:keepLines/>
            </w:pPr>
            <w:r>
              <w:t>/s/ Mike La Rosa</w:t>
            </w:r>
          </w:p>
        </w:tc>
      </w:tr>
      <w:bookmarkEnd w:id="7"/>
      <w:tr w:rsidR="0062540D" w14:paraId="20578467" w14:textId="77777777" w:rsidTr="0062540D">
        <w:tc>
          <w:tcPr>
            <w:tcW w:w="720" w:type="dxa"/>
            <w:shd w:val="clear" w:color="auto" w:fill="auto"/>
          </w:tcPr>
          <w:p w14:paraId="22A01817" w14:textId="77777777" w:rsidR="0062540D" w:rsidRDefault="0062540D" w:rsidP="0062540D">
            <w:pPr>
              <w:pStyle w:val="OrderBody"/>
              <w:keepNext/>
              <w:keepLines/>
            </w:pPr>
          </w:p>
        </w:tc>
        <w:tc>
          <w:tcPr>
            <w:tcW w:w="4320" w:type="dxa"/>
            <w:tcBorders>
              <w:top w:val="single" w:sz="4" w:space="0" w:color="auto"/>
            </w:tcBorders>
            <w:shd w:val="clear" w:color="auto" w:fill="auto"/>
          </w:tcPr>
          <w:p w14:paraId="21C2FCA7" w14:textId="77777777" w:rsidR="0062540D" w:rsidRDefault="0062540D" w:rsidP="0062540D">
            <w:pPr>
              <w:pStyle w:val="OrderBody"/>
              <w:keepNext/>
              <w:keepLines/>
            </w:pPr>
            <w:r>
              <w:t>MIKE LA ROSA</w:t>
            </w:r>
          </w:p>
          <w:p w14:paraId="72C8E71F" w14:textId="5063690F" w:rsidR="0062540D" w:rsidRDefault="0062540D" w:rsidP="0062540D">
            <w:pPr>
              <w:pStyle w:val="OrderBody"/>
              <w:keepNext/>
              <w:keepLines/>
            </w:pPr>
            <w:r>
              <w:t>Commissioner and Prehearing Officer</w:t>
            </w:r>
          </w:p>
        </w:tc>
      </w:tr>
    </w:tbl>
    <w:p w14:paraId="4C1B88CD" w14:textId="77777777" w:rsidR="0062540D" w:rsidRDefault="0062540D" w:rsidP="0062540D">
      <w:pPr>
        <w:pStyle w:val="OrderSigInfo"/>
        <w:keepNext/>
        <w:keepLines/>
      </w:pPr>
      <w:r>
        <w:t>Florida Public Service Commission</w:t>
      </w:r>
    </w:p>
    <w:p w14:paraId="004AED78" w14:textId="77777777" w:rsidR="0062540D" w:rsidRDefault="0062540D" w:rsidP="0062540D">
      <w:pPr>
        <w:pStyle w:val="OrderSigInfo"/>
        <w:keepNext/>
        <w:keepLines/>
      </w:pPr>
      <w:r>
        <w:t>2540 Shumard Oak Boulevard</w:t>
      </w:r>
    </w:p>
    <w:p w14:paraId="61E24D60" w14:textId="77777777" w:rsidR="0062540D" w:rsidRDefault="0062540D" w:rsidP="0062540D">
      <w:pPr>
        <w:pStyle w:val="OrderSigInfo"/>
        <w:keepNext/>
        <w:keepLines/>
      </w:pPr>
      <w:r>
        <w:t>Tallahassee, Florida 32399</w:t>
      </w:r>
    </w:p>
    <w:p w14:paraId="6162494B" w14:textId="77777777" w:rsidR="0062540D" w:rsidRDefault="0062540D" w:rsidP="0062540D">
      <w:pPr>
        <w:pStyle w:val="OrderSigInfo"/>
        <w:keepNext/>
        <w:keepLines/>
      </w:pPr>
      <w:r>
        <w:t>(850) 413</w:t>
      </w:r>
      <w:r>
        <w:noBreakHyphen/>
        <w:t>6770</w:t>
      </w:r>
    </w:p>
    <w:p w14:paraId="08163272" w14:textId="77777777" w:rsidR="0062540D" w:rsidRDefault="0062540D" w:rsidP="0062540D">
      <w:pPr>
        <w:pStyle w:val="OrderSigInfo"/>
        <w:keepNext/>
        <w:keepLines/>
      </w:pPr>
      <w:r>
        <w:t>www.floridapsc.com</w:t>
      </w:r>
    </w:p>
    <w:p w14:paraId="6BB73E9C" w14:textId="77777777" w:rsidR="0062540D" w:rsidRDefault="0062540D" w:rsidP="0062540D">
      <w:pPr>
        <w:pStyle w:val="OrderSigInfo"/>
        <w:keepNext/>
        <w:keepLines/>
      </w:pPr>
    </w:p>
    <w:p w14:paraId="0796682B" w14:textId="77777777" w:rsidR="0062540D" w:rsidRDefault="0062540D" w:rsidP="0062540D">
      <w:pPr>
        <w:pStyle w:val="OrderSigInfo"/>
        <w:keepNext/>
        <w:keepLines/>
      </w:pPr>
      <w:r>
        <w:t>Copies furnished:  A copy of this document is provided to the parties of record at the time of issuance and, if applicable, interested persons.</w:t>
      </w:r>
    </w:p>
    <w:p w14:paraId="0957B1FA" w14:textId="780C3692" w:rsidR="0062540D" w:rsidRDefault="0062540D" w:rsidP="0062540D">
      <w:pPr>
        <w:pStyle w:val="OrderBody"/>
        <w:keepNext/>
        <w:keepLines/>
      </w:pPr>
    </w:p>
    <w:p w14:paraId="76A0677B" w14:textId="641A2398" w:rsidR="0062540D" w:rsidRDefault="0062540D" w:rsidP="00C678BA">
      <w:pPr>
        <w:pStyle w:val="OrderBody"/>
        <w:keepNext/>
        <w:keepLines/>
      </w:pPr>
      <w:r>
        <w:t>TPS</w:t>
      </w:r>
    </w:p>
    <w:p w14:paraId="4438A284" w14:textId="4BBF81A3" w:rsidR="00C678BA" w:rsidRDefault="00C678BA">
      <w:r>
        <w:br w:type="page"/>
      </w:r>
    </w:p>
    <w:p w14:paraId="68E64D9B" w14:textId="77777777" w:rsidR="0062540D" w:rsidRDefault="0062540D" w:rsidP="0062540D">
      <w:pPr>
        <w:pStyle w:val="CenterUnderline"/>
      </w:pPr>
      <w:r>
        <w:lastRenderedPageBreak/>
        <w:t>NOTICE OF FURTHER PROCEEDINGS OR JUDICIAL REVIEW</w:t>
      </w:r>
    </w:p>
    <w:p w14:paraId="678CE8A2" w14:textId="23C57355" w:rsidR="0062540D" w:rsidRDefault="0062540D" w:rsidP="0062540D">
      <w:pPr>
        <w:pStyle w:val="CenterUnderline"/>
      </w:pPr>
    </w:p>
    <w:p w14:paraId="44A1A777" w14:textId="77777777" w:rsidR="0062540D" w:rsidRDefault="0062540D" w:rsidP="0062540D">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55976B08" w14:textId="77777777" w:rsidR="0062540D" w:rsidRDefault="0062540D" w:rsidP="0062540D">
      <w:pPr>
        <w:pStyle w:val="OrderBody"/>
      </w:pPr>
    </w:p>
    <w:p w14:paraId="598E9D4E" w14:textId="77777777" w:rsidR="0062540D" w:rsidRDefault="0062540D" w:rsidP="0062540D">
      <w:pPr>
        <w:pStyle w:val="OrderBody"/>
      </w:pPr>
      <w:r>
        <w:tab/>
        <w:t>Mediation may be available on a case-by-case basis.  If mediation is conducted, it does not affect a substantially interested person's right to a hearing.</w:t>
      </w:r>
    </w:p>
    <w:p w14:paraId="57BA7BBB" w14:textId="77777777" w:rsidR="0062540D" w:rsidRDefault="0062540D" w:rsidP="0062540D">
      <w:pPr>
        <w:pStyle w:val="OrderBody"/>
      </w:pPr>
    </w:p>
    <w:p w14:paraId="341E583B" w14:textId="77777777" w:rsidR="0062540D" w:rsidRDefault="0062540D" w:rsidP="0062540D">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2520B312" w14:textId="77777777" w:rsidR="0062540D" w:rsidRDefault="0062540D" w:rsidP="0062540D">
      <w:pPr>
        <w:pStyle w:val="OrderBody"/>
      </w:pPr>
    </w:p>
    <w:p w14:paraId="2D0A0BDA" w14:textId="0B2BA9E0" w:rsidR="0062540D" w:rsidRDefault="0062540D" w:rsidP="0062540D">
      <w:pPr>
        <w:pStyle w:val="OrderBody"/>
      </w:pPr>
    </w:p>
    <w:p w14:paraId="115ABB98" w14:textId="77777777" w:rsidR="0062540D" w:rsidRDefault="0062540D" w:rsidP="0062540D">
      <w:pPr>
        <w:pStyle w:val="OrderBody"/>
      </w:pPr>
    </w:p>
    <w:p w14:paraId="4E63C9C5" w14:textId="77777777" w:rsidR="00513EC1" w:rsidRDefault="00513EC1">
      <w:pPr>
        <w:pStyle w:val="OrderBody"/>
      </w:pPr>
    </w:p>
    <w:sectPr w:rsidR="00513EC1">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C6AB5" w14:textId="77777777" w:rsidR="00A57BE0" w:rsidRDefault="00A57BE0">
      <w:r>
        <w:separator/>
      </w:r>
    </w:p>
  </w:endnote>
  <w:endnote w:type="continuationSeparator" w:id="0">
    <w:p w14:paraId="1E36CA7B" w14:textId="77777777" w:rsidR="00A57BE0" w:rsidRDefault="00A57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F8529" w14:textId="77777777" w:rsidR="00FA6EFD" w:rsidRDefault="00FA6EFD">
    <w:pPr>
      <w:pStyle w:val="Footer"/>
    </w:pPr>
  </w:p>
  <w:p w14:paraId="59A41BF5"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50E55" w14:textId="77777777" w:rsidR="00A57BE0" w:rsidRDefault="00A57BE0">
      <w:r>
        <w:separator/>
      </w:r>
    </w:p>
  </w:footnote>
  <w:footnote w:type="continuationSeparator" w:id="0">
    <w:p w14:paraId="5F12B41A" w14:textId="77777777" w:rsidR="00A57BE0" w:rsidRDefault="00A57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E2183" w14:textId="28D47FB0" w:rsidR="00FA6EFD" w:rsidRDefault="00FA6EFD">
    <w:pPr>
      <w:pStyle w:val="OrderHeader"/>
    </w:pPr>
    <w:r>
      <w:t xml:space="preserve">ORDER NO. </w:t>
    </w:r>
    <w:r w:rsidR="004F6A1D">
      <w:fldChar w:fldCharType="begin"/>
    </w:r>
    <w:r w:rsidR="004F6A1D">
      <w:instrText xml:space="preserve"> REF OrderNo0359 </w:instrText>
    </w:r>
    <w:r w:rsidR="004F6A1D">
      <w:fldChar w:fldCharType="separate"/>
    </w:r>
    <w:r w:rsidR="00762CB3">
      <w:t>PSC-2026-0359-PHO-SU</w:t>
    </w:r>
    <w:r w:rsidR="004F6A1D">
      <w:fldChar w:fldCharType="end"/>
    </w:r>
  </w:p>
  <w:p w14:paraId="71388A69" w14:textId="10050FBF" w:rsidR="00FA6EFD" w:rsidRDefault="00A57BE0">
    <w:pPr>
      <w:pStyle w:val="OrderHeader"/>
    </w:pPr>
    <w:bookmarkStart w:id="8" w:name="HeaderDocketNo"/>
    <w:bookmarkEnd w:id="8"/>
    <w:r>
      <w:t>DOCKET NO. 20260083-SU</w:t>
    </w:r>
  </w:p>
  <w:p w14:paraId="2122C6AC"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4E2C76F2"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511A6"/>
    <w:multiLevelType w:val="multilevel"/>
    <w:tmpl w:val="8FD43C0C"/>
    <w:lvl w:ilvl="0">
      <w:start w:val="11"/>
      <w:numFmt w:val="lowerLetter"/>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 w15:restartNumberingAfterBreak="0">
    <w:nsid w:val="5F4B7C37"/>
    <w:multiLevelType w:val="hybridMultilevel"/>
    <w:tmpl w:val="A0BCC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B767C9"/>
    <w:multiLevelType w:val="hybridMultilevel"/>
    <w:tmpl w:val="964085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94066356">
    <w:abstractNumId w:val="0"/>
  </w:num>
  <w:num w:numId="2" w16cid:durableId="572855897">
    <w:abstractNumId w:val="2"/>
  </w:num>
  <w:num w:numId="3" w16cid:durableId="2135445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3-SU"/>
  </w:docVars>
  <w:rsids>
    <w:rsidRoot w:val="00A57BE0"/>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015"/>
    <w:rsid w:val="00081AE4"/>
    <w:rsid w:val="0008247D"/>
    <w:rsid w:val="00090AFC"/>
    <w:rsid w:val="00096025"/>
    <w:rsid w:val="00096507"/>
    <w:rsid w:val="00097328"/>
    <w:rsid w:val="000A774F"/>
    <w:rsid w:val="000B12BB"/>
    <w:rsid w:val="000B1603"/>
    <w:rsid w:val="000B18C6"/>
    <w:rsid w:val="000B4ABE"/>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4C2"/>
    <w:rsid w:val="00126593"/>
    <w:rsid w:val="00126C01"/>
    <w:rsid w:val="00134177"/>
    <w:rsid w:val="00136087"/>
    <w:rsid w:val="00136D8F"/>
    <w:rsid w:val="00142A96"/>
    <w:rsid w:val="00146A7F"/>
    <w:rsid w:val="001513DE"/>
    <w:rsid w:val="00154A71"/>
    <w:rsid w:val="001562B9"/>
    <w:rsid w:val="001616E0"/>
    <w:rsid w:val="001655D4"/>
    <w:rsid w:val="00165803"/>
    <w:rsid w:val="00185F09"/>
    <w:rsid w:val="00187E32"/>
    <w:rsid w:val="001918FF"/>
    <w:rsid w:val="00194420"/>
    <w:rsid w:val="00194A97"/>
    <w:rsid w:val="00194E81"/>
    <w:rsid w:val="001A0DFB"/>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3AF"/>
    <w:rsid w:val="001F4CA3"/>
    <w:rsid w:val="001F59E0"/>
    <w:rsid w:val="002002ED"/>
    <w:rsid w:val="002013CA"/>
    <w:rsid w:val="002016DC"/>
    <w:rsid w:val="002044DD"/>
    <w:rsid w:val="002101DA"/>
    <w:rsid w:val="002170E5"/>
    <w:rsid w:val="002179AC"/>
    <w:rsid w:val="00220D57"/>
    <w:rsid w:val="00223B99"/>
    <w:rsid w:val="0022721A"/>
    <w:rsid w:val="00230BB9"/>
    <w:rsid w:val="00233830"/>
    <w:rsid w:val="00236E4C"/>
    <w:rsid w:val="00241CAE"/>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86647"/>
    <w:rsid w:val="00292F02"/>
    <w:rsid w:val="00293DC9"/>
    <w:rsid w:val="00294DAA"/>
    <w:rsid w:val="00296AA7"/>
    <w:rsid w:val="00297C37"/>
    <w:rsid w:val="002A11AC"/>
    <w:rsid w:val="002A1B95"/>
    <w:rsid w:val="002A6F30"/>
    <w:rsid w:val="002A7884"/>
    <w:rsid w:val="002B3111"/>
    <w:rsid w:val="002C09F5"/>
    <w:rsid w:val="002C118E"/>
    <w:rsid w:val="002C2096"/>
    <w:rsid w:val="002C392F"/>
    <w:rsid w:val="002C3C71"/>
    <w:rsid w:val="002C7908"/>
    <w:rsid w:val="002D0328"/>
    <w:rsid w:val="002D391B"/>
    <w:rsid w:val="002D4B1F"/>
    <w:rsid w:val="002D7297"/>
    <w:rsid w:val="002D7D15"/>
    <w:rsid w:val="002E09F3"/>
    <w:rsid w:val="002E1B2E"/>
    <w:rsid w:val="002E1BAA"/>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3D98"/>
    <w:rsid w:val="0037442E"/>
    <w:rsid w:val="003744F5"/>
    <w:rsid w:val="00382C6A"/>
    <w:rsid w:val="00385D0B"/>
    <w:rsid w:val="003875A9"/>
    <w:rsid w:val="00387BDE"/>
    <w:rsid w:val="00387DDB"/>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618F"/>
    <w:rsid w:val="003E711F"/>
    <w:rsid w:val="003F1D2B"/>
    <w:rsid w:val="003F40A3"/>
    <w:rsid w:val="003F4184"/>
    <w:rsid w:val="003F49A6"/>
    <w:rsid w:val="003F518F"/>
    <w:rsid w:val="003F6BA7"/>
    <w:rsid w:val="003F7445"/>
    <w:rsid w:val="00405881"/>
    <w:rsid w:val="00411DF2"/>
    <w:rsid w:val="00411E8F"/>
    <w:rsid w:val="0041412B"/>
    <w:rsid w:val="00414A3A"/>
    <w:rsid w:val="004173BA"/>
    <w:rsid w:val="0041758D"/>
    <w:rsid w:val="004247F5"/>
    <w:rsid w:val="00425154"/>
    <w:rsid w:val="0042527B"/>
    <w:rsid w:val="0042705B"/>
    <w:rsid w:val="00427EAC"/>
    <w:rsid w:val="00431926"/>
    <w:rsid w:val="00433E00"/>
    <w:rsid w:val="00440849"/>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879CD"/>
    <w:rsid w:val="004A25CD"/>
    <w:rsid w:val="004A26CC"/>
    <w:rsid w:val="004B2108"/>
    <w:rsid w:val="004B212A"/>
    <w:rsid w:val="004B3A2B"/>
    <w:rsid w:val="004B6A3C"/>
    <w:rsid w:val="004B70D3"/>
    <w:rsid w:val="004C0219"/>
    <w:rsid w:val="004C1BFD"/>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6A1D"/>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34CD5"/>
    <w:rsid w:val="00540B41"/>
    <w:rsid w:val="00540E6B"/>
    <w:rsid w:val="0054109E"/>
    <w:rsid w:val="00542DCB"/>
    <w:rsid w:val="00543CC0"/>
    <w:rsid w:val="0055595D"/>
    <w:rsid w:val="00556A10"/>
    <w:rsid w:val="00557F50"/>
    <w:rsid w:val="005645FC"/>
    <w:rsid w:val="005660A8"/>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D62"/>
    <w:rsid w:val="00615F9B"/>
    <w:rsid w:val="00616DF2"/>
    <w:rsid w:val="006207C3"/>
    <w:rsid w:val="0062385D"/>
    <w:rsid w:val="0062540D"/>
    <w:rsid w:val="0062736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0730"/>
    <w:rsid w:val="00692E1A"/>
    <w:rsid w:val="00693483"/>
    <w:rsid w:val="006935E8"/>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0099"/>
    <w:rsid w:val="00715275"/>
    <w:rsid w:val="0072071B"/>
    <w:rsid w:val="00721B44"/>
    <w:rsid w:val="007232A2"/>
    <w:rsid w:val="00726366"/>
    <w:rsid w:val="00731AB6"/>
    <w:rsid w:val="00733B6B"/>
    <w:rsid w:val="00740198"/>
    <w:rsid w:val="00740808"/>
    <w:rsid w:val="00740A1B"/>
    <w:rsid w:val="00742478"/>
    <w:rsid w:val="007467C4"/>
    <w:rsid w:val="00755702"/>
    <w:rsid w:val="007560DE"/>
    <w:rsid w:val="0076170F"/>
    <w:rsid w:val="00762CB3"/>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52E9"/>
    <w:rsid w:val="008278FE"/>
    <w:rsid w:val="00832598"/>
    <w:rsid w:val="008334D9"/>
    <w:rsid w:val="0083397E"/>
    <w:rsid w:val="0083534B"/>
    <w:rsid w:val="00841CD4"/>
    <w:rsid w:val="00842035"/>
    <w:rsid w:val="00842602"/>
    <w:rsid w:val="008449F0"/>
    <w:rsid w:val="00846F11"/>
    <w:rsid w:val="00847B45"/>
    <w:rsid w:val="00851475"/>
    <w:rsid w:val="0085152E"/>
    <w:rsid w:val="008524DB"/>
    <w:rsid w:val="00855C2D"/>
    <w:rsid w:val="00863A66"/>
    <w:rsid w:val="008703D7"/>
    <w:rsid w:val="00870D47"/>
    <w:rsid w:val="008715E8"/>
    <w:rsid w:val="00874429"/>
    <w:rsid w:val="00875D22"/>
    <w:rsid w:val="008769C1"/>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4145"/>
    <w:rsid w:val="009057FD"/>
    <w:rsid w:val="00906FBA"/>
    <w:rsid w:val="00910369"/>
    <w:rsid w:val="009163E8"/>
    <w:rsid w:val="00921BD3"/>
    <w:rsid w:val="009228C7"/>
    <w:rsid w:val="00922A7F"/>
    <w:rsid w:val="00923A5E"/>
    <w:rsid w:val="00924FE7"/>
    <w:rsid w:val="00926E27"/>
    <w:rsid w:val="00931C8C"/>
    <w:rsid w:val="009430BF"/>
    <w:rsid w:val="00943D21"/>
    <w:rsid w:val="0094504B"/>
    <w:rsid w:val="00950733"/>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48B6"/>
    <w:rsid w:val="009A6B17"/>
    <w:rsid w:val="009A7E5C"/>
    <w:rsid w:val="009B052E"/>
    <w:rsid w:val="009B0AE4"/>
    <w:rsid w:val="009B253D"/>
    <w:rsid w:val="009B4E00"/>
    <w:rsid w:val="009B4FCF"/>
    <w:rsid w:val="009C4300"/>
    <w:rsid w:val="009D4C29"/>
    <w:rsid w:val="009D6D48"/>
    <w:rsid w:val="009E58E9"/>
    <w:rsid w:val="009E6803"/>
    <w:rsid w:val="009F0ADC"/>
    <w:rsid w:val="009F6AD2"/>
    <w:rsid w:val="009F7C1B"/>
    <w:rsid w:val="00A00B5B"/>
    <w:rsid w:val="00A00D8D"/>
    <w:rsid w:val="00A01BB6"/>
    <w:rsid w:val="00A108A7"/>
    <w:rsid w:val="00A21938"/>
    <w:rsid w:val="00A228DA"/>
    <w:rsid w:val="00A22B28"/>
    <w:rsid w:val="00A26DC0"/>
    <w:rsid w:val="00A3351E"/>
    <w:rsid w:val="00A36867"/>
    <w:rsid w:val="00A36C2A"/>
    <w:rsid w:val="00A37F18"/>
    <w:rsid w:val="00A4303C"/>
    <w:rsid w:val="00A46CAF"/>
    <w:rsid w:val="00A47099"/>
    <w:rsid w:val="00A470FD"/>
    <w:rsid w:val="00A50B5E"/>
    <w:rsid w:val="00A52B5D"/>
    <w:rsid w:val="00A571FA"/>
    <w:rsid w:val="00A57BE0"/>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B5039"/>
    <w:rsid w:val="00AC431E"/>
    <w:rsid w:val="00AC4B09"/>
    <w:rsid w:val="00AC5A01"/>
    <w:rsid w:val="00AC6449"/>
    <w:rsid w:val="00AD10EB"/>
    <w:rsid w:val="00AD1ED3"/>
    <w:rsid w:val="00AD35F4"/>
    <w:rsid w:val="00AD3717"/>
    <w:rsid w:val="00AD74F4"/>
    <w:rsid w:val="00AE204F"/>
    <w:rsid w:val="00AE2741"/>
    <w:rsid w:val="00AE2D4B"/>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22D"/>
    <w:rsid w:val="00B3644F"/>
    <w:rsid w:val="00B3668D"/>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0195"/>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1FA"/>
    <w:rsid w:val="00C523EC"/>
    <w:rsid w:val="00C55A33"/>
    <w:rsid w:val="00C563A9"/>
    <w:rsid w:val="00C62191"/>
    <w:rsid w:val="00C62755"/>
    <w:rsid w:val="00C64D49"/>
    <w:rsid w:val="00C66692"/>
    <w:rsid w:val="00C66849"/>
    <w:rsid w:val="00C673B5"/>
    <w:rsid w:val="00C678BA"/>
    <w:rsid w:val="00C7063D"/>
    <w:rsid w:val="00C72339"/>
    <w:rsid w:val="00C820BC"/>
    <w:rsid w:val="00C82247"/>
    <w:rsid w:val="00C830BC"/>
    <w:rsid w:val="00C845EE"/>
    <w:rsid w:val="00C8524D"/>
    <w:rsid w:val="00C9042A"/>
    <w:rsid w:val="00C90904"/>
    <w:rsid w:val="00C91123"/>
    <w:rsid w:val="00C94099"/>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629"/>
    <w:rsid w:val="00CD3D74"/>
    <w:rsid w:val="00CD7132"/>
    <w:rsid w:val="00CE0E6F"/>
    <w:rsid w:val="00CE36BA"/>
    <w:rsid w:val="00CE3B21"/>
    <w:rsid w:val="00CE56FC"/>
    <w:rsid w:val="00CE7A4D"/>
    <w:rsid w:val="00CF32D2"/>
    <w:rsid w:val="00CF4CFE"/>
    <w:rsid w:val="00CF55E6"/>
    <w:rsid w:val="00CF780E"/>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3EFC"/>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10B9"/>
    <w:rsid w:val="00DF2B51"/>
    <w:rsid w:val="00E001D6"/>
    <w:rsid w:val="00E00897"/>
    <w:rsid w:val="00E03A76"/>
    <w:rsid w:val="00E04410"/>
    <w:rsid w:val="00E07484"/>
    <w:rsid w:val="00E07AC9"/>
    <w:rsid w:val="00E11351"/>
    <w:rsid w:val="00E114ED"/>
    <w:rsid w:val="00E17915"/>
    <w:rsid w:val="00E33F44"/>
    <w:rsid w:val="00E37D48"/>
    <w:rsid w:val="00E4225C"/>
    <w:rsid w:val="00E44879"/>
    <w:rsid w:val="00E470B4"/>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4960"/>
    <w:rsid w:val="00EB58F4"/>
    <w:rsid w:val="00EB7951"/>
    <w:rsid w:val="00ED06CB"/>
    <w:rsid w:val="00ED6A79"/>
    <w:rsid w:val="00EE17DF"/>
    <w:rsid w:val="00EF1482"/>
    <w:rsid w:val="00EF4621"/>
    <w:rsid w:val="00EF4D52"/>
    <w:rsid w:val="00EF6312"/>
    <w:rsid w:val="00EF7069"/>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1F9D"/>
    <w:rsid w:val="00F63191"/>
    <w:rsid w:val="00F6637A"/>
    <w:rsid w:val="00F6702E"/>
    <w:rsid w:val="00F70E84"/>
    <w:rsid w:val="00F72494"/>
    <w:rsid w:val="00F80685"/>
    <w:rsid w:val="00F94968"/>
    <w:rsid w:val="00FA092B"/>
    <w:rsid w:val="00FA2AD5"/>
    <w:rsid w:val="00FA44E5"/>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E627A"/>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attachedSchema w:val="urn:schemas:contacts"/>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GivenName"/>
  <w:smartTagType w:namespaceuri="urn:schemas-microsoft-com:office:smarttags" w:name="stockticker"/>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4:docId w14:val="7CE8B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Level2">
    <w:name w:val="Level 2"/>
    <w:rsid w:val="00A57BE0"/>
    <w:pPr>
      <w:autoSpaceDE w:val="0"/>
      <w:autoSpaceDN w:val="0"/>
      <w:adjustRightInd w:val="0"/>
      <w:ind w:left="1440"/>
    </w:pPr>
    <w:rPr>
      <w:sz w:val="24"/>
      <w:szCs w:val="24"/>
    </w:rPr>
  </w:style>
  <w:style w:type="paragraph" w:styleId="ListParagraph">
    <w:name w:val="List Paragraph"/>
    <w:basedOn w:val="Normal"/>
    <w:uiPriority w:val="34"/>
    <w:qFormat/>
    <w:rsid w:val="0072071B"/>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 w:id="143208994">
      <w:bodyDiv w:val="1"/>
      <w:marLeft w:val="0"/>
      <w:marRight w:val="0"/>
      <w:marTop w:val="0"/>
      <w:marBottom w:val="0"/>
      <w:divBdr>
        <w:top w:val="none" w:sz="0" w:space="0" w:color="auto"/>
        <w:left w:val="none" w:sz="0" w:space="0" w:color="auto"/>
        <w:bottom w:val="none" w:sz="0" w:space="0" w:color="auto"/>
        <w:right w:val="none" w:sz="0" w:space="0" w:color="auto"/>
      </w:divBdr>
    </w:div>
    <w:div w:id="431512772">
      <w:bodyDiv w:val="1"/>
      <w:marLeft w:val="0"/>
      <w:marRight w:val="0"/>
      <w:marTop w:val="0"/>
      <w:marBottom w:val="0"/>
      <w:divBdr>
        <w:top w:val="none" w:sz="0" w:space="0" w:color="auto"/>
        <w:left w:val="none" w:sz="0" w:space="0" w:color="auto"/>
        <w:bottom w:val="none" w:sz="0" w:space="0" w:color="auto"/>
        <w:right w:val="none" w:sz="0" w:space="0" w:color="auto"/>
      </w:divBdr>
    </w:div>
    <w:div w:id="441843899">
      <w:bodyDiv w:val="1"/>
      <w:marLeft w:val="0"/>
      <w:marRight w:val="0"/>
      <w:marTop w:val="0"/>
      <w:marBottom w:val="0"/>
      <w:divBdr>
        <w:top w:val="none" w:sz="0" w:space="0" w:color="auto"/>
        <w:left w:val="none" w:sz="0" w:space="0" w:color="auto"/>
        <w:bottom w:val="none" w:sz="0" w:space="0" w:color="auto"/>
        <w:right w:val="none" w:sz="0" w:space="0" w:color="auto"/>
      </w:divBdr>
    </w:div>
    <w:div w:id="697241530">
      <w:bodyDiv w:val="1"/>
      <w:marLeft w:val="0"/>
      <w:marRight w:val="0"/>
      <w:marTop w:val="0"/>
      <w:marBottom w:val="0"/>
      <w:divBdr>
        <w:top w:val="none" w:sz="0" w:space="0" w:color="auto"/>
        <w:left w:val="none" w:sz="0" w:space="0" w:color="auto"/>
        <w:bottom w:val="none" w:sz="0" w:space="0" w:color="auto"/>
        <w:right w:val="none" w:sz="0" w:space="0" w:color="auto"/>
      </w:divBdr>
    </w:div>
    <w:div w:id="758983654">
      <w:bodyDiv w:val="1"/>
      <w:marLeft w:val="0"/>
      <w:marRight w:val="0"/>
      <w:marTop w:val="0"/>
      <w:marBottom w:val="0"/>
      <w:divBdr>
        <w:top w:val="none" w:sz="0" w:space="0" w:color="auto"/>
        <w:left w:val="none" w:sz="0" w:space="0" w:color="auto"/>
        <w:bottom w:val="none" w:sz="0" w:space="0" w:color="auto"/>
        <w:right w:val="none" w:sz="0" w:space="0" w:color="auto"/>
      </w:divBdr>
    </w:div>
    <w:div w:id="766926650">
      <w:bodyDiv w:val="1"/>
      <w:marLeft w:val="0"/>
      <w:marRight w:val="0"/>
      <w:marTop w:val="0"/>
      <w:marBottom w:val="0"/>
      <w:divBdr>
        <w:top w:val="none" w:sz="0" w:space="0" w:color="auto"/>
        <w:left w:val="none" w:sz="0" w:space="0" w:color="auto"/>
        <w:bottom w:val="none" w:sz="0" w:space="0" w:color="auto"/>
        <w:right w:val="none" w:sz="0" w:space="0" w:color="auto"/>
      </w:divBdr>
    </w:div>
    <w:div w:id="775489268">
      <w:bodyDiv w:val="1"/>
      <w:marLeft w:val="0"/>
      <w:marRight w:val="0"/>
      <w:marTop w:val="0"/>
      <w:marBottom w:val="0"/>
      <w:divBdr>
        <w:top w:val="none" w:sz="0" w:space="0" w:color="auto"/>
        <w:left w:val="none" w:sz="0" w:space="0" w:color="auto"/>
        <w:bottom w:val="none" w:sz="0" w:space="0" w:color="auto"/>
        <w:right w:val="none" w:sz="0" w:space="0" w:color="auto"/>
      </w:divBdr>
    </w:div>
    <w:div w:id="1087188191">
      <w:bodyDiv w:val="1"/>
      <w:marLeft w:val="0"/>
      <w:marRight w:val="0"/>
      <w:marTop w:val="0"/>
      <w:marBottom w:val="0"/>
      <w:divBdr>
        <w:top w:val="none" w:sz="0" w:space="0" w:color="auto"/>
        <w:left w:val="none" w:sz="0" w:space="0" w:color="auto"/>
        <w:bottom w:val="none" w:sz="0" w:space="0" w:color="auto"/>
        <w:right w:val="none" w:sz="0" w:space="0" w:color="auto"/>
      </w:divBdr>
    </w:div>
    <w:div w:id="1128741333">
      <w:bodyDiv w:val="1"/>
      <w:marLeft w:val="0"/>
      <w:marRight w:val="0"/>
      <w:marTop w:val="0"/>
      <w:marBottom w:val="0"/>
      <w:divBdr>
        <w:top w:val="none" w:sz="0" w:space="0" w:color="auto"/>
        <w:left w:val="none" w:sz="0" w:space="0" w:color="auto"/>
        <w:bottom w:val="none" w:sz="0" w:space="0" w:color="auto"/>
        <w:right w:val="none" w:sz="0" w:space="0" w:color="auto"/>
      </w:divBdr>
    </w:div>
    <w:div w:id="1154025083">
      <w:bodyDiv w:val="1"/>
      <w:marLeft w:val="0"/>
      <w:marRight w:val="0"/>
      <w:marTop w:val="0"/>
      <w:marBottom w:val="0"/>
      <w:divBdr>
        <w:top w:val="none" w:sz="0" w:space="0" w:color="auto"/>
        <w:left w:val="none" w:sz="0" w:space="0" w:color="auto"/>
        <w:bottom w:val="none" w:sz="0" w:space="0" w:color="auto"/>
        <w:right w:val="none" w:sz="0" w:space="0" w:color="auto"/>
      </w:divBdr>
    </w:div>
    <w:div w:id="1224490168">
      <w:bodyDiv w:val="1"/>
      <w:marLeft w:val="0"/>
      <w:marRight w:val="0"/>
      <w:marTop w:val="0"/>
      <w:marBottom w:val="0"/>
      <w:divBdr>
        <w:top w:val="none" w:sz="0" w:space="0" w:color="auto"/>
        <w:left w:val="none" w:sz="0" w:space="0" w:color="auto"/>
        <w:bottom w:val="none" w:sz="0" w:space="0" w:color="auto"/>
        <w:right w:val="none" w:sz="0" w:space="0" w:color="auto"/>
      </w:divBdr>
    </w:div>
    <w:div w:id="1403796860">
      <w:bodyDiv w:val="1"/>
      <w:marLeft w:val="0"/>
      <w:marRight w:val="0"/>
      <w:marTop w:val="0"/>
      <w:marBottom w:val="0"/>
      <w:divBdr>
        <w:top w:val="none" w:sz="0" w:space="0" w:color="auto"/>
        <w:left w:val="none" w:sz="0" w:space="0" w:color="auto"/>
        <w:bottom w:val="none" w:sz="0" w:space="0" w:color="auto"/>
        <w:right w:val="none" w:sz="0" w:space="0" w:color="auto"/>
      </w:divBdr>
    </w:div>
    <w:div w:id="1479611815">
      <w:bodyDiv w:val="1"/>
      <w:marLeft w:val="0"/>
      <w:marRight w:val="0"/>
      <w:marTop w:val="0"/>
      <w:marBottom w:val="0"/>
      <w:divBdr>
        <w:top w:val="none" w:sz="0" w:space="0" w:color="auto"/>
        <w:left w:val="none" w:sz="0" w:space="0" w:color="auto"/>
        <w:bottom w:val="none" w:sz="0" w:space="0" w:color="auto"/>
        <w:right w:val="none" w:sz="0" w:space="0" w:color="auto"/>
      </w:divBdr>
    </w:div>
    <w:div w:id="1537617939">
      <w:bodyDiv w:val="1"/>
      <w:marLeft w:val="0"/>
      <w:marRight w:val="0"/>
      <w:marTop w:val="0"/>
      <w:marBottom w:val="0"/>
      <w:divBdr>
        <w:top w:val="none" w:sz="0" w:space="0" w:color="auto"/>
        <w:left w:val="none" w:sz="0" w:space="0" w:color="auto"/>
        <w:bottom w:val="none" w:sz="0" w:space="0" w:color="auto"/>
        <w:right w:val="none" w:sz="0" w:space="0" w:color="auto"/>
      </w:divBdr>
    </w:div>
    <w:div w:id="1759642289">
      <w:bodyDiv w:val="1"/>
      <w:marLeft w:val="0"/>
      <w:marRight w:val="0"/>
      <w:marTop w:val="0"/>
      <w:marBottom w:val="0"/>
      <w:divBdr>
        <w:top w:val="none" w:sz="0" w:space="0" w:color="auto"/>
        <w:left w:val="none" w:sz="0" w:space="0" w:color="auto"/>
        <w:bottom w:val="none" w:sz="0" w:space="0" w:color="auto"/>
        <w:right w:val="none" w:sz="0" w:space="0" w:color="auto"/>
      </w:divBdr>
    </w:div>
    <w:div w:id="1820807545">
      <w:bodyDiv w:val="1"/>
      <w:marLeft w:val="0"/>
      <w:marRight w:val="0"/>
      <w:marTop w:val="0"/>
      <w:marBottom w:val="0"/>
      <w:divBdr>
        <w:top w:val="none" w:sz="0" w:space="0" w:color="auto"/>
        <w:left w:val="none" w:sz="0" w:space="0" w:color="auto"/>
        <w:bottom w:val="none" w:sz="0" w:space="0" w:color="auto"/>
        <w:right w:val="none" w:sz="0" w:space="0" w:color="auto"/>
      </w:divBdr>
    </w:div>
    <w:div w:id="1931154033">
      <w:bodyDiv w:val="1"/>
      <w:marLeft w:val="0"/>
      <w:marRight w:val="0"/>
      <w:marTop w:val="0"/>
      <w:marBottom w:val="0"/>
      <w:divBdr>
        <w:top w:val="none" w:sz="0" w:space="0" w:color="auto"/>
        <w:left w:val="none" w:sz="0" w:space="0" w:color="auto"/>
        <w:bottom w:val="none" w:sz="0" w:space="0" w:color="auto"/>
        <w:right w:val="none" w:sz="0" w:space="0" w:color="auto"/>
      </w:divBdr>
    </w:div>
    <w:div w:id="207226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15</Pages>
  <Words>4286</Words>
  <Characters>24431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2026-10-14T17:03:00Z</dcterms:created>
  <dcterms:modified xsi:type="dcterms:W3CDTF">2026-10-14T17:57:00Z</dcterms:modified>
</cp:coreProperties>
</file>