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2D788" w14:textId="77777777" w:rsidR="00432A24" w:rsidRDefault="00432A24" w:rsidP="00432A24">
      <w:pPr>
        <w:pStyle w:val="OrderHeading"/>
      </w:pPr>
      <w:r>
        <w:t>BEFORE THE FLORIDA PUBLIC SERVICE COMMISSION</w:t>
      </w:r>
    </w:p>
    <w:p w14:paraId="38A0086F" w14:textId="77777777" w:rsidR="00432A24" w:rsidRDefault="00432A24" w:rsidP="00432A24">
      <w:pPr>
        <w:pStyle w:val="OrderBody"/>
      </w:pPr>
    </w:p>
    <w:p w14:paraId="651C1AD4" w14:textId="77777777" w:rsidR="00432A24" w:rsidRDefault="00432A24" w:rsidP="00432A24">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432A24" w:rsidRPr="00C63FCF" w14:paraId="1271E557" w14:textId="77777777" w:rsidTr="00C63FCF">
        <w:trPr>
          <w:trHeight w:val="828"/>
        </w:trPr>
        <w:tc>
          <w:tcPr>
            <w:tcW w:w="4788" w:type="dxa"/>
            <w:tcBorders>
              <w:bottom w:val="single" w:sz="8" w:space="0" w:color="auto"/>
              <w:right w:val="double" w:sz="6" w:space="0" w:color="auto"/>
            </w:tcBorders>
            <w:shd w:val="clear" w:color="auto" w:fill="auto"/>
          </w:tcPr>
          <w:p w14:paraId="023E2F6E" w14:textId="44990347" w:rsidR="00432A24" w:rsidRDefault="00432A24" w:rsidP="00C63FCF">
            <w:pPr>
              <w:pStyle w:val="OrderBody"/>
              <w:tabs>
                <w:tab w:val="center" w:pos="4320"/>
                <w:tab w:val="right" w:pos="8640"/>
              </w:tabs>
              <w:jc w:val="left"/>
            </w:pPr>
            <w:r>
              <w:t xml:space="preserve">In re: </w:t>
            </w:r>
            <w:bookmarkStart w:id="0" w:name="SSInRe"/>
            <w:bookmarkEnd w:id="0"/>
            <w:r>
              <w:t>Petition for approval of GUARD true-up cost recovery factors, by Florida Public Utilities Company.</w:t>
            </w:r>
          </w:p>
        </w:tc>
        <w:tc>
          <w:tcPr>
            <w:tcW w:w="4788" w:type="dxa"/>
            <w:tcBorders>
              <w:left w:val="double" w:sz="6" w:space="0" w:color="auto"/>
            </w:tcBorders>
            <w:shd w:val="clear" w:color="auto" w:fill="auto"/>
          </w:tcPr>
          <w:p w14:paraId="26AE3E78" w14:textId="3D1F9FF2" w:rsidR="00432A24" w:rsidRDefault="00432A24" w:rsidP="00432A24">
            <w:pPr>
              <w:pStyle w:val="OrderBody"/>
            </w:pPr>
            <w:r>
              <w:t xml:space="preserve">DOCKET NO. </w:t>
            </w:r>
            <w:bookmarkStart w:id="1" w:name="SSDocketNo"/>
            <w:bookmarkEnd w:id="1"/>
            <w:r>
              <w:t>20260133-GU</w:t>
            </w:r>
          </w:p>
          <w:p w14:paraId="059F3B38" w14:textId="2DF663CE" w:rsidR="00432A24" w:rsidRDefault="00432A24" w:rsidP="00C63FCF">
            <w:pPr>
              <w:pStyle w:val="OrderBody"/>
              <w:tabs>
                <w:tab w:val="center" w:pos="4320"/>
                <w:tab w:val="right" w:pos="8640"/>
              </w:tabs>
              <w:jc w:val="left"/>
            </w:pPr>
            <w:r>
              <w:t xml:space="preserve">ORDER NO. </w:t>
            </w:r>
            <w:bookmarkStart w:id="2" w:name="OrderNo0374"/>
            <w:r w:rsidR="004D6E72">
              <w:t>PSC-2026-0374-PCO-GU</w:t>
            </w:r>
            <w:bookmarkEnd w:id="2"/>
          </w:p>
          <w:p w14:paraId="48AF919C" w14:textId="605FAA21" w:rsidR="00432A24" w:rsidRDefault="00432A24" w:rsidP="00C63FCF">
            <w:pPr>
              <w:pStyle w:val="OrderBody"/>
              <w:tabs>
                <w:tab w:val="center" w:pos="4320"/>
                <w:tab w:val="right" w:pos="8640"/>
              </w:tabs>
              <w:jc w:val="left"/>
            </w:pPr>
            <w:r>
              <w:t xml:space="preserve">ISSUED: </w:t>
            </w:r>
            <w:r w:rsidR="004D6E72">
              <w:t>October 26, 2026</w:t>
            </w:r>
          </w:p>
        </w:tc>
      </w:tr>
    </w:tbl>
    <w:p w14:paraId="5298811E" w14:textId="57023A07" w:rsidR="00CB5276" w:rsidRDefault="00CB5276" w:rsidP="00432A24"/>
    <w:p w14:paraId="1B0B5F9A" w14:textId="77777777" w:rsidR="00B47734" w:rsidRPr="008D1D5C" w:rsidRDefault="00B47734" w:rsidP="00B47734">
      <w:pPr>
        <w:spacing w:line="276" w:lineRule="auto"/>
        <w:jc w:val="center"/>
        <w:rPr>
          <w:rFonts w:eastAsiaTheme="minorHAnsi" w:cstheme="minorBidi"/>
          <w:szCs w:val="22"/>
        </w:rPr>
      </w:pPr>
      <w:r w:rsidRPr="008D1D5C">
        <w:rPr>
          <w:rFonts w:eastAsiaTheme="minorHAnsi" w:cstheme="minorBidi"/>
          <w:szCs w:val="22"/>
        </w:rPr>
        <w:t xml:space="preserve">The following Commissioners participated in the disposition of this matter: </w:t>
      </w:r>
    </w:p>
    <w:p w14:paraId="1E5F5EE1" w14:textId="77777777" w:rsidR="00B47734" w:rsidRPr="008D1D5C" w:rsidRDefault="00B47734" w:rsidP="00B47734">
      <w:pPr>
        <w:spacing w:line="276" w:lineRule="auto"/>
        <w:jc w:val="center"/>
        <w:rPr>
          <w:rFonts w:eastAsiaTheme="minorHAnsi" w:cstheme="minorBidi"/>
          <w:szCs w:val="22"/>
        </w:rPr>
      </w:pPr>
    </w:p>
    <w:p w14:paraId="4BC79F9A" w14:textId="77777777" w:rsidR="00B47734" w:rsidRPr="008D1D5C" w:rsidRDefault="00B47734" w:rsidP="00B47734">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4442A3D2" w14:textId="77777777" w:rsidR="00B47734" w:rsidRPr="008D1D5C" w:rsidRDefault="00B47734" w:rsidP="00B47734">
      <w:pPr>
        <w:spacing w:line="276" w:lineRule="auto"/>
        <w:jc w:val="center"/>
        <w:rPr>
          <w:rFonts w:eastAsiaTheme="minorHAnsi" w:cstheme="minorBidi"/>
          <w:szCs w:val="22"/>
        </w:rPr>
      </w:pPr>
      <w:r>
        <w:rPr>
          <w:rFonts w:eastAsiaTheme="minorHAnsi" w:cstheme="minorBidi"/>
          <w:szCs w:val="22"/>
        </w:rPr>
        <w:t>GARY F. CLARK</w:t>
      </w:r>
    </w:p>
    <w:p w14:paraId="4B939710" w14:textId="77777777" w:rsidR="00B47734" w:rsidRPr="008D1D5C" w:rsidRDefault="00B47734" w:rsidP="00B47734">
      <w:pPr>
        <w:spacing w:line="276" w:lineRule="auto"/>
        <w:jc w:val="center"/>
        <w:rPr>
          <w:rFonts w:eastAsiaTheme="minorHAnsi" w:cstheme="minorBidi"/>
          <w:szCs w:val="22"/>
        </w:rPr>
      </w:pPr>
      <w:r>
        <w:rPr>
          <w:rFonts w:eastAsiaTheme="minorHAnsi" w:cstheme="minorBidi"/>
          <w:szCs w:val="22"/>
        </w:rPr>
        <w:t>MIKE LA ROSA</w:t>
      </w:r>
    </w:p>
    <w:p w14:paraId="7817309A" w14:textId="77777777" w:rsidR="00B47734" w:rsidRPr="008D1D5C" w:rsidRDefault="00B47734" w:rsidP="00B47734">
      <w:pPr>
        <w:spacing w:line="276" w:lineRule="auto"/>
        <w:jc w:val="center"/>
        <w:rPr>
          <w:rFonts w:eastAsiaTheme="minorHAnsi" w:cstheme="minorBidi"/>
          <w:szCs w:val="22"/>
        </w:rPr>
      </w:pPr>
      <w:r>
        <w:rPr>
          <w:rFonts w:eastAsiaTheme="minorHAnsi" w:cstheme="minorBidi"/>
          <w:szCs w:val="22"/>
        </w:rPr>
        <w:t>BOBBY PAYNE</w:t>
      </w:r>
    </w:p>
    <w:p w14:paraId="2CB08473" w14:textId="77777777" w:rsidR="00B47734" w:rsidRPr="008D1D5C" w:rsidRDefault="00B47734" w:rsidP="00B47734">
      <w:pPr>
        <w:spacing w:line="276" w:lineRule="auto"/>
        <w:jc w:val="center"/>
        <w:rPr>
          <w:rFonts w:eastAsiaTheme="minorHAnsi" w:cstheme="minorBidi"/>
          <w:szCs w:val="22"/>
        </w:rPr>
      </w:pPr>
      <w:r>
        <w:rPr>
          <w:rFonts w:eastAsiaTheme="minorHAnsi" w:cstheme="minorBidi"/>
          <w:szCs w:val="22"/>
        </w:rPr>
        <w:t>ANA ORTEGA</w:t>
      </w:r>
    </w:p>
    <w:p w14:paraId="26260144" w14:textId="77777777" w:rsidR="00B47734" w:rsidRDefault="00B47734" w:rsidP="00432A24"/>
    <w:p w14:paraId="3F9E30CB" w14:textId="6B2257C0" w:rsidR="00CB5276" w:rsidRDefault="00432A24" w:rsidP="00432A24">
      <w:pPr>
        <w:pStyle w:val="CenterUnderline"/>
      </w:pPr>
      <w:bookmarkStart w:id="3" w:name="Commissioners"/>
      <w:bookmarkEnd w:id="3"/>
      <w:r>
        <w:t>ORDER</w:t>
      </w:r>
      <w:bookmarkStart w:id="4" w:name="OrderTitle"/>
      <w:r>
        <w:t xml:space="preserve"> </w:t>
      </w:r>
      <w:r w:rsidR="00A0768C">
        <w:t>SUSPENDING TARIFF</w:t>
      </w:r>
      <w:r>
        <w:t xml:space="preserve"> </w:t>
      </w:r>
      <w:bookmarkEnd w:id="4"/>
    </w:p>
    <w:p w14:paraId="1E28CCAA" w14:textId="77777777" w:rsidR="00432A24" w:rsidRDefault="00432A24" w:rsidP="00432A24">
      <w:pPr>
        <w:pStyle w:val="CenterUnderline"/>
      </w:pPr>
    </w:p>
    <w:p w14:paraId="4E15DBA9" w14:textId="4863E488" w:rsidR="000726E3" w:rsidRDefault="000726E3" w:rsidP="000726E3">
      <w:pPr>
        <w:pStyle w:val="OrderBody"/>
      </w:pPr>
      <w:r>
        <w:t>BY THE COMMISSION:</w:t>
      </w:r>
    </w:p>
    <w:p w14:paraId="2E3856AE" w14:textId="77777777" w:rsidR="000726E3" w:rsidRDefault="000726E3" w:rsidP="000726E3">
      <w:pPr>
        <w:pStyle w:val="OrderBody"/>
      </w:pPr>
    </w:p>
    <w:p w14:paraId="17730CA3" w14:textId="30EDF583" w:rsidR="000726E3" w:rsidRPr="000726E3" w:rsidRDefault="000726E3" w:rsidP="000726E3">
      <w:pPr>
        <w:pStyle w:val="OrderBody"/>
        <w:jc w:val="center"/>
        <w:rPr>
          <w:u w:val="single"/>
        </w:rPr>
      </w:pPr>
      <w:r w:rsidRPr="000726E3">
        <w:rPr>
          <w:u w:val="single"/>
        </w:rPr>
        <w:t>Background</w:t>
      </w:r>
    </w:p>
    <w:p w14:paraId="4AE45DD2" w14:textId="77777777" w:rsidR="000726E3" w:rsidRDefault="000726E3" w:rsidP="000726E3">
      <w:pPr>
        <w:pStyle w:val="OrderBody"/>
      </w:pPr>
    </w:p>
    <w:p w14:paraId="6E829095" w14:textId="0279B357" w:rsidR="00432A24" w:rsidRPr="00432A24" w:rsidRDefault="00432A24" w:rsidP="00B069FB">
      <w:pPr>
        <w:ind w:firstLine="720"/>
        <w:jc w:val="both"/>
      </w:pPr>
      <w:bookmarkStart w:id="5" w:name="CaseBackground"/>
      <w:r w:rsidRPr="00432A24">
        <w:t>On September 1, 2026, Florida Public Utilities Company (FPUC) filed a petition for approval of its Gas Utility Access and Replacement Directive (GUARD) cost recovery factors for the period January through December 2027. By Order No. PSC-2023-0235-PAA-GU (2023 Order),</w:t>
      </w:r>
      <w:r w:rsidRPr="00432A24">
        <w:rPr>
          <w:vertAlign w:val="superscript"/>
        </w:rPr>
        <w:t xml:space="preserve"> </w:t>
      </w:r>
      <w:r w:rsidR="000726E3">
        <w:t xml:space="preserve">we </w:t>
      </w:r>
      <w:r w:rsidRPr="00432A24">
        <w:t>approved FPUC’s 10-year GUARD program, consisting of (1) replacement of problematic pipes and facilities and (2) relocation of mains and service lines located in rear easement and other difficult to access areas to the front lot easements.</w:t>
      </w:r>
      <w:r w:rsidRPr="00432A24">
        <w:rPr>
          <w:vertAlign w:val="superscript"/>
        </w:rPr>
        <w:footnoteReference w:id="1"/>
      </w:r>
      <w:r w:rsidRPr="00432A24">
        <w:t xml:space="preserve"> The 2023 Order allows FPUC to recover the revenue requirements of expedited programs to replace problematic pipes and facilities and enhance the safety and accessibility of portions of FPUC’s natural gas distribution system through a monthly surcharge on customers’ bills.</w:t>
      </w:r>
    </w:p>
    <w:p w14:paraId="21F1A60F" w14:textId="77777777" w:rsidR="00432A24" w:rsidRPr="00432A24" w:rsidRDefault="00432A24" w:rsidP="00B069FB">
      <w:pPr>
        <w:jc w:val="both"/>
      </w:pPr>
    </w:p>
    <w:p w14:paraId="4E7C3FBA" w14:textId="79C71517" w:rsidR="00432A24" w:rsidRDefault="007E45A8" w:rsidP="00B069FB">
      <w:pPr>
        <w:ind w:firstLine="720"/>
        <w:jc w:val="both"/>
      </w:pPr>
      <w:r>
        <w:t xml:space="preserve">We </w:t>
      </w:r>
      <w:r w:rsidR="00432A24" w:rsidRPr="00432A24">
        <w:t>further ordered FPUC to: (1) include all calculations to show a final true-up, actual-estimated true-up, projected year investments and associated revenue requirements, and the calculations of the GUARD factors by rate class; (2) provide a report including the location, date, description, and associated costs of all replacement projects completed and all projects scheduled for the following year; and (3) include any remaining G</w:t>
      </w:r>
      <w:r w:rsidR="00287528">
        <w:t xml:space="preserve">as </w:t>
      </w:r>
      <w:r w:rsidR="00432A24" w:rsidRPr="00432A24">
        <w:t>R</w:t>
      </w:r>
      <w:r w:rsidR="00287528">
        <w:t xml:space="preserve">eliability and Infrastructure </w:t>
      </w:r>
      <w:r w:rsidR="00432A24" w:rsidRPr="00432A24">
        <w:t>P</w:t>
      </w:r>
      <w:r w:rsidR="00287528">
        <w:t>rogram</w:t>
      </w:r>
      <w:r w:rsidR="00432A24" w:rsidRPr="00432A24">
        <w:t xml:space="preserve"> over- or under-recovery in the GUARD cost recovery. FPUC has complied with the 2023 Order directives stated above. </w:t>
      </w:r>
      <w:r w:rsidR="00CD54C9">
        <w:t>The current</w:t>
      </w:r>
      <w:r w:rsidR="00432A24" w:rsidRPr="00432A24">
        <w:t xml:space="preserve"> 2026 GUARD factors </w:t>
      </w:r>
      <w:r w:rsidR="00CD54C9">
        <w:t xml:space="preserve">were approved </w:t>
      </w:r>
      <w:r w:rsidR="003F57F4">
        <w:t>by</w:t>
      </w:r>
      <w:r w:rsidR="00432A24" w:rsidRPr="00432A24">
        <w:t xml:space="preserve"> Order No. PSC-2025-0450-TRF-GU.</w:t>
      </w:r>
      <w:r w:rsidR="00432A24" w:rsidRPr="00432A24">
        <w:rPr>
          <w:vertAlign w:val="superscript"/>
        </w:rPr>
        <w:footnoteReference w:id="2"/>
      </w:r>
    </w:p>
    <w:bookmarkEnd w:id="5"/>
    <w:p w14:paraId="32C2ADDE" w14:textId="5226C1AA" w:rsidR="00CB5276" w:rsidRDefault="004B0372" w:rsidP="00B069FB">
      <w:pPr>
        <w:pStyle w:val="OrderBody"/>
        <w:ind w:firstLine="720"/>
      </w:pPr>
      <w:r>
        <w:lastRenderedPageBreak/>
        <w:t xml:space="preserve">We have </w:t>
      </w:r>
      <w:r w:rsidR="00432A24" w:rsidRPr="00432A24">
        <w:t>jurisdiction over this matter pursuant to Sections 366.04, 366.05, and 366.06, Florida Statutes (F.S.).</w:t>
      </w:r>
    </w:p>
    <w:p w14:paraId="03218C9A" w14:textId="77777777" w:rsidR="004B0372" w:rsidRDefault="004B0372" w:rsidP="00B069FB">
      <w:pPr>
        <w:pStyle w:val="OrderBody"/>
      </w:pPr>
    </w:p>
    <w:p w14:paraId="767E3F34" w14:textId="1050F767" w:rsidR="004B0372" w:rsidRPr="004B0372" w:rsidRDefault="004B0372" w:rsidP="00B069FB">
      <w:pPr>
        <w:pStyle w:val="OrderBody"/>
        <w:jc w:val="center"/>
        <w:rPr>
          <w:u w:val="single"/>
        </w:rPr>
      </w:pPr>
      <w:r w:rsidRPr="004B0372">
        <w:rPr>
          <w:u w:val="single"/>
        </w:rPr>
        <w:t>Decision</w:t>
      </w:r>
    </w:p>
    <w:p w14:paraId="2E4FDF79" w14:textId="77777777" w:rsidR="00B069FB" w:rsidRDefault="00B069FB" w:rsidP="00B069FB">
      <w:pPr>
        <w:pStyle w:val="OrderBody"/>
      </w:pPr>
    </w:p>
    <w:p w14:paraId="798F4833" w14:textId="44668583" w:rsidR="008E4826" w:rsidRDefault="008E4826" w:rsidP="00B069FB">
      <w:pPr>
        <w:pStyle w:val="OrderBody"/>
        <w:ind w:firstLine="720"/>
      </w:pPr>
      <w:r w:rsidRPr="00432A24">
        <w:t xml:space="preserve">Pursuant to Section 366.06(3), F.S., </w:t>
      </w:r>
      <w:r>
        <w:t xml:space="preserve">we </w:t>
      </w:r>
      <w:r w:rsidRPr="00432A24">
        <w:t>may withhold consent to the operation of all or any portion of a new rate schedule, delivering to the utility requesting such a change a reason or written statement of good cause for doing so within 60 days.</w:t>
      </w:r>
    </w:p>
    <w:p w14:paraId="427ABC1C" w14:textId="77777777" w:rsidR="008E4826" w:rsidRDefault="008E4826" w:rsidP="00B069FB">
      <w:pPr>
        <w:pStyle w:val="OrderBody"/>
      </w:pPr>
    </w:p>
    <w:p w14:paraId="79A6F9DD" w14:textId="028C5FF3" w:rsidR="00432A24" w:rsidRPr="00432A24" w:rsidRDefault="008E4826" w:rsidP="00B069FB">
      <w:pPr>
        <w:ind w:firstLine="720"/>
        <w:jc w:val="both"/>
      </w:pPr>
      <w:r>
        <w:t>Commission s</w:t>
      </w:r>
      <w:r w:rsidR="00432A24" w:rsidRPr="00432A24">
        <w:t xml:space="preserve">taff </w:t>
      </w:r>
      <w:r>
        <w:t xml:space="preserve">requires </w:t>
      </w:r>
      <w:r w:rsidR="00432A24" w:rsidRPr="00432A24">
        <w:t xml:space="preserve">sufficient time to review </w:t>
      </w:r>
      <w:r w:rsidR="0000350E">
        <w:t>the</w:t>
      </w:r>
      <w:r w:rsidR="00592F70" w:rsidRPr="00432A24">
        <w:t xml:space="preserve"> </w:t>
      </w:r>
      <w:r w:rsidR="00432A24" w:rsidRPr="00432A24">
        <w:t xml:space="preserve">petition and gather all pertinent information in order to present </w:t>
      </w:r>
      <w:r w:rsidR="0000350E">
        <w:t xml:space="preserve">us </w:t>
      </w:r>
      <w:r w:rsidR="00432A24" w:rsidRPr="00432A24">
        <w:t>with an informed recommendation</w:t>
      </w:r>
      <w:r w:rsidR="0000350E">
        <w:t xml:space="preserve"> on FPUC’s proposed 2027 </w:t>
      </w:r>
      <w:r w:rsidR="0000350E" w:rsidRPr="00432A24">
        <w:t>GUARD cost recovery factors and associated tariff</w:t>
      </w:r>
      <w:r w:rsidR="00432A24" w:rsidRPr="00432A24">
        <w:t>.</w:t>
      </w:r>
      <w:r w:rsidR="00603C36">
        <w:t xml:space="preserve"> We find that this constitutes good cause consistent with the requirement of Section 366.06(3), F.S. Therefore, </w:t>
      </w:r>
      <w:r w:rsidR="006F1C77">
        <w:t>FPUC’s proposed tariff shall be suspended.</w:t>
      </w:r>
    </w:p>
    <w:p w14:paraId="689966AA" w14:textId="77777777" w:rsidR="00432A24" w:rsidRDefault="00432A24" w:rsidP="00B069FB">
      <w:pPr>
        <w:pStyle w:val="OrderBody"/>
      </w:pPr>
    </w:p>
    <w:p w14:paraId="3749614F" w14:textId="77777777" w:rsidR="00432A24" w:rsidRDefault="00432A24" w:rsidP="00B069FB">
      <w:pPr>
        <w:pStyle w:val="OrderBody"/>
      </w:pPr>
      <w:r>
        <w:tab/>
        <w:t>Based on the foregoing, it is</w:t>
      </w:r>
    </w:p>
    <w:p w14:paraId="0F8AEECB" w14:textId="77777777" w:rsidR="00432A24" w:rsidRDefault="00432A24" w:rsidP="00B069FB">
      <w:pPr>
        <w:pStyle w:val="OrderBody"/>
      </w:pPr>
    </w:p>
    <w:p w14:paraId="53C2F88C" w14:textId="221237BE" w:rsidR="00981616" w:rsidRDefault="00432A24" w:rsidP="00B069FB">
      <w:pPr>
        <w:pStyle w:val="OrderBody"/>
      </w:pPr>
      <w:r>
        <w:tab/>
        <w:t>ORDERED by the Florida Public Service Commission that</w:t>
      </w:r>
      <w:r w:rsidR="00B0369E">
        <w:t xml:space="preserve"> Florida Public Utilities Company’s proposed </w:t>
      </w:r>
      <w:r w:rsidR="00981616" w:rsidRPr="00432A24">
        <w:t xml:space="preserve">GUARD cost recovery factors and associated tariff for the period January to December 2027 </w:t>
      </w:r>
      <w:r w:rsidR="00146E13">
        <w:t>are</w:t>
      </w:r>
      <w:r w:rsidR="00B0369E">
        <w:t xml:space="preserve"> hereby </w:t>
      </w:r>
      <w:r w:rsidR="00981616" w:rsidRPr="00432A24">
        <w:t>suspended</w:t>
      </w:r>
      <w:r w:rsidR="00B0369E">
        <w:t>. It is further</w:t>
      </w:r>
    </w:p>
    <w:p w14:paraId="31863266" w14:textId="77777777" w:rsidR="00B0369E" w:rsidRDefault="00B0369E" w:rsidP="00B069FB">
      <w:pPr>
        <w:pStyle w:val="OrderBody"/>
      </w:pPr>
    </w:p>
    <w:p w14:paraId="7DB37488" w14:textId="6BE8AC32" w:rsidR="00981616" w:rsidRDefault="00B0369E" w:rsidP="00B069FB">
      <w:pPr>
        <w:pStyle w:val="OrderBody"/>
      </w:pPr>
      <w:r>
        <w:tab/>
        <w:t xml:space="preserve">ORDERED that this docket shall </w:t>
      </w:r>
      <w:r w:rsidR="00981616" w:rsidRPr="00432A24">
        <w:t xml:space="preserve">remain open pending </w:t>
      </w:r>
      <w:r w:rsidR="00A903BF">
        <w:t>final resolution of Florida Public Utilities Company’s petition</w:t>
      </w:r>
      <w:r w:rsidR="00981616" w:rsidRPr="00432A24">
        <w:t>.</w:t>
      </w:r>
    </w:p>
    <w:p w14:paraId="5CB09791" w14:textId="77777777" w:rsidR="00981616" w:rsidRDefault="00981616" w:rsidP="00B069FB">
      <w:pPr>
        <w:pStyle w:val="OrderBody"/>
      </w:pPr>
    </w:p>
    <w:p w14:paraId="64EBAEB7" w14:textId="7F26F2BE" w:rsidR="00432A24" w:rsidRDefault="00432A24" w:rsidP="00432A24">
      <w:pPr>
        <w:pStyle w:val="OrderBody"/>
        <w:keepNext/>
        <w:keepLines/>
      </w:pPr>
      <w:r>
        <w:tab/>
        <w:t xml:space="preserve">By ORDER of the Florida Public Service Commission this </w:t>
      </w:r>
      <w:bookmarkStart w:id="6" w:name="replaceDate"/>
      <w:bookmarkEnd w:id="6"/>
      <w:r w:rsidR="004D6E72">
        <w:rPr>
          <w:u w:val="single"/>
        </w:rPr>
        <w:t>26th</w:t>
      </w:r>
      <w:r w:rsidR="004D6E72">
        <w:t xml:space="preserve"> day of </w:t>
      </w:r>
      <w:r w:rsidR="004D6E72">
        <w:rPr>
          <w:u w:val="single"/>
        </w:rPr>
        <w:t>October</w:t>
      </w:r>
      <w:r w:rsidR="004D6E72">
        <w:t xml:space="preserve">, </w:t>
      </w:r>
      <w:r w:rsidR="004D6E72">
        <w:rPr>
          <w:u w:val="single"/>
        </w:rPr>
        <w:t>2026</w:t>
      </w:r>
      <w:r w:rsidR="004D6E72">
        <w:t>.</w:t>
      </w:r>
    </w:p>
    <w:p w14:paraId="46ADAA8E" w14:textId="77777777" w:rsidR="004D6E72" w:rsidRPr="004D6E72" w:rsidRDefault="004D6E72" w:rsidP="00432A24">
      <w:pPr>
        <w:pStyle w:val="OrderBody"/>
        <w:keepNext/>
        <w:keepLines/>
      </w:pPr>
    </w:p>
    <w:p w14:paraId="067FAF56" w14:textId="77777777" w:rsidR="00432A24" w:rsidRDefault="00432A24" w:rsidP="00432A24">
      <w:pPr>
        <w:pStyle w:val="OrderBody"/>
        <w:keepNext/>
        <w:keepLines/>
      </w:pPr>
    </w:p>
    <w:p w14:paraId="3147B134" w14:textId="77777777" w:rsidR="00432A24" w:rsidRDefault="00432A24" w:rsidP="00432A24">
      <w:pPr>
        <w:pStyle w:val="OrderBody"/>
        <w:keepNext/>
        <w:keepLines/>
      </w:pPr>
    </w:p>
    <w:p w14:paraId="2ECC720F" w14:textId="77777777" w:rsidR="00432A24" w:rsidRDefault="00432A24" w:rsidP="00432A24">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432A24" w14:paraId="59E88371" w14:textId="77777777" w:rsidTr="00432A24">
        <w:tc>
          <w:tcPr>
            <w:tcW w:w="720" w:type="dxa"/>
            <w:shd w:val="clear" w:color="auto" w:fill="auto"/>
          </w:tcPr>
          <w:p w14:paraId="695966FD" w14:textId="77777777" w:rsidR="00432A24" w:rsidRDefault="00432A24" w:rsidP="00432A24">
            <w:pPr>
              <w:pStyle w:val="OrderBody"/>
              <w:keepNext/>
              <w:keepLines/>
            </w:pPr>
            <w:bookmarkStart w:id="7" w:name="bkmrkSignature" w:colFirst="0" w:colLast="0"/>
          </w:p>
        </w:tc>
        <w:tc>
          <w:tcPr>
            <w:tcW w:w="4320" w:type="dxa"/>
            <w:tcBorders>
              <w:bottom w:val="single" w:sz="4" w:space="0" w:color="auto"/>
            </w:tcBorders>
            <w:shd w:val="clear" w:color="auto" w:fill="auto"/>
          </w:tcPr>
          <w:p w14:paraId="25D0E4DC" w14:textId="449A0B24" w:rsidR="00432A24" w:rsidRDefault="00E158EB" w:rsidP="00432A24">
            <w:pPr>
              <w:pStyle w:val="OrderBody"/>
              <w:keepNext/>
              <w:keepLines/>
            </w:pPr>
            <w:r>
              <w:t>/s/ Adam J. Teitzman</w:t>
            </w:r>
          </w:p>
        </w:tc>
      </w:tr>
      <w:bookmarkEnd w:id="7"/>
      <w:tr w:rsidR="00432A24" w14:paraId="366A538B" w14:textId="77777777" w:rsidTr="00432A24">
        <w:tc>
          <w:tcPr>
            <w:tcW w:w="720" w:type="dxa"/>
            <w:shd w:val="clear" w:color="auto" w:fill="auto"/>
          </w:tcPr>
          <w:p w14:paraId="480776BE" w14:textId="77777777" w:rsidR="00432A24" w:rsidRDefault="00432A24" w:rsidP="00432A24">
            <w:pPr>
              <w:pStyle w:val="OrderBody"/>
              <w:keepNext/>
              <w:keepLines/>
            </w:pPr>
          </w:p>
        </w:tc>
        <w:tc>
          <w:tcPr>
            <w:tcW w:w="4320" w:type="dxa"/>
            <w:tcBorders>
              <w:top w:val="single" w:sz="4" w:space="0" w:color="auto"/>
            </w:tcBorders>
            <w:shd w:val="clear" w:color="auto" w:fill="auto"/>
          </w:tcPr>
          <w:p w14:paraId="1A0EEB62" w14:textId="77777777" w:rsidR="00432A24" w:rsidRDefault="00432A24" w:rsidP="00432A24">
            <w:pPr>
              <w:pStyle w:val="OrderBody"/>
              <w:keepNext/>
              <w:keepLines/>
            </w:pPr>
            <w:r>
              <w:t>ADAM TEITZMAN</w:t>
            </w:r>
          </w:p>
          <w:p w14:paraId="6163380E" w14:textId="4968E18C" w:rsidR="00432A24" w:rsidRDefault="00432A24" w:rsidP="00432A24">
            <w:pPr>
              <w:pStyle w:val="OrderBody"/>
              <w:keepNext/>
              <w:keepLines/>
            </w:pPr>
            <w:r>
              <w:t>Commission Clerk</w:t>
            </w:r>
          </w:p>
        </w:tc>
      </w:tr>
    </w:tbl>
    <w:p w14:paraId="7F28E0F8" w14:textId="77777777" w:rsidR="00432A24" w:rsidRDefault="00432A24" w:rsidP="00432A24">
      <w:pPr>
        <w:pStyle w:val="OrderSigInfo"/>
        <w:keepNext/>
        <w:keepLines/>
      </w:pPr>
      <w:r>
        <w:t>Florida Public Service Commission</w:t>
      </w:r>
    </w:p>
    <w:p w14:paraId="0F95BEEF" w14:textId="77777777" w:rsidR="00432A24" w:rsidRDefault="00432A24" w:rsidP="00432A24">
      <w:pPr>
        <w:pStyle w:val="OrderSigInfo"/>
        <w:keepNext/>
        <w:keepLines/>
      </w:pPr>
      <w:r>
        <w:t>2540 Shumard Oak Boulevard</w:t>
      </w:r>
    </w:p>
    <w:p w14:paraId="3B64DAEE" w14:textId="77777777" w:rsidR="00432A24" w:rsidRDefault="00432A24" w:rsidP="00432A24">
      <w:pPr>
        <w:pStyle w:val="OrderSigInfo"/>
        <w:keepNext/>
        <w:keepLines/>
      </w:pPr>
      <w:r>
        <w:t>Tallahassee, Florida 32399</w:t>
      </w:r>
    </w:p>
    <w:p w14:paraId="6AEA8B3B" w14:textId="77777777" w:rsidR="00432A24" w:rsidRDefault="00432A24" w:rsidP="00432A24">
      <w:pPr>
        <w:pStyle w:val="OrderSigInfo"/>
        <w:keepNext/>
        <w:keepLines/>
      </w:pPr>
      <w:r>
        <w:t>(850) 413</w:t>
      </w:r>
      <w:r>
        <w:noBreakHyphen/>
        <w:t>6770</w:t>
      </w:r>
    </w:p>
    <w:p w14:paraId="7D745799" w14:textId="77777777" w:rsidR="00432A24" w:rsidRDefault="00432A24" w:rsidP="00432A24">
      <w:pPr>
        <w:pStyle w:val="OrderSigInfo"/>
        <w:keepNext/>
        <w:keepLines/>
      </w:pPr>
      <w:r>
        <w:t>www.floridapsc.com</w:t>
      </w:r>
    </w:p>
    <w:p w14:paraId="1BB124E8" w14:textId="77777777" w:rsidR="00432A24" w:rsidRDefault="00432A24" w:rsidP="00432A24">
      <w:pPr>
        <w:pStyle w:val="OrderSigInfo"/>
        <w:keepNext/>
        <w:keepLines/>
      </w:pPr>
    </w:p>
    <w:p w14:paraId="4DF4FB4B" w14:textId="5822E8E8" w:rsidR="00432A24" w:rsidRDefault="00432A24" w:rsidP="00432A24">
      <w:pPr>
        <w:pStyle w:val="OrderSigInfo"/>
        <w:keepNext/>
        <w:keepLines/>
      </w:pPr>
      <w:r>
        <w:t>Copies furnished: A copy of this document is provided to the parties of record at the time of issuance and, if applicable, interested persons.</w:t>
      </w:r>
    </w:p>
    <w:p w14:paraId="6CCF6CA7" w14:textId="6BEBBE6B" w:rsidR="00432A24" w:rsidRDefault="00432A24" w:rsidP="00432A24">
      <w:pPr>
        <w:pStyle w:val="OrderBody"/>
        <w:keepNext/>
        <w:keepLines/>
      </w:pPr>
    </w:p>
    <w:p w14:paraId="41522401" w14:textId="77777777" w:rsidR="00432A24" w:rsidRDefault="00432A24" w:rsidP="00432A24">
      <w:pPr>
        <w:pStyle w:val="OrderBody"/>
        <w:keepNext/>
        <w:keepLines/>
      </w:pPr>
    </w:p>
    <w:p w14:paraId="27305CF1" w14:textId="7278DA0D" w:rsidR="00432A24" w:rsidRDefault="00D27C8D" w:rsidP="00432A24">
      <w:pPr>
        <w:pStyle w:val="OrderBody"/>
        <w:keepNext/>
        <w:keepLines/>
      </w:pPr>
      <w:r>
        <w:t>CMM</w:t>
      </w:r>
    </w:p>
    <w:p w14:paraId="5D57064B" w14:textId="77777777" w:rsidR="00432A24" w:rsidRDefault="00432A24" w:rsidP="00432A24">
      <w:pPr>
        <w:pStyle w:val="OrderBody"/>
      </w:pPr>
    </w:p>
    <w:p w14:paraId="2033E5E6" w14:textId="77777777" w:rsidR="00A903BF" w:rsidRDefault="00A903BF" w:rsidP="00432A24">
      <w:pPr>
        <w:pStyle w:val="OrderBody"/>
      </w:pPr>
    </w:p>
    <w:p w14:paraId="09582A87" w14:textId="77777777" w:rsidR="00432A24" w:rsidRDefault="00432A24" w:rsidP="00432A24">
      <w:pPr>
        <w:pStyle w:val="OrderBody"/>
      </w:pPr>
    </w:p>
    <w:p w14:paraId="4B6EE499" w14:textId="77777777" w:rsidR="00432A24" w:rsidRDefault="00432A24" w:rsidP="00432A24">
      <w:pPr>
        <w:pStyle w:val="CenterUnderline"/>
      </w:pPr>
      <w:r>
        <w:t>NOTICE OF FURTHER PROCEEDINGS OR JUDICIAL REVIEW</w:t>
      </w:r>
    </w:p>
    <w:p w14:paraId="1FD68B43" w14:textId="200DC5ED" w:rsidR="00432A24" w:rsidRDefault="00432A24" w:rsidP="00432A24">
      <w:pPr>
        <w:pStyle w:val="CenterUnderline"/>
      </w:pPr>
    </w:p>
    <w:p w14:paraId="68D0A1DD" w14:textId="25D405F5" w:rsidR="00432A24" w:rsidRDefault="00432A24" w:rsidP="00432A24">
      <w:pPr>
        <w:pStyle w:val="OrderBody"/>
      </w:pPr>
      <w:r>
        <w:tab/>
        <w:t xml:space="preserve">The Florida Public Service Commission </w:t>
      </w:r>
      <w:r w:rsidR="00694568">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13FC747" w14:textId="77777777" w:rsidR="00432A24" w:rsidRDefault="00432A24" w:rsidP="00432A24">
      <w:pPr>
        <w:pStyle w:val="OrderBody"/>
      </w:pPr>
    </w:p>
    <w:p w14:paraId="38764951" w14:textId="553DD626" w:rsidR="00432A24" w:rsidRDefault="00432A24" w:rsidP="00432A24">
      <w:pPr>
        <w:pStyle w:val="OrderBody"/>
      </w:pPr>
      <w:r>
        <w:tab/>
        <w:t>Mediation may be available on a case-by-case basis. If mediation is conducted, it does not affect a substantially interested person</w:t>
      </w:r>
      <w:r w:rsidR="004520F5">
        <w:t>’</w:t>
      </w:r>
      <w:r>
        <w:t>s right to a hearing.</w:t>
      </w:r>
    </w:p>
    <w:p w14:paraId="4A2C68FA" w14:textId="77777777" w:rsidR="00432A24" w:rsidRDefault="00432A24" w:rsidP="00432A24">
      <w:pPr>
        <w:pStyle w:val="OrderBody"/>
      </w:pPr>
    </w:p>
    <w:p w14:paraId="23C2980F" w14:textId="1E1CCA5F" w:rsidR="00432A24" w:rsidRDefault="00432A24" w:rsidP="00432A24">
      <w:pPr>
        <w:pStyle w:val="OrderBody"/>
      </w:pPr>
      <w:r>
        <w:tab/>
        <w:t>Any party adversely affected by this order, which is preliminary, procedural</w:t>
      </w:r>
      <w:r w:rsidR="00694568">
        <w:t>,</w:t>
      </w:r>
      <w:r>
        <w:t xml:space="preserve"> or intermediate in nature, may request: (1) reconsideration within 10 days pursuant to Rule 25-22.0376, Florida Administrative Code; or (2) judicial review by the Florida Supreme Court in the case of an electric, gas</w:t>
      </w:r>
      <w:r w:rsidR="00694568">
        <w:t>,</w:t>
      </w:r>
      <w:r>
        <w:t xml:space="preserve"> or telephone utility. A motion for reconsideration shall be filed with the Office of Commission Clerk, in the form prescribed by Rule 25-22.0376, Florida Administrative Code. Judicial review of a preliminary, procedural</w:t>
      </w:r>
      <w:r w:rsidR="00B63F1B">
        <w:t>,</w:t>
      </w:r>
      <w:r>
        <w:t xml:space="preserve"> or intermediate ruling or order is available if review of the final action will not provide an adequate remedy. Such review may be requested from the appropriate court, as described above, pursuant to Rule 9.100, Florida Rules of Appellate Procedure.</w:t>
      </w:r>
    </w:p>
    <w:p w14:paraId="74B74B84" w14:textId="77777777" w:rsidR="00432A24" w:rsidRDefault="00432A24" w:rsidP="00432A24">
      <w:pPr>
        <w:pStyle w:val="OrderBody"/>
      </w:pPr>
    </w:p>
    <w:sectPr w:rsidR="00432A24">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1C892" w14:textId="77777777" w:rsidR="00432A24" w:rsidRDefault="00432A24">
      <w:r>
        <w:separator/>
      </w:r>
    </w:p>
  </w:endnote>
  <w:endnote w:type="continuationSeparator" w:id="0">
    <w:p w14:paraId="48148D2A" w14:textId="77777777" w:rsidR="00432A24" w:rsidRDefault="00432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5B2CB" w14:textId="77777777" w:rsidR="00432A24" w:rsidRDefault="00432A24">
      <w:r>
        <w:separator/>
      </w:r>
    </w:p>
  </w:footnote>
  <w:footnote w:type="continuationSeparator" w:id="0">
    <w:p w14:paraId="1657012A" w14:textId="77777777" w:rsidR="00432A24" w:rsidRDefault="00432A24">
      <w:r>
        <w:continuationSeparator/>
      </w:r>
    </w:p>
  </w:footnote>
  <w:footnote w:id="1">
    <w:p w14:paraId="5EBEE1B4" w14:textId="77777777" w:rsidR="00432A24" w:rsidRDefault="00432A24" w:rsidP="00432A24">
      <w:pPr>
        <w:pStyle w:val="FootnoteText"/>
      </w:pPr>
      <w:r>
        <w:rPr>
          <w:rStyle w:val="FootnoteReference"/>
        </w:rPr>
        <w:footnoteRef/>
      </w:r>
      <w:r>
        <w:t xml:space="preserve"> Order No. PSC-2023-0235-PAA-GU, issued August 15, 2023, amended by Order No. PSC-2023-0235A-PAA-GU, issued August 18, 2023, in Docket No. 20230029-GU, </w:t>
      </w:r>
      <w:r w:rsidRPr="009B68FB">
        <w:rPr>
          <w:i/>
        </w:rPr>
        <w:t>In re</w:t>
      </w:r>
      <w:r>
        <w:rPr>
          <w:i/>
        </w:rPr>
        <w:t>:</w:t>
      </w:r>
      <w:r w:rsidRPr="009B68FB">
        <w:rPr>
          <w:i/>
        </w:rPr>
        <w:t xml:space="preserve"> Petition for approval of gas utility access and replacement directive, by Florida Public Utilities Company</w:t>
      </w:r>
      <w:r w:rsidRPr="007E45A8">
        <w:rPr>
          <w:iCs/>
        </w:rPr>
        <w:t>.</w:t>
      </w:r>
    </w:p>
  </w:footnote>
  <w:footnote w:id="2">
    <w:p w14:paraId="5BE5A4FC" w14:textId="77777777" w:rsidR="00432A24" w:rsidRPr="00E43B41" w:rsidRDefault="00432A24" w:rsidP="00432A24">
      <w:pPr>
        <w:pStyle w:val="FootnoteText"/>
        <w:rPr>
          <w:i/>
          <w:iCs/>
        </w:rPr>
      </w:pPr>
      <w:r>
        <w:rPr>
          <w:rStyle w:val="FootnoteReference"/>
        </w:rPr>
        <w:footnoteRef/>
      </w:r>
      <w:r>
        <w:t xml:space="preserve"> Order No. </w:t>
      </w:r>
      <w:r w:rsidRPr="00E43B41">
        <w:t>PSC-2025-0450-TRF-GU</w:t>
      </w:r>
      <w:r>
        <w:t xml:space="preserve">, issued December 11, 2025, in Docket No. 20250109-GU, </w:t>
      </w:r>
      <w:r>
        <w:rPr>
          <w:i/>
          <w:iCs/>
        </w:rPr>
        <w:t>In re:</w:t>
      </w:r>
      <w:r w:rsidRPr="00E43B41">
        <w:rPr>
          <w:i/>
          <w:iCs/>
        </w:rPr>
        <w:t xml:space="preserve"> Petition for approval of gas utility access and replacement directive cost recovery factors for January 2026 through December 2026, by Florida Public Utilities Company</w:t>
      </w:r>
      <w:r w:rsidRPr="007E45A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D4DF" w14:textId="1CA69E88" w:rsidR="00FA6EFD" w:rsidRDefault="00FA6EFD">
    <w:pPr>
      <w:pStyle w:val="OrderHeader"/>
    </w:pPr>
    <w:r>
      <w:t xml:space="preserve">ORDER NO. </w:t>
    </w:r>
    <w:r w:rsidR="004D6E72">
      <w:fldChar w:fldCharType="begin"/>
    </w:r>
    <w:r w:rsidR="004D6E72">
      <w:instrText xml:space="preserve"> REF OrderNo0374 </w:instrText>
    </w:r>
    <w:r w:rsidR="004D6E72">
      <w:fldChar w:fldCharType="separate"/>
    </w:r>
    <w:r w:rsidR="00E158EB">
      <w:t>PSC-2026-0374-PCO-GU</w:t>
    </w:r>
    <w:r w:rsidR="004D6E72">
      <w:fldChar w:fldCharType="end"/>
    </w:r>
  </w:p>
  <w:p w14:paraId="6E8642DB" w14:textId="0147E900" w:rsidR="00FA6EFD" w:rsidRDefault="00432A24">
    <w:pPr>
      <w:pStyle w:val="OrderHeader"/>
    </w:pPr>
    <w:bookmarkStart w:id="8" w:name="HeaderDocketNo"/>
    <w:bookmarkEnd w:id="8"/>
    <w:r>
      <w:t>DOCKET NO. 20260133-GU</w:t>
    </w:r>
  </w:p>
  <w:p w14:paraId="2FBFAF37"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7B19AEF"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3-GU"/>
  </w:docVars>
  <w:rsids>
    <w:rsidRoot w:val="00432A24"/>
    <w:rsid w:val="000003EA"/>
    <w:rsid w:val="000022B8"/>
    <w:rsid w:val="0000350E"/>
    <w:rsid w:val="00003883"/>
    <w:rsid w:val="000048E2"/>
    <w:rsid w:val="0000555A"/>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26E3"/>
    <w:rsid w:val="000730D7"/>
    <w:rsid w:val="000736B1"/>
    <w:rsid w:val="000736E3"/>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46E13"/>
    <w:rsid w:val="001513DE"/>
    <w:rsid w:val="00154A71"/>
    <w:rsid w:val="001562B9"/>
    <w:rsid w:val="001655D4"/>
    <w:rsid w:val="00165803"/>
    <w:rsid w:val="001806AE"/>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87528"/>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0B8D"/>
    <w:rsid w:val="00382C6A"/>
    <w:rsid w:val="00385D0B"/>
    <w:rsid w:val="003875A9"/>
    <w:rsid w:val="00387BDE"/>
    <w:rsid w:val="00390DD8"/>
    <w:rsid w:val="00394DC6"/>
    <w:rsid w:val="00397C3E"/>
    <w:rsid w:val="003A431F"/>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57F4"/>
    <w:rsid w:val="003F6BA7"/>
    <w:rsid w:val="003F7445"/>
    <w:rsid w:val="00405881"/>
    <w:rsid w:val="00411DF2"/>
    <w:rsid w:val="00411E8F"/>
    <w:rsid w:val="0041412B"/>
    <w:rsid w:val="004173BA"/>
    <w:rsid w:val="004247F5"/>
    <w:rsid w:val="00425154"/>
    <w:rsid w:val="0042527B"/>
    <w:rsid w:val="0042705B"/>
    <w:rsid w:val="00427EAC"/>
    <w:rsid w:val="00432A24"/>
    <w:rsid w:val="00433E00"/>
    <w:rsid w:val="004431B4"/>
    <w:rsid w:val="00445604"/>
    <w:rsid w:val="00447BDA"/>
    <w:rsid w:val="00451158"/>
    <w:rsid w:val="00451804"/>
    <w:rsid w:val="004520F5"/>
    <w:rsid w:val="00453BB5"/>
    <w:rsid w:val="00453C21"/>
    <w:rsid w:val="0045537F"/>
    <w:rsid w:val="00457DC7"/>
    <w:rsid w:val="004640B3"/>
    <w:rsid w:val="00467A2F"/>
    <w:rsid w:val="004704F4"/>
    <w:rsid w:val="00472BCC"/>
    <w:rsid w:val="00477699"/>
    <w:rsid w:val="00480710"/>
    <w:rsid w:val="004A25CD"/>
    <w:rsid w:val="004A26CC"/>
    <w:rsid w:val="004B0372"/>
    <w:rsid w:val="004B2108"/>
    <w:rsid w:val="004B212A"/>
    <w:rsid w:val="004B3A2B"/>
    <w:rsid w:val="004B70D3"/>
    <w:rsid w:val="004C0219"/>
    <w:rsid w:val="004C1340"/>
    <w:rsid w:val="004C312D"/>
    <w:rsid w:val="004D2C87"/>
    <w:rsid w:val="004D2D1B"/>
    <w:rsid w:val="004D32B8"/>
    <w:rsid w:val="004D5067"/>
    <w:rsid w:val="004D6838"/>
    <w:rsid w:val="004D6E72"/>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03D0"/>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2F70"/>
    <w:rsid w:val="005944A0"/>
    <w:rsid w:val="00594726"/>
    <w:rsid w:val="005963C2"/>
    <w:rsid w:val="00596735"/>
    <w:rsid w:val="005A0D69"/>
    <w:rsid w:val="005A2CBF"/>
    <w:rsid w:val="005A31F4"/>
    <w:rsid w:val="005A4A43"/>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3C3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4568"/>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6F1C77"/>
    <w:rsid w:val="0070232D"/>
    <w:rsid w:val="00703F2A"/>
    <w:rsid w:val="0070426E"/>
    <w:rsid w:val="00704C5D"/>
    <w:rsid w:val="007072BC"/>
    <w:rsid w:val="00715275"/>
    <w:rsid w:val="00721B44"/>
    <w:rsid w:val="007232A2"/>
    <w:rsid w:val="00726366"/>
    <w:rsid w:val="00731AB6"/>
    <w:rsid w:val="00733B6B"/>
    <w:rsid w:val="00740808"/>
    <w:rsid w:val="00740A1B"/>
    <w:rsid w:val="00740BFD"/>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304"/>
    <w:rsid w:val="007D44F9"/>
    <w:rsid w:val="007D742E"/>
    <w:rsid w:val="007E3AFD"/>
    <w:rsid w:val="007E45A8"/>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509"/>
    <w:rsid w:val="008449F0"/>
    <w:rsid w:val="00846F11"/>
    <w:rsid w:val="00847B45"/>
    <w:rsid w:val="008524DB"/>
    <w:rsid w:val="00852781"/>
    <w:rsid w:val="00863A66"/>
    <w:rsid w:val="008703D7"/>
    <w:rsid w:val="00870D47"/>
    <w:rsid w:val="008715E8"/>
    <w:rsid w:val="00873F80"/>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4826"/>
    <w:rsid w:val="008E6328"/>
    <w:rsid w:val="008F578F"/>
    <w:rsid w:val="008F5D04"/>
    <w:rsid w:val="008F6B3F"/>
    <w:rsid w:val="00902F40"/>
    <w:rsid w:val="009038D3"/>
    <w:rsid w:val="009040EE"/>
    <w:rsid w:val="009057FD"/>
    <w:rsid w:val="009068B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1616"/>
    <w:rsid w:val="009823BE"/>
    <w:rsid w:val="009839C1"/>
    <w:rsid w:val="00986AED"/>
    <w:rsid w:val="009924CF"/>
    <w:rsid w:val="00993130"/>
    <w:rsid w:val="00994100"/>
    <w:rsid w:val="00995F9A"/>
    <w:rsid w:val="009A04B7"/>
    <w:rsid w:val="009A0EEF"/>
    <w:rsid w:val="009A2304"/>
    <w:rsid w:val="009A2397"/>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0768C"/>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03BF"/>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69E"/>
    <w:rsid w:val="00B03C50"/>
    <w:rsid w:val="00B055D7"/>
    <w:rsid w:val="00B069FB"/>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47734"/>
    <w:rsid w:val="00B50876"/>
    <w:rsid w:val="00B51074"/>
    <w:rsid w:val="00B52856"/>
    <w:rsid w:val="00B52E68"/>
    <w:rsid w:val="00B54DAA"/>
    <w:rsid w:val="00B552E0"/>
    <w:rsid w:val="00B558EA"/>
    <w:rsid w:val="00B55AB0"/>
    <w:rsid w:val="00B55EE5"/>
    <w:rsid w:val="00B61D42"/>
    <w:rsid w:val="00B63F1B"/>
    <w:rsid w:val="00B67A43"/>
    <w:rsid w:val="00B67F9F"/>
    <w:rsid w:val="00B71D1F"/>
    <w:rsid w:val="00B72B25"/>
    <w:rsid w:val="00B72CFF"/>
    <w:rsid w:val="00B73DE6"/>
    <w:rsid w:val="00B761CD"/>
    <w:rsid w:val="00B76B66"/>
    <w:rsid w:val="00B84241"/>
    <w:rsid w:val="00B84411"/>
    <w:rsid w:val="00B86EF0"/>
    <w:rsid w:val="00B96969"/>
    <w:rsid w:val="00B97900"/>
    <w:rsid w:val="00BA1229"/>
    <w:rsid w:val="00BA44A8"/>
    <w:rsid w:val="00BA49C5"/>
    <w:rsid w:val="00BA74C7"/>
    <w:rsid w:val="00BB0182"/>
    <w:rsid w:val="00BB228D"/>
    <w:rsid w:val="00BB2F4A"/>
    <w:rsid w:val="00BB637C"/>
    <w:rsid w:val="00BC1006"/>
    <w:rsid w:val="00BC786E"/>
    <w:rsid w:val="00BD3BD0"/>
    <w:rsid w:val="00BD5C92"/>
    <w:rsid w:val="00BE50E6"/>
    <w:rsid w:val="00BE6A0C"/>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5F76"/>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54C9"/>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27C8D"/>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0B73"/>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3DB"/>
    <w:rsid w:val="00E07484"/>
    <w:rsid w:val="00E11351"/>
    <w:rsid w:val="00E114ED"/>
    <w:rsid w:val="00E158EB"/>
    <w:rsid w:val="00E17915"/>
    <w:rsid w:val="00E33F44"/>
    <w:rsid w:val="00E37D48"/>
    <w:rsid w:val="00E4225C"/>
    <w:rsid w:val="00E44879"/>
    <w:rsid w:val="00E519B2"/>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E1864"/>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0650"/>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 w:val="00FF4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13EC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FootnoteTextChar">
    <w:name w:val="Footnote Text Char"/>
    <w:basedOn w:val="DefaultParagraphFont"/>
    <w:link w:val="FootnoteText"/>
    <w:uiPriority w:val="99"/>
    <w:rsid w:val="0043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EB625-A06B-4F97-B689-0ECB71956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733</Words>
  <Characters>4182</Characters>
  <Application>Microsoft Office Word</Application>
  <DocSecurity>0</DocSecurity>
  <Lines>34</Lines>
  <Paragraphs>9</Paragraphs>
  <ScaleCrop>false</ScaleCrop>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2026-10-26T12:35:00Z</dcterms:created>
  <dcterms:modified xsi:type="dcterms:W3CDTF">2026-10-26T12:49:00Z</dcterms:modified>
</cp:coreProperties>
</file>