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61057" w14:textId="77777777" w:rsidR="001851E9" w:rsidRDefault="001851E9" w:rsidP="001851E9">
      <w:pPr>
        <w:pStyle w:val="OrderHeading"/>
      </w:pPr>
      <w:r>
        <w:t>BEFORE THE FLORIDA PUBLIC SERVICE COMMISSION</w:t>
      </w:r>
    </w:p>
    <w:p w14:paraId="23D9C294" w14:textId="77777777" w:rsidR="001851E9" w:rsidRDefault="001851E9" w:rsidP="001851E9">
      <w:pPr>
        <w:pStyle w:val="OrderBody"/>
      </w:pPr>
    </w:p>
    <w:p w14:paraId="4ED0AEDF" w14:textId="77777777" w:rsidR="001851E9" w:rsidRDefault="001851E9" w:rsidP="001851E9">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1851E9" w:rsidRPr="00C63FCF" w14:paraId="0B8F8AA6" w14:textId="77777777" w:rsidTr="00C63FCF">
        <w:trPr>
          <w:trHeight w:val="828"/>
        </w:trPr>
        <w:tc>
          <w:tcPr>
            <w:tcW w:w="4788" w:type="dxa"/>
            <w:tcBorders>
              <w:bottom w:val="single" w:sz="8" w:space="0" w:color="auto"/>
              <w:right w:val="double" w:sz="6" w:space="0" w:color="auto"/>
            </w:tcBorders>
            <w:shd w:val="clear" w:color="auto" w:fill="auto"/>
          </w:tcPr>
          <w:p w14:paraId="36D18CAF" w14:textId="2433EB65" w:rsidR="001851E9" w:rsidRDefault="001851E9" w:rsidP="00C63FCF">
            <w:pPr>
              <w:pStyle w:val="OrderBody"/>
              <w:tabs>
                <w:tab w:val="center" w:pos="4320"/>
                <w:tab w:val="right" w:pos="8640"/>
              </w:tabs>
              <w:jc w:val="left"/>
            </w:pPr>
            <w:r>
              <w:t xml:space="preserve">In re: </w:t>
            </w:r>
            <w:bookmarkStart w:id="0" w:name="SSInRe"/>
            <w:bookmarkEnd w:id="0"/>
            <w:r>
              <w:t>Petition for approval of safety, access, and facility enhancement program true-up and 2027 cost recovery factors, by Florida City Gas.</w:t>
            </w:r>
          </w:p>
        </w:tc>
        <w:tc>
          <w:tcPr>
            <w:tcW w:w="4788" w:type="dxa"/>
            <w:tcBorders>
              <w:left w:val="double" w:sz="6" w:space="0" w:color="auto"/>
            </w:tcBorders>
            <w:shd w:val="clear" w:color="auto" w:fill="auto"/>
          </w:tcPr>
          <w:p w14:paraId="200EF017" w14:textId="76DA4A25" w:rsidR="001851E9" w:rsidRDefault="001851E9" w:rsidP="001851E9">
            <w:pPr>
              <w:pStyle w:val="OrderBody"/>
            </w:pPr>
            <w:r>
              <w:t xml:space="preserve">DOCKET NO. </w:t>
            </w:r>
            <w:bookmarkStart w:id="1" w:name="SSDocketNo"/>
            <w:bookmarkEnd w:id="1"/>
            <w:r>
              <w:t>20260134-GU</w:t>
            </w:r>
          </w:p>
          <w:p w14:paraId="781D6603" w14:textId="6C569F93" w:rsidR="001851E9" w:rsidRDefault="001851E9" w:rsidP="00C63FCF">
            <w:pPr>
              <w:pStyle w:val="OrderBody"/>
              <w:tabs>
                <w:tab w:val="center" w:pos="4320"/>
                <w:tab w:val="right" w:pos="8640"/>
              </w:tabs>
              <w:jc w:val="left"/>
            </w:pPr>
            <w:r>
              <w:t xml:space="preserve">ORDER NO. </w:t>
            </w:r>
            <w:bookmarkStart w:id="2" w:name="OrderNo0375"/>
            <w:r w:rsidR="00D82EB5">
              <w:t>PSC-2026-0375-PCO-GU</w:t>
            </w:r>
            <w:bookmarkEnd w:id="2"/>
          </w:p>
          <w:p w14:paraId="1ADF821E" w14:textId="5234B3C0" w:rsidR="001851E9" w:rsidRDefault="001851E9" w:rsidP="00C63FCF">
            <w:pPr>
              <w:pStyle w:val="OrderBody"/>
              <w:tabs>
                <w:tab w:val="center" w:pos="4320"/>
                <w:tab w:val="right" w:pos="8640"/>
              </w:tabs>
              <w:jc w:val="left"/>
            </w:pPr>
            <w:r>
              <w:t xml:space="preserve">ISSUED: </w:t>
            </w:r>
            <w:r w:rsidR="00D82EB5">
              <w:t>October 26, 2026</w:t>
            </w:r>
          </w:p>
        </w:tc>
      </w:tr>
    </w:tbl>
    <w:p w14:paraId="0F32A014" w14:textId="77777777" w:rsidR="001851E9" w:rsidRDefault="001851E9" w:rsidP="001851E9"/>
    <w:p w14:paraId="1817C226" w14:textId="77777777" w:rsidR="001115C3" w:rsidRPr="008D1D5C" w:rsidRDefault="001115C3" w:rsidP="001115C3">
      <w:pPr>
        <w:spacing w:line="276" w:lineRule="auto"/>
        <w:jc w:val="center"/>
        <w:rPr>
          <w:rFonts w:eastAsiaTheme="minorHAnsi" w:cstheme="minorBidi"/>
          <w:szCs w:val="22"/>
        </w:rPr>
      </w:pPr>
      <w:r w:rsidRPr="008D1D5C">
        <w:rPr>
          <w:rFonts w:eastAsiaTheme="minorHAnsi" w:cstheme="minorBidi"/>
          <w:szCs w:val="22"/>
        </w:rPr>
        <w:t xml:space="preserve">The following Commissioners participated in the disposition of this matter: </w:t>
      </w:r>
    </w:p>
    <w:p w14:paraId="627FDB15" w14:textId="77777777" w:rsidR="001115C3" w:rsidRPr="008D1D5C" w:rsidRDefault="001115C3" w:rsidP="001115C3">
      <w:pPr>
        <w:spacing w:line="276" w:lineRule="auto"/>
        <w:jc w:val="center"/>
        <w:rPr>
          <w:rFonts w:eastAsiaTheme="minorHAnsi" w:cstheme="minorBidi"/>
          <w:szCs w:val="22"/>
        </w:rPr>
      </w:pPr>
    </w:p>
    <w:p w14:paraId="5E04A612" w14:textId="77777777" w:rsidR="001115C3" w:rsidRPr="008D1D5C" w:rsidRDefault="001115C3" w:rsidP="001115C3">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7363DA86" w14:textId="77777777" w:rsidR="001115C3" w:rsidRPr="008D1D5C" w:rsidRDefault="001115C3" w:rsidP="001115C3">
      <w:pPr>
        <w:spacing w:line="276" w:lineRule="auto"/>
        <w:jc w:val="center"/>
        <w:rPr>
          <w:rFonts w:eastAsiaTheme="minorHAnsi" w:cstheme="minorBidi"/>
          <w:szCs w:val="22"/>
        </w:rPr>
      </w:pPr>
      <w:r>
        <w:rPr>
          <w:rFonts w:eastAsiaTheme="minorHAnsi" w:cstheme="minorBidi"/>
          <w:szCs w:val="22"/>
        </w:rPr>
        <w:t>GARY F. CLARK</w:t>
      </w:r>
    </w:p>
    <w:p w14:paraId="58C34CA6" w14:textId="77777777" w:rsidR="001115C3" w:rsidRPr="008D1D5C" w:rsidRDefault="001115C3" w:rsidP="001115C3">
      <w:pPr>
        <w:spacing w:line="276" w:lineRule="auto"/>
        <w:jc w:val="center"/>
        <w:rPr>
          <w:rFonts w:eastAsiaTheme="minorHAnsi" w:cstheme="minorBidi"/>
          <w:szCs w:val="22"/>
        </w:rPr>
      </w:pPr>
      <w:r>
        <w:rPr>
          <w:rFonts w:eastAsiaTheme="minorHAnsi" w:cstheme="minorBidi"/>
          <w:szCs w:val="22"/>
        </w:rPr>
        <w:t>MIKE LA ROSA</w:t>
      </w:r>
    </w:p>
    <w:p w14:paraId="576073D0" w14:textId="77777777" w:rsidR="001115C3" w:rsidRPr="008D1D5C" w:rsidRDefault="001115C3" w:rsidP="001115C3">
      <w:pPr>
        <w:spacing w:line="276" w:lineRule="auto"/>
        <w:jc w:val="center"/>
        <w:rPr>
          <w:rFonts w:eastAsiaTheme="minorHAnsi" w:cstheme="minorBidi"/>
          <w:szCs w:val="22"/>
        </w:rPr>
      </w:pPr>
      <w:r>
        <w:rPr>
          <w:rFonts w:eastAsiaTheme="minorHAnsi" w:cstheme="minorBidi"/>
          <w:szCs w:val="22"/>
        </w:rPr>
        <w:t>BOBBY PAYNE</w:t>
      </w:r>
    </w:p>
    <w:p w14:paraId="2A47E7E7" w14:textId="77777777" w:rsidR="001115C3" w:rsidRPr="008D1D5C" w:rsidRDefault="001115C3" w:rsidP="001115C3">
      <w:pPr>
        <w:spacing w:line="276" w:lineRule="auto"/>
        <w:jc w:val="center"/>
        <w:rPr>
          <w:rFonts w:eastAsiaTheme="minorHAnsi" w:cstheme="minorBidi"/>
          <w:szCs w:val="22"/>
        </w:rPr>
      </w:pPr>
      <w:r>
        <w:rPr>
          <w:rFonts w:eastAsiaTheme="minorHAnsi" w:cstheme="minorBidi"/>
          <w:szCs w:val="22"/>
        </w:rPr>
        <w:t>ANA ORTEGA</w:t>
      </w:r>
    </w:p>
    <w:p w14:paraId="63E41E0B" w14:textId="77777777" w:rsidR="001115C3" w:rsidRDefault="001115C3" w:rsidP="001851E9"/>
    <w:p w14:paraId="769A78B2" w14:textId="28107126" w:rsidR="00CB5276" w:rsidRDefault="001851E9" w:rsidP="001851E9">
      <w:pPr>
        <w:pStyle w:val="CenterUnderline"/>
      </w:pPr>
      <w:bookmarkStart w:id="3" w:name="Commissioners"/>
      <w:bookmarkEnd w:id="3"/>
      <w:r>
        <w:t>ORDER</w:t>
      </w:r>
      <w:bookmarkStart w:id="4" w:name="OrderTitle"/>
      <w:r>
        <w:t xml:space="preserve"> SUSPENDING TARIFF </w:t>
      </w:r>
      <w:bookmarkEnd w:id="4"/>
    </w:p>
    <w:p w14:paraId="21A0036F" w14:textId="77777777" w:rsidR="001851E9" w:rsidRDefault="001851E9" w:rsidP="007B6BD6">
      <w:pPr>
        <w:pStyle w:val="CenterUnderline"/>
      </w:pPr>
    </w:p>
    <w:p w14:paraId="662A3FBD" w14:textId="086AB16B" w:rsidR="007B6BD6" w:rsidRDefault="007B6BD6" w:rsidP="007B6BD6">
      <w:pPr>
        <w:pStyle w:val="OrderBody"/>
      </w:pPr>
      <w:r>
        <w:t>BY THE COMMISSION:</w:t>
      </w:r>
    </w:p>
    <w:p w14:paraId="038F9686" w14:textId="77777777" w:rsidR="007B6BD6" w:rsidRDefault="007B6BD6" w:rsidP="007B6BD6">
      <w:pPr>
        <w:pStyle w:val="OrderBody"/>
      </w:pPr>
    </w:p>
    <w:p w14:paraId="16201C8B" w14:textId="45B3CB9F" w:rsidR="00277E18" w:rsidRPr="00277E18" w:rsidRDefault="00277E18" w:rsidP="00277E18">
      <w:pPr>
        <w:pStyle w:val="OrderBody"/>
        <w:jc w:val="center"/>
        <w:rPr>
          <w:u w:val="single"/>
        </w:rPr>
      </w:pPr>
      <w:r w:rsidRPr="00277E18">
        <w:rPr>
          <w:u w:val="single"/>
        </w:rPr>
        <w:t>Background</w:t>
      </w:r>
    </w:p>
    <w:p w14:paraId="314E141B" w14:textId="77777777" w:rsidR="00277E18" w:rsidRDefault="00277E18" w:rsidP="00FD4327">
      <w:pPr>
        <w:pStyle w:val="OrderBody"/>
      </w:pPr>
    </w:p>
    <w:p w14:paraId="29E6D497" w14:textId="181E61B4" w:rsidR="001851E9" w:rsidRPr="00494D61" w:rsidRDefault="001851E9" w:rsidP="00FD4327">
      <w:pPr>
        <w:ind w:firstLine="720"/>
        <w:jc w:val="both"/>
        <w:rPr>
          <w:color w:val="232323"/>
        </w:rPr>
      </w:pPr>
      <w:bookmarkStart w:id="5" w:name="CaseBackground"/>
      <w:r w:rsidRPr="001851E9">
        <w:t>On September 1, 2026, Florida City Gas (FCG)</w:t>
      </w:r>
      <w:bookmarkEnd w:id="5"/>
      <w:r w:rsidRPr="001851E9">
        <w:t xml:space="preserve"> filed a petition for approval of its </w:t>
      </w:r>
      <w:r w:rsidR="009F63AB">
        <w:t>S</w:t>
      </w:r>
      <w:r w:rsidRPr="001851E9">
        <w:t xml:space="preserve">afety, </w:t>
      </w:r>
      <w:r w:rsidR="009F63AB">
        <w:t>A</w:t>
      </w:r>
      <w:r w:rsidRPr="001851E9">
        <w:t xml:space="preserve">ccess, and </w:t>
      </w:r>
      <w:r w:rsidR="009F63AB">
        <w:t>F</w:t>
      </w:r>
      <w:r w:rsidRPr="001851E9">
        <w:t xml:space="preserve">acility </w:t>
      </w:r>
      <w:r w:rsidR="009F63AB">
        <w:t>E</w:t>
      </w:r>
      <w:r w:rsidRPr="001851E9">
        <w:t>nhancement (SAFE) program true-up and 2027 cost recovery factors.</w:t>
      </w:r>
      <w:r w:rsidRPr="001851E9">
        <w:rPr>
          <w:color w:val="232323"/>
        </w:rPr>
        <w:t xml:space="preserve"> </w:t>
      </w:r>
      <w:r w:rsidR="000E4A8C">
        <w:rPr>
          <w:color w:val="232323"/>
        </w:rPr>
        <w:t xml:space="preserve">By Order No. </w:t>
      </w:r>
      <w:r w:rsidR="000E4A8C" w:rsidRPr="001851E9">
        <w:rPr>
          <w:color w:val="0B0B0B"/>
        </w:rPr>
        <w:t>PSC-15-0390-TRF-GU</w:t>
      </w:r>
      <w:r w:rsidR="000E4A8C" w:rsidRPr="001851E9">
        <w:rPr>
          <w:color w:val="232323"/>
        </w:rPr>
        <w:t xml:space="preserve"> (2015 Order)</w:t>
      </w:r>
      <w:r w:rsidR="000E4A8C">
        <w:rPr>
          <w:color w:val="232323"/>
        </w:rPr>
        <w:t>, we approved FCG’s 10-year SAFE program</w:t>
      </w:r>
      <w:r w:rsidR="00494D61">
        <w:rPr>
          <w:color w:val="232323"/>
        </w:rPr>
        <w:t xml:space="preserve"> which </w:t>
      </w:r>
      <w:r w:rsidR="009812A3">
        <w:rPr>
          <w:color w:val="0B0B0B"/>
        </w:rPr>
        <w:t>allow</w:t>
      </w:r>
      <w:r w:rsidR="00494D61">
        <w:rPr>
          <w:color w:val="0B0B0B"/>
        </w:rPr>
        <w:t>s</w:t>
      </w:r>
      <w:r w:rsidR="009812A3">
        <w:rPr>
          <w:color w:val="0B0B0B"/>
        </w:rPr>
        <w:t xml:space="preserve"> </w:t>
      </w:r>
      <w:r w:rsidRPr="001851E9">
        <w:rPr>
          <w:color w:val="0B0B0B"/>
        </w:rPr>
        <w:t>recover</w:t>
      </w:r>
      <w:r w:rsidR="009812A3">
        <w:rPr>
          <w:color w:val="0B0B0B"/>
        </w:rPr>
        <w:t>y of</w:t>
      </w:r>
      <w:r w:rsidRPr="001851E9">
        <w:rPr>
          <w:color w:val="0B0B0B"/>
        </w:rPr>
        <w:t xml:space="preserve"> the </w:t>
      </w:r>
      <w:r w:rsidRPr="001851E9">
        <w:rPr>
          <w:color w:val="232323"/>
        </w:rPr>
        <w:t xml:space="preserve">cost of </w:t>
      </w:r>
      <w:r w:rsidRPr="001851E9">
        <w:rPr>
          <w:color w:val="0B0B0B"/>
        </w:rPr>
        <w:t xml:space="preserve">relocating </w:t>
      </w:r>
      <w:r w:rsidRPr="001851E9">
        <w:rPr>
          <w:color w:val="232323"/>
        </w:rPr>
        <w:t xml:space="preserve">on an expedited </w:t>
      </w:r>
      <w:r w:rsidRPr="001851E9">
        <w:rPr>
          <w:color w:val="0B0B0B"/>
        </w:rPr>
        <w:t>basi</w:t>
      </w:r>
      <w:r w:rsidRPr="001851E9">
        <w:rPr>
          <w:color w:val="3A3A3A"/>
        </w:rPr>
        <w:t xml:space="preserve">s </w:t>
      </w:r>
      <w:r w:rsidRPr="001851E9">
        <w:rPr>
          <w:color w:val="232323"/>
        </w:rPr>
        <w:t xml:space="preserve">certain existing </w:t>
      </w:r>
      <w:r w:rsidRPr="001851E9">
        <w:rPr>
          <w:color w:val="3A3A3A"/>
        </w:rPr>
        <w:t xml:space="preserve">gas </w:t>
      </w:r>
      <w:r w:rsidRPr="001851E9">
        <w:rPr>
          <w:color w:val="0B0B0B"/>
        </w:rPr>
        <w:t>m</w:t>
      </w:r>
      <w:r w:rsidRPr="001851E9">
        <w:rPr>
          <w:color w:val="3A3A3A"/>
        </w:rPr>
        <w:t>a</w:t>
      </w:r>
      <w:r w:rsidRPr="001851E9">
        <w:rPr>
          <w:color w:val="0B0B0B"/>
        </w:rPr>
        <w:t>ins</w:t>
      </w:r>
      <w:r w:rsidRPr="001851E9">
        <w:rPr>
          <w:color w:val="232323"/>
        </w:rPr>
        <w:t xml:space="preserve"> and associated facilities </w:t>
      </w:r>
      <w:r w:rsidRPr="001851E9">
        <w:rPr>
          <w:color w:val="0B0B0B"/>
        </w:rPr>
        <w:t xml:space="preserve">from rear lot </w:t>
      </w:r>
      <w:r w:rsidRPr="001851E9">
        <w:rPr>
          <w:color w:val="232323"/>
        </w:rPr>
        <w:t xml:space="preserve">easements </w:t>
      </w:r>
      <w:r w:rsidRPr="001851E9">
        <w:rPr>
          <w:color w:val="0B0B0B"/>
        </w:rPr>
        <w:t xml:space="preserve">to the </w:t>
      </w:r>
      <w:r w:rsidRPr="001851E9">
        <w:rPr>
          <w:color w:val="232323"/>
        </w:rPr>
        <w:t xml:space="preserve">street </w:t>
      </w:r>
      <w:r w:rsidRPr="001851E9">
        <w:rPr>
          <w:color w:val="0B0B0B"/>
        </w:rPr>
        <w:t>front.</w:t>
      </w:r>
      <w:r w:rsidRPr="001851E9">
        <w:rPr>
          <w:color w:val="0B0B0B"/>
          <w:vertAlign w:val="superscript"/>
        </w:rPr>
        <w:footnoteReference w:id="1"/>
      </w:r>
      <w:r w:rsidRPr="001851E9">
        <w:rPr>
          <w:color w:val="0B0B0B"/>
        </w:rPr>
        <w:t xml:space="preserve"> In the </w:t>
      </w:r>
      <w:r w:rsidRPr="001851E9">
        <w:rPr>
          <w:color w:val="232323"/>
        </w:rPr>
        <w:t xml:space="preserve">2015 Order, </w:t>
      </w:r>
      <w:r w:rsidR="009812A3">
        <w:rPr>
          <w:color w:val="0B0B0B"/>
        </w:rPr>
        <w:t>we</w:t>
      </w:r>
      <w:r w:rsidRPr="001851E9">
        <w:rPr>
          <w:color w:val="232323"/>
        </w:rPr>
        <w:t xml:space="preserve"> found </w:t>
      </w:r>
      <w:r w:rsidRPr="001851E9">
        <w:rPr>
          <w:color w:val="0B0B0B"/>
        </w:rPr>
        <w:t xml:space="preserve">that the relocation </w:t>
      </w:r>
      <w:r w:rsidRPr="001851E9">
        <w:rPr>
          <w:color w:val="232323"/>
        </w:rPr>
        <w:t xml:space="preserve">of </w:t>
      </w:r>
      <w:r w:rsidRPr="001851E9">
        <w:rPr>
          <w:color w:val="0B0B0B"/>
        </w:rPr>
        <w:t xml:space="preserve">mains </w:t>
      </w:r>
      <w:r w:rsidRPr="001851E9">
        <w:rPr>
          <w:color w:val="232323"/>
        </w:rPr>
        <w:t xml:space="preserve">and services </w:t>
      </w:r>
      <w:r w:rsidRPr="001851E9">
        <w:rPr>
          <w:color w:val="0B0B0B"/>
        </w:rPr>
        <w:t xml:space="preserve">to the </w:t>
      </w:r>
      <w:r w:rsidRPr="001851E9">
        <w:rPr>
          <w:color w:val="232323"/>
        </w:rPr>
        <w:t xml:space="preserve">street </w:t>
      </w:r>
      <w:r w:rsidRPr="001851E9">
        <w:rPr>
          <w:color w:val="0B0B0B"/>
        </w:rPr>
        <w:t xml:space="preserve">front </w:t>
      </w:r>
      <w:r w:rsidRPr="001851E9">
        <w:rPr>
          <w:color w:val="232323"/>
        </w:rPr>
        <w:t xml:space="preserve">provided for </w:t>
      </w:r>
      <w:r w:rsidRPr="001851E9">
        <w:rPr>
          <w:color w:val="0B0B0B"/>
        </w:rPr>
        <w:t>more</w:t>
      </w:r>
      <w:r w:rsidRPr="001851E9">
        <w:rPr>
          <w:color w:val="232323"/>
        </w:rPr>
        <w:t xml:space="preserve"> </w:t>
      </w:r>
      <w:r w:rsidRPr="001851E9">
        <w:rPr>
          <w:color w:val="0B0B0B"/>
        </w:rPr>
        <w:t xml:space="preserve">direct </w:t>
      </w:r>
      <w:r w:rsidRPr="001851E9">
        <w:rPr>
          <w:color w:val="232323"/>
        </w:rPr>
        <w:t xml:space="preserve">access </w:t>
      </w:r>
      <w:r w:rsidRPr="001851E9">
        <w:rPr>
          <w:color w:val="0B0B0B"/>
        </w:rPr>
        <w:t xml:space="preserve">to the </w:t>
      </w:r>
      <w:r w:rsidRPr="001851E9">
        <w:rPr>
          <w:color w:val="232323"/>
        </w:rPr>
        <w:t xml:space="preserve">facilities and enhanced </w:t>
      </w:r>
      <w:r w:rsidRPr="001851E9">
        <w:rPr>
          <w:color w:val="0B0B0B"/>
        </w:rPr>
        <w:t xml:space="preserve">the level </w:t>
      </w:r>
      <w:r w:rsidRPr="001851E9">
        <w:rPr>
          <w:color w:val="232323"/>
        </w:rPr>
        <w:t xml:space="preserve">of service </w:t>
      </w:r>
      <w:r w:rsidRPr="001851E9">
        <w:rPr>
          <w:color w:val="0B0B0B"/>
        </w:rPr>
        <w:t xml:space="preserve">provided to </w:t>
      </w:r>
      <w:r w:rsidRPr="001851E9">
        <w:rPr>
          <w:color w:val="232323"/>
        </w:rPr>
        <w:t xml:space="preserve">all customers </w:t>
      </w:r>
      <w:r w:rsidRPr="001851E9">
        <w:rPr>
          <w:color w:val="0B0B0B"/>
        </w:rPr>
        <w:t>throu</w:t>
      </w:r>
      <w:r w:rsidRPr="001851E9">
        <w:rPr>
          <w:color w:val="3A3A3A"/>
        </w:rPr>
        <w:t>g</w:t>
      </w:r>
      <w:r w:rsidRPr="001851E9">
        <w:rPr>
          <w:color w:val="0B0B0B"/>
        </w:rPr>
        <w:t xml:space="preserve">h improved </w:t>
      </w:r>
      <w:r w:rsidRPr="001851E9">
        <w:rPr>
          <w:color w:val="3A3A3A"/>
        </w:rPr>
        <w:t>safe</w:t>
      </w:r>
      <w:r w:rsidRPr="001851E9">
        <w:rPr>
          <w:color w:val="0B0B0B"/>
        </w:rPr>
        <w:t xml:space="preserve">ty </w:t>
      </w:r>
      <w:r w:rsidRPr="001851E9">
        <w:rPr>
          <w:color w:val="3A3A3A"/>
        </w:rPr>
        <w:t>a</w:t>
      </w:r>
      <w:r w:rsidRPr="001851E9">
        <w:rPr>
          <w:color w:val="0B0B0B"/>
        </w:rPr>
        <w:t>nd reliability</w:t>
      </w:r>
      <w:r w:rsidRPr="001851E9">
        <w:rPr>
          <w:color w:val="4A494D"/>
        </w:rPr>
        <w:t xml:space="preserve">. </w:t>
      </w:r>
      <w:r w:rsidRPr="001851E9">
        <w:rPr>
          <w:color w:val="232323"/>
        </w:rPr>
        <w:t xml:space="preserve">The SAFE factor </w:t>
      </w:r>
      <w:r w:rsidRPr="001851E9">
        <w:rPr>
          <w:color w:val="0B0B0B"/>
        </w:rPr>
        <w:t>i</w:t>
      </w:r>
      <w:r w:rsidRPr="001851E9">
        <w:rPr>
          <w:color w:val="3A3A3A"/>
        </w:rPr>
        <w:t xml:space="preserve">s </w:t>
      </w:r>
      <w:r w:rsidRPr="001851E9">
        <w:rPr>
          <w:color w:val="232323"/>
        </w:rPr>
        <w:t xml:space="preserve">a fixed </w:t>
      </w:r>
      <w:r w:rsidRPr="001851E9">
        <w:rPr>
          <w:color w:val="3A3A3A"/>
        </w:rPr>
        <w:t>s</w:t>
      </w:r>
      <w:r w:rsidRPr="001851E9">
        <w:rPr>
          <w:color w:val="0B0B0B"/>
        </w:rPr>
        <w:t>urch</w:t>
      </w:r>
      <w:r w:rsidRPr="001851E9">
        <w:rPr>
          <w:color w:val="3A3A3A"/>
        </w:rPr>
        <w:t>a</w:t>
      </w:r>
      <w:r w:rsidRPr="001851E9">
        <w:rPr>
          <w:color w:val="0B0B0B"/>
        </w:rPr>
        <w:t xml:space="preserve">rge </w:t>
      </w:r>
      <w:r w:rsidRPr="001851E9">
        <w:rPr>
          <w:color w:val="232323"/>
        </w:rPr>
        <w:t>on customers</w:t>
      </w:r>
      <w:r w:rsidR="007B6BD6">
        <w:rPr>
          <w:color w:val="232323"/>
        </w:rPr>
        <w:t>’</w:t>
      </w:r>
      <w:r w:rsidRPr="001851E9">
        <w:rPr>
          <w:color w:val="232323"/>
        </w:rPr>
        <w:t xml:space="preserve"> </w:t>
      </w:r>
      <w:r w:rsidRPr="001851E9">
        <w:rPr>
          <w:color w:val="0B0B0B"/>
        </w:rPr>
        <w:t>bill</w:t>
      </w:r>
      <w:r w:rsidRPr="001851E9">
        <w:rPr>
          <w:color w:val="3A3A3A"/>
        </w:rPr>
        <w:t>s.</w:t>
      </w:r>
    </w:p>
    <w:p w14:paraId="5136B61E" w14:textId="77777777" w:rsidR="007B6BD6" w:rsidRPr="001851E9" w:rsidRDefault="007B6BD6" w:rsidP="00FD4327">
      <w:pPr>
        <w:jc w:val="both"/>
        <w:rPr>
          <w:color w:val="3A3A3A"/>
        </w:rPr>
      </w:pPr>
    </w:p>
    <w:p w14:paraId="34F34659" w14:textId="35655F75" w:rsidR="001851E9" w:rsidRDefault="009812A3" w:rsidP="00FD4327">
      <w:pPr>
        <w:ind w:firstLine="720"/>
        <w:jc w:val="both"/>
      </w:pPr>
      <w:r>
        <w:t xml:space="preserve">We further </w:t>
      </w:r>
      <w:r w:rsidR="001851E9" w:rsidRPr="001851E9">
        <w:t>require</w:t>
      </w:r>
      <w:r>
        <w:t xml:space="preserve">d FCG </w:t>
      </w:r>
      <w:r w:rsidR="001851E9" w:rsidRPr="001851E9">
        <w:t>to file an annual petition, beginning in 2016, for review and resetting of the SAFE factors to true-up any prior over-</w:t>
      </w:r>
      <w:r w:rsidR="002068E3">
        <w:t xml:space="preserve"> </w:t>
      </w:r>
      <w:r w:rsidR="001851E9" w:rsidRPr="001851E9">
        <w:t>or under-recovery and to set the surcharge for the coming year. The SAFE program was originally approved as a 10-year program and was planned to finish in 2025.</w:t>
      </w:r>
      <w:r w:rsidR="003F2A65">
        <w:t xml:space="preserve"> However, d</w:t>
      </w:r>
      <w:r w:rsidR="001851E9" w:rsidRPr="001851E9">
        <w:t xml:space="preserve">uring </w:t>
      </w:r>
      <w:r w:rsidR="003F2A65">
        <w:t xml:space="preserve">FCG’s </w:t>
      </w:r>
      <w:r w:rsidR="001851E9" w:rsidRPr="001851E9">
        <w:t>2022 rate case,</w:t>
      </w:r>
      <w:r w:rsidR="004379DD">
        <w:t xml:space="preserve"> we</w:t>
      </w:r>
      <w:r w:rsidR="001851E9" w:rsidRPr="001851E9">
        <w:t xml:space="preserve"> approved a stipulation for the expansion of the SAFE program.</w:t>
      </w:r>
      <w:r w:rsidR="001851E9" w:rsidRPr="001851E9">
        <w:rPr>
          <w:vertAlign w:val="superscript"/>
        </w:rPr>
        <w:footnoteReference w:id="2"/>
      </w:r>
      <w:r w:rsidR="001851E9" w:rsidRPr="001851E9">
        <w:t xml:space="preserve"> The parties agreed</w:t>
      </w:r>
      <w:r w:rsidR="00647128">
        <w:t xml:space="preserve">, and this </w:t>
      </w:r>
      <w:r w:rsidR="001851E9" w:rsidRPr="001851E9">
        <w:t>Commission found</w:t>
      </w:r>
      <w:r w:rsidR="00647128">
        <w:t>,</w:t>
      </w:r>
      <w:r w:rsidR="001851E9" w:rsidRPr="001851E9">
        <w:t xml:space="preserve"> that the continuation of the SAFE program beyond its 2025 expiration date </w:t>
      </w:r>
      <w:r w:rsidR="00647128">
        <w:t>(</w:t>
      </w:r>
      <w:r w:rsidR="001851E9" w:rsidRPr="001851E9">
        <w:t>and the relocation of an additional approximately 150 miles of mains and services</w:t>
      </w:r>
      <w:r w:rsidR="00647128">
        <w:t>)</w:t>
      </w:r>
      <w:r w:rsidR="001851E9" w:rsidRPr="001851E9">
        <w:t xml:space="preserve"> was reasonable.</w:t>
      </w:r>
      <w:r w:rsidR="001851E9" w:rsidRPr="001851E9">
        <w:rPr>
          <w:vertAlign w:val="superscript"/>
        </w:rPr>
        <w:footnoteReference w:id="3"/>
      </w:r>
    </w:p>
    <w:p w14:paraId="2C33FAD3" w14:textId="77777777" w:rsidR="003F2A65" w:rsidRPr="001851E9" w:rsidRDefault="003F2A65" w:rsidP="00FD4327">
      <w:pPr>
        <w:jc w:val="both"/>
      </w:pPr>
    </w:p>
    <w:p w14:paraId="73DEA762" w14:textId="18EA5795" w:rsidR="001851E9" w:rsidRDefault="001851E9" w:rsidP="00FD4327">
      <w:pPr>
        <w:ind w:firstLine="720"/>
        <w:jc w:val="both"/>
      </w:pPr>
      <w:r w:rsidRPr="001851E9">
        <w:lastRenderedPageBreak/>
        <w:t xml:space="preserve">In addition, </w:t>
      </w:r>
      <w:r w:rsidR="00647128">
        <w:t xml:space="preserve">we </w:t>
      </w:r>
      <w:r w:rsidRPr="001851E9">
        <w:t>approved a stipulation for the replacement of approximately 160 miles of “orange pipe.”</w:t>
      </w:r>
      <w:r w:rsidRPr="001851E9">
        <w:rPr>
          <w:vertAlign w:val="superscript"/>
        </w:rPr>
        <w:footnoteReference w:id="4"/>
      </w:r>
      <w:r w:rsidRPr="001851E9">
        <w:t xml:space="preserve"> </w:t>
      </w:r>
      <w:r w:rsidR="00033FFE">
        <w:t>“The potentially compromised nature of this piping makes responding to leaks more hazardous since responders cannot safely squeeze the pipe without it cracking.”</w:t>
      </w:r>
      <w:r w:rsidR="00033FFE">
        <w:rPr>
          <w:rStyle w:val="FootnoteReference"/>
        </w:rPr>
        <w:footnoteReference w:id="5"/>
      </w:r>
      <w:r w:rsidR="00033FFE">
        <w:t xml:space="preserve"> </w:t>
      </w:r>
      <w:r w:rsidRPr="001851E9">
        <w:t>The parties agreed</w:t>
      </w:r>
      <w:r w:rsidR="00033FFE">
        <w:t>,</w:t>
      </w:r>
      <w:r w:rsidRPr="001851E9">
        <w:t xml:space="preserve"> and th</w:t>
      </w:r>
      <w:r w:rsidR="00033FFE">
        <w:t>is</w:t>
      </w:r>
      <w:r w:rsidRPr="001851E9">
        <w:t xml:space="preserve"> Commission </w:t>
      </w:r>
      <w:r w:rsidR="00033FFE">
        <w:t>found,</w:t>
      </w:r>
      <w:r w:rsidRPr="001851E9">
        <w:t xml:space="preserve"> that FCG should expedite the replacement of </w:t>
      </w:r>
      <w:r w:rsidR="00033FFE">
        <w:t xml:space="preserve">approximately </w:t>
      </w:r>
      <w:r w:rsidRPr="001851E9">
        <w:t xml:space="preserve">160 miles of orange pipe through the SAFE program to address </w:t>
      </w:r>
      <w:r w:rsidR="00033FFE">
        <w:t>the</w:t>
      </w:r>
      <w:r w:rsidRPr="001851E9">
        <w:t xml:space="preserve"> safety risk in a timely manner.</w:t>
      </w:r>
      <w:r w:rsidR="00007E64">
        <w:rPr>
          <w:rStyle w:val="FootnoteReference"/>
        </w:rPr>
        <w:footnoteReference w:id="6"/>
      </w:r>
    </w:p>
    <w:p w14:paraId="17064F2D" w14:textId="77777777" w:rsidR="00033FFE" w:rsidRPr="001851E9" w:rsidRDefault="00033FFE" w:rsidP="00007E64">
      <w:pPr>
        <w:jc w:val="both"/>
      </w:pPr>
    </w:p>
    <w:p w14:paraId="3FC85FC0" w14:textId="449DC2E8" w:rsidR="001851E9" w:rsidRDefault="001851E9" w:rsidP="00FD4327">
      <w:pPr>
        <w:ind w:firstLine="720"/>
        <w:jc w:val="both"/>
        <w:rPr>
          <w:vertAlign w:val="superscript"/>
        </w:rPr>
      </w:pPr>
      <w:r w:rsidRPr="001851E9">
        <w:t xml:space="preserve">In 2024, </w:t>
      </w:r>
      <w:r w:rsidR="00007E64">
        <w:t xml:space="preserve">we </w:t>
      </w:r>
      <w:r w:rsidRPr="001851E9">
        <w:t>approved FCG’s petition to modify its SAFE program to include replacing of span pipes, burying shallow and exposed pipeline, and replacing of obsolete pipe and related facilities.</w:t>
      </w:r>
      <w:r w:rsidRPr="001851E9">
        <w:rPr>
          <w:vertAlign w:val="superscript"/>
        </w:rPr>
        <w:footnoteReference w:id="7"/>
      </w:r>
      <w:r w:rsidRPr="001851E9">
        <w:t xml:space="preserve"> The total estimated cost for the program modifications </w:t>
      </w:r>
      <w:r w:rsidR="00007E64">
        <w:t>was</w:t>
      </w:r>
      <w:r w:rsidRPr="001851E9">
        <w:t xml:space="preserve"> $49.8 million over a ten</w:t>
      </w:r>
      <w:r w:rsidR="000A76A1">
        <w:t>-</w:t>
      </w:r>
      <w:r w:rsidRPr="001851E9">
        <w:t>year period.</w:t>
      </w:r>
      <w:r w:rsidRPr="001851E9">
        <w:rPr>
          <w:vertAlign w:val="superscript"/>
        </w:rPr>
        <w:footnoteReference w:id="8"/>
      </w:r>
      <w:r w:rsidRPr="001851E9">
        <w:t xml:space="preserve"> The additional program modifications are included in this proceeding for recalculation of the SAFE surcharges. The current 2026 SAFE factors were approved by Order No. PSC-2025-0458-TRF-GU.</w:t>
      </w:r>
      <w:r w:rsidRPr="001851E9">
        <w:rPr>
          <w:vertAlign w:val="superscript"/>
        </w:rPr>
        <w:t xml:space="preserve"> </w:t>
      </w:r>
      <w:r w:rsidRPr="001851E9">
        <w:rPr>
          <w:vertAlign w:val="superscript"/>
        </w:rPr>
        <w:footnoteReference w:id="9"/>
      </w:r>
    </w:p>
    <w:p w14:paraId="37411DEB" w14:textId="77777777" w:rsidR="00DE20C7" w:rsidRDefault="00DE20C7" w:rsidP="00DE20C7">
      <w:pPr>
        <w:jc w:val="both"/>
      </w:pPr>
    </w:p>
    <w:p w14:paraId="1F15391B" w14:textId="49FB0543" w:rsidR="00CB5276" w:rsidRDefault="00DE20C7" w:rsidP="00DE20C7">
      <w:pPr>
        <w:ind w:firstLine="720"/>
        <w:jc w:val="both"/>
      </w:pPr>
      <w:r>
        <w:t xml:space="preserve">We have </w:t>
      </w:r>
      <w:r w:rsidR="001851E9" w:rsidRPr="001851E9">
        <w:t xml:space="preserve">jurisdiction over </w:t>
      </w:r>
      <w:r>
        <w:t>this</w:t>
      </w:r>
      <w:r w:rsidR="001851E9" w:rsidRPr="001851E9">
        <w:t xml:space="preserve"> matter pursuant to Sections 366.04, 366.041, 366.05, and 366.06, Florida Statutes (F.S.).</w:t>
      </w:r>
    </w:p>
    <w:p w14:paraId="21AAC82F" w14:textId="77777777" w:rsidR="00FD4327" w:rsidRDefault="00FD4327" w:rsidP="00FD4327">
      <w:pPr>
        <w:jc w:val="both"/>
      </w:pPr>
    </w:p>
    <w:p w14:paraId="1C4F6040" w14:textId="1FE12378" w:rsidR="00FD4327" w:rsidRPr="00FD4327" w:rsidRDefault="00FD4327" w:rsidP="00FD4327">
      <w:pPr>
        <w:jc w:val="center"/>
        <w:rPr>
          <w:u w:val="single"/>
        </w:rPr>
      </w:pPr>
      <w:r w:rsidRPr="00FD4327">
        <w:rPr>
          <w:u w:val="single"/>
        </w:rPr>
        <w:t>Decision</w:t>
      </w:r>
    </w:p>
    <w:p w14:paraId="4916E02E" w14:textId="77777777" w:rsidR="001851E9" w:rsidRDefault="001851E9" w:rsidP="00FD4327">
      <w:pPr>
        <w:jc w:val="both"/>
      </w:pPr>
    </w:p>
    <w:p w14:paraId="2D92D5CB" w14:textId="3AD90D10" w:rsidR="00E41C31" w:rsidRDefault="00B46EDE" w:rsidP="00B46EDE">
      <w:pPr>
        <w:ind w:firstLine="720"/>
        <w:jc w:val="both"/>
        <w:rPr>
          <w:iCs/>
        </w:rPr>
      </w:pPr>
      <w:r w:rsidRPr="001851E9">
        <w:rPr>
          <w:iCs/>
        </w:rPr>
        <w:t xml:space="preserve">Pursuant to Section 366.06(3), F.S., </w:t>
      </w:r>
      <w:r w:rsidR="00E41C31">
        <w:rPr>
          <w:iCs/>
        </w:rPr>
        <w:t xml:space="preserve">we </w:t>
      </w:r>
      <w:r w:rsidRPr="001851E9">
        <w:rPr>
          <w:iCs/>
        </w:rPr>
        <w:t>may withhold consent to the operation of all or any portion of a new rate schedule, delivering to the utility requesting such a change a reason or written statement of good cause for doing so within 60 days.</w:t>
      </w:r>
    </w:p>
    <w:p w14:paraId="07B2AC02" w14:textId="77777777" w:rsidR="00B46EDE" w:rsidRDefault="00B46EDE" w:rsidP="00FD4327">
      <w:pPr>
        <w:jc w:val="both"/>
      </w:pPr>
    </w:p>
    <w:p w14:paraId="510C923C" w14:textId="5AE125F2" w:rsidR="001851E9" w:rsidRDefault="00FC3679" w:rsidP="00945BDA">
      <w:pPr>
        <w:ind w:firstLine="720"/>
        <w:jc w:val="both"/>
        <w:rPr>
          <w:iCs/>
        </w:rPr>
      </w:pPr>
      <w:r>
        <w:t>Commission s</w:t>
      </w:r>
      <w:r w:rsidR="001851E9" w:rsidRPr="001851E9">
        <w:t xml:space="preserve">taff </w:t>
      </w:r>
      <w:r w:rsidR="002500DA">
        <w:t xml:space="preserve">requires </w:t>
      </w:r>
      <w:r w:rsidR="001851E9" w:rsidRPr="001851E9">
        <w:t xml:space="preserve">sufficient time to review the petition and gather all pertinent information in order to present </w:t>
      </w:r>
      <w:r w:rsidR="00945BDA">
        <w:t xml:space="preserve">us </w:t>
      </w:r>
      <w:r w:rsidR="001851E9" w:rsidRPr="001851E9">
        <w:t xml:space="preserve">with an informed recommendation on </w:t>
      </w:r>
      <w:r w:rsidR="00945BDA">
        <w:t xml:space="preserve">FCG’s proposed 2027 </w:t>
      </w:r>
      <w:r w:rsidR="00945BDA" w:rsidRPr="001851E9">
        <w:t xml:space="preserve">SAFE </w:t>
      </w:r>
      <w:r w:rsidR="00945BDA">
        <w:t xml:space="preserve">cost recovery factors and associated tariff. We find that this constitutes good cause consistent with </w:t>
      </w:r>
      <w:r w:rsidR="00E41C31" w:rsidRPr="001851E9">
        <w:rPr>
          <w:iCs/>
        </w:rPr>
        <w:t>the requirement of Section 366.06(3), F.S.</w:t>
      </w:r>
      <w:r w:rsidR="00945BDA">
        <w:rPr>
          <w:iCs/>
        </w:rPr>
        <w:t xml:space="preserve"> Therefore, FCG’s proposed tariff shall be suspended.</w:t>
      </w:r>
    </w:p>
    <w:p w14:paraId="5E386CDE" w14:textId="77777777" w:rsidR="001851E9" w:rsidRDefault="001851E9" w:rsidP="001851E9">
      <w:pPr>
        <w:jc w:val="both"/>
      </w:pPr>
    </w:p>
    <w:p w14:paraId="0B6EBAEE" w14:textId="77777777" w:rsidR="001851E9" w:rsidRDefault="001851E9" w:rsidP="001851E9">
      <w:pPr>
        <w:pStyle w:val="OrderBody"/>
      </w:pPr>
      <w:r>
        <w:tab/>
        <w:t>Based on the foregoing, it is</w:t>
      </w:r>
    </w:p>
    <w:p w14:paraId="2A090DE5" w14:textId="77777777" w:rsidR="001851E9" w:rsidRDefault="001851E9" w:rsidP="001851E9">
      <w:pPr>
        <w:pStyle w:val="OrderBody"/>
      </w:pPr>
    </w:p>
    <w:p w14:paraId="58471AB9" w14:textId="608DD7AF" w:rsidR="00D55AC7" w:rsidRDefault="001851E9" w:rsidP="00C86E76">
      <w:pPr>
        <w:pStyle w:val="OrderBody"/>
      </w:pPr>
      <w:r>
        <w:tab/>
        <w:t>ORDERED by the Florida Public Service Commission that</w:t>
      </w:r>
      <w:r w:rsidR="00C86E76">
        <w:t xml:space="preserve"> Florida City Gas’s proposed SAFE cost recovery factors and associated </w:t>
      </w:r>
      <w:r w:rsidR="00FD4327" w:rsidRPr="001851E9">
        <w:t>tariff for the period January through December 2027</w:t>
      </w:r>
      <w:r w:rsidR="00C86E76">
        <w:t xml:space="preserve"> </w:t>
      </w:r>
      <w:r w:rsidR="004D33BD">
        <w:t>are</w:t>
      </w:r>
      <w:r w:rsidR="00C86E76">
        <w:t xml:space="preserve"> hereby suspended. It is further</w:t>
      </w:r>
    </w:p>
    <w:p w14:paraId="40A9009C" w14:textId="77777777" w:rsidR="00C86E76" w:rsidRDefault="00C86E76" w:rsidP="00C86E76">
      <w:pPr>
        <w:pStyle w:val="OrderBody"/>
      </w:pPr>
    </w:p>
    <w:p w14:paraId="0CCE66AD" w14:textId="7452DF34" w:rsidR="00FD4327" w:rsidRPr="001851E9" w:rsidRDefault="00C86E76" w:rsidP="00C86E76">
      <w:pPr>
        <w:pStyle w:val="OrderBody"/>
      </w:pPr>
      <w:r>
        <w:lastRenderedPageBreak/>
        <w:tab/>
        <w:t xml:space="preserve">ORDERED that this docket shall </w:t>
      </w:r>
      <w:r w:rsidR="00FD4327" w:rsidRPr="001851E9">
        <w:t xml:space="preserve">remain open pending </w:t>
      </w:r>
      <w:r>
        <w:t>final resolution of Florida City Gas’s petition.</w:t>
      </w:r>
    </w:p>
    <w:p w14:paraId="25877E6A" w14:textId="77777777" w:rsidR="00FD4327" w:rsidRDefault="00FD4327" w:rsidP="001851E9">
      <w:pPr>
        <w:pStyle w:val="OrderBody"/>
      </w:pPr>
    </w:p>
    <w:p w14:paraId="46557748" w14:textId="71C7BC56" w:rsidR="001851E9" w:rsidRDefault="001851E9" w:rsidP="001851E9">
      <w:pPr>
        <w:pStyle w:val="OrderBody"/>
        <w:keepNext/>
        <w:keepLines/>
      </w:pPr>
      <w:r>
        <w:tab/>
        <w:t xml:space="preserve">By ORDER of the Florida Public Service Commission this </w:t>
      </w:r>
      <w:bookmarkStart w:id="6" w:name="replaceDate"/>
      <w:bookmarkEnd w:id="6"/>
      <w:r w:rsidR="00D82EB5">
        <w:rPr>
          <w:u w:val="single"/>
        </w:rPr>
        <w:t>26th</w:t>
      </w:r>
      <w:r w:rsidR="00D82EB5">
        <w:t xml:space="preserve"> day of </w:t>
      </w:r>
      <w:r w:rsidR="00D82EB5">
        <w:rPr>
          <w:u w:val="single"/>
        </w:rPr>
        <w:t>October</w:t>
      </w:r>
      <w:r w:rsidR="00D82EB5">
        <w:t xml:space="preserve">, </w:t>
      </w:r>
      <w:r w:rsidR="00D82EB5">
        <w:rPr>
          <w:u w:val="single"/>
        </w:rPr>
        <w:t>2026</w:t>
      </w:r>
      <w:r w:rsidR="00D82EB5">
        <w:t>.</w:t>
      </w:r>
    </w:p>
    <w:p w14:paraId="578BC021" w14:textId="77777777" w:rsidR="00D82EB5" w:rsidRPr="00D82EB5" w:rsidRDefault="00D82EB5" w:rsidP="001851E9">
      <w:pPr>
        <w:pStyle w:val="OrderBody"/>
        <w:keepNext/>
        <w:keepLines/>
      </w:pPr>
    </w:p>
    <w:p w14:paraId="0E33225C" w14:textId="77777777" w:rsidR="001851E9" w:rsidRDefault="001851E9" w:rsidP="001851E9">
      <w:pPr>
        <w:pStyle w:val="OrderBody"/>
        <w:keepNext/>
        <w:keepLines/>
      </w:pPr>
    </w:p>
    <w:p w14:paraId="24623F27" w14:textId="77777777" w:rsidR="001851E9" w:rsidRDefault="001851E9" w:rsidP="001851E9">
      <w:pPr>
        <w:pStyle w:val="OrderBody"/>
        <w:keepNext/>
        <w:keepLines/>
      </w:pPr>
    </w:p>
    <w:p w14:paraId="511E2894" w14:textId="77777777" w:rsidR="001851E9" w:rsidRDefault="001851E9" w:rsidP="001851E9">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1851E9" w14:paraId="3F10EA7A" w14:textId="77777777" w:rsidTr="001851E9">
        <w:tc>
          <w:tcPr>
            <w:tcW w:w="720" w:type="dxa"/>
            <w:shd w:val="clear" w:color="auto" w:fill="auto"/>
          </w:tcPr>
          <w:p w14:paraId="02130823" w14:textId="77777777" w:rsidR="001851E9" w:rsidRDefault="001851E9" w:rsidP="001851E9">
            <w:pPr>
              <w:pStyle w:val="OrderBody"/>
              <w:keepNext/>
              <w:keepLines/>
            </w:pPr>
            <w:bookmarkStart w:id="7" w:name="bkmrkSignature" w:colFirst="0" w:colLast="0"/>
          </w:p>
        </w:tc>
        <w:tc>
          <w:tcPr>
            <w:tcW w:w="4320" w:type="dxa"/>
            <w:tcBorders>
              <w:bottom w:val="single" w:sz="4" w:space="0" w:color="auto"/>
            </w:tcBorders>
            <w:shd w:val="clear" w:color="auto" w:fill="auto"/>
          </w:tcPr>
          <w:p w14:paraId="2F2BD180" w14:textId="01DBB0C0" w:rsidR="001851E9" w:rsidRDefault="00D82EB5" w:rsidP="001851E9">
            <w:pPr>
              <w:pStyle w:val="OrderBody"/>
              <w:keepNext/>
              <w:keepLines/>
            </w:pPr>
            <w:r>
              <w:t>/s/ Adam J. Teitzman</w:t>
            </w:r>
          </w:p>
        </w:tc>
      </w:tr>
      <w:bookmarkEnd w:id="7"/>
      <w:tr w:rsidR="001851E9" w14:paraId="7C1A8D54" w14:textId="77777777" w:rsidTr="001851E9">
        <w:tc>
          <w:tcPr>
            <w:tcW w:w="720" w:type="dxa"/>
            <w:shd w:val="clear" w:color="auto" w:fill="auto"/>
          </w:tcPr>
          <w:p w14:paraId="07002609" w14:textId="77777777" w:rsidR="001851E9" w:rsidRDefault="001851E9" w:rsidP="001851E9">
            <w:pPr>
              <w:pStyle w:val="OrderBody"/>
              <w:keepNext/>
              <w:keepLines/>
            </w:pPr>
          </w:p>
        </w:tc>
        <w:tc>
          <w:tcPr>
            <w:tcW w:w="4320" w:type="dxa"/>
            <w:tcBorders>
              <w:top w:val="single" w:sz="4" w:space="0" w:color="auto"/>
            </w:tcBorders>
            <w:shd w:val="clear" w:color="auto" w:fill="auto"/>
          </w:tcPr>
          <w:p w14:paraId="7D535B78" w14:textId="77777777" w:rsidR="001851E9" w:rsidRDefault="001851E9" w:rsidP="001851E9">
            <w:pPr>
              <w:pStyle w:val="OrderBody"/>
              <w:keepNext/>
              <w:keepLines/>
            </w:pPr>
            <w:r>
              <w:t>ADAM TEITZMAN</w:t>
            </w:r>
          </w:p>
          <w:p w14:paraId="2BBFE756" w14:textId="01E8F37F" w:rsidR="001851E9" w:rsidRDefault="001851E9" w:rsidP="001851E9">
            <w:pPr>
              <w:pStyle w:val="OrderBody"/>
              <w:keepNext/>
              <w:keepLines/>
            </w:pPr>
            <w:r>
              <w:t>Commission Clerk</w:t>
            </w:r>
          </w:p>
        </w:tc>
      </w:tr>
    </w:tbl>
    <w:p w14:paraId="2E9F59D0" w14:textId="77777777" w:rsidR="001851E9" w:rsidRDefault="001851E9" w:rsidP="001851E9">
      <w:pPr>
        <w:pStyle w:val="OrderSigInfo"/>
        <w:keepNext/>
        <w:keepLines/>
      </w:pPr>
      <w:r>
        <w:t>Florida Public Service Commission</w:t>
      </w:r>
    </w:p>
    <w:p w14:paraId="26AD557E" w14:textId="77777777" w:rsidR="001851E9" w:rsidRDefault="001851E9" w:rsidP="001851E9">
      <w:pPr>
        <w:pStyle w:val="OrderSigInfo"/>
        <w:keepNext/>
        <w:keepLines/>
      </w:pPr>
      <w:r>
        <w:t>2540 Shumard Oak Boulevard</w:t>
      </w:r>
    </w:p>
    <w:p w14:paraId="69C221AC" w14:textId="77777777" w:rsidR="001851E9" w:rsidRDefault="001851E9" w:rsidP="001851E9">
      <w:pPr>
        <w:pStyle w:val="OrderSigInfo"/>
        <w:keepNext/>
        <w:keepLines/>
      </w:pPr>
      <w:r>
        <w:t>Tallahassee, Florida 32399</w:t>
      </w:r>
    </w:p>
    <w:p w14:paraId="34B4C53F" w14:textId="77777777" w:rsidR="001851E9" w:rsidRDefault="001851E9" w:rsidP="001851E9">
      <w:pPr>
        <w:pStyle w:val="OrderSigInfo"/>
        <w:keepNext/>
        <w:keepLines/>
      </w:pPr>
      <w:r>
        <w:t>(850) 413</w:t>
      </w:r>
      <w:r>
        <w:noBreakHyphen/>
        <w:t>6770</w:t>
      </w:r>
    </w:p>
    <w:p w14:paraId="14BCB350" w14:textId="77777777" w:rsidR="001851E9" w:rsidRDefault="001851E9" w:rsidP="001851E9">
      <w:pPr>
        <w:pStyle w:val="OrderSigInfo"/>
        <w:keepNext/>
        <w:keepLines/>
      </w:pPr>
      <w:r>
        <w:t>www.floridapsc.com</w:t>
      </w:r>
    </w:p>
    <w:p w14:paraId="43F32A82" w14:textId="77777777" w:rsidR="001851E9" w:rsidRDefault="001851E9" w:rsidP="001851E9">
      <w:pPr>
        <w:pStyle w:val="OrderSigInfo"/>
        <w:keepNext/>
        <w:keepLines/>
      </w:pPr>
    </w:p>
    <w:p w14:paraId="2813ACDB" w14:textId="0ADA4182" w:rsidR="001851E9" w:rsidRDefault="001851E9" w:rsidP="001851E9">
      <w:pPr>
        <w:pStyle w:val="OrderSigInfo"/>
        <w:keepNext/>
        <w:keepLines/>
      </w:pPr>
      <w:r>
        <w:t>Copies furnished: A copy of this document is provided to the parties of record at the time of issuance and, if applicable, interested persons.</w:t>
      </w:r>
    </w:p>
    <w:p w14:paraId="756FFF0D" w14:textId="7AF51AD7" w:rsidR="001851E9" w:rsidRDefault="001851E9" w:rsidP="001851E9">
      <w:pPr>
        <w:pStyle w:val="OrderBody"/>
        <w:keepNext/>
        <w:keepLines/>
      </w:pPr>
    </w:p>
    <w:p w14:paraId="487B07C9" w14:textId="77777777" w:rsidR="001851E9" w:rsidRDefault="001851E9" w:rsidP="001851E9">
      <w:pPr>
        <w:pStyle w:val="OrderBody"/>
        <w:keepNext/>
        <w:keepLines/>
      </w:pPr>
    </w:p>
    <w:p w14:paraId="4EA59461" w14:textId="53E9D5C1" w:rsidR="001851E9" w:rsidRDefault="00870889" w:rsidP="001851E9">
      <w:pPr>
        <w:pStyle w:val="OrderBody"/>
        <w:keepNext/>
        <w:keepLines/>
      </w:pPr>
      <w:r>
        <w:t>CMM</w:t>
      </w:r>
    </w:p>
    <w:p w14:paraId="06EDE954" w14:textId="701CDFDA" w:rsidR="00EB649C" w:rsidRDefault="00EB649C">
      <w:r>
        <w:br w:type="page"/>
      </w:r>
    </w:p>
    <w:p w14:paraId="205761F0" w14:textId="77777777" w:rsidR="001851E9" w:rsidRDefault="001851E9" w:rsidP="001851E9">
      <w:pPr>
        <w:pStyle w:val="CenterUnderline"/>
      </w:pPr>
      <w:r>
        <w:lastRenderedPageBreak/>
        <w:t>NOTICE OF FURTHER PROCEEDINGS OR JUDICIAL REVIEW</w:t>
      </w:r>
    </w:p>
    <w:p w14:paraId="53B8688A" w14:textId="5D8A5E7A" w:rsidR="001851E9" w:rsidRDefault="001851E9" w:rsidP="001851E9">
      <w:pPr>
        <w:pStyle w:val="CenterUnderline"/>
      </w:pPr>
    </w:p>
    <w:p w14:paraId="256FC6DB" w14:textId="2B961A85" w:rsidR="001851E9" w:rsidRDefault="001851E9" w:rsidP="001851E9">
      <w:pPr>
        <w:pStyle w:val="OrderBody"/>
      </w:pPr>
      <w:r>
        <w:tab/>
        <w:t xml:space="preserve">The Florida Public Service Commission </w:t>
      </w:r>
      <w:r w:rsidR="00825CA9">
        <w:t xml:space="preserve">(Commission) </w:t>
      </w:r>
      <w:r>
        <w:t>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61376714" w14:textId="77777777" w:rsidR="001851E9" w:rsidRDefault="001851E9" w:rsidP="001851E9">
      <w:pPr>
        <w:pStyle w:val="OrderBody"/>
      </w:pPr>
    </w:p>
    <w:p w14:paraId="5E5FD3CF" w14:textId="38842B78" w:rsidR="001851E9" w:rsidRDefault="001851E9" w:rsidP="001851E9">
      <w:pPr>
        <w:pStyle w:val="OrderBody"/>
      </w:pPr>
      <w:r>
        <w:tab/>
        <w:t>Mediation may be available on a case-by-case basis. If mediation is conducted, it does not affect a substantially interested person</w:t>
      </w:r>
      <w:r w:rsidR="00825CA9">
        <w:t>’</w:t>
      </w:r>
      <w:r>
        <w:t>s right to a hearing.</w:t>
      </w:r>
    </w:p>
    <w:p w14:paraId="41A9047A" w14:textId="77777777" w:rsidR="001851E9" w:rsidRDefault="001851E9" w:rsidP="001851E9">
      <w:pPr>
        <w:pStyle w:val="OrderBody"/>
      </w:pPr>
    </w:p>
    <w:p w14:paraId="1394DAB2" w14:textId="1564954D" w:rsidR="001851E9" w:rsidRDefault="001851E9" w:rsidP="001851E9">
      <w:pPr>
        <w:pStyle w:val="OrderBody"/>
      </w:pPr>
      <w:r>
        <w:tab/>
        <w:t>Any party adversely affected by this order, which is preliminary, procedural</w:t>
      </w:r>
      <w:r w:rsidR="007C7CB3">
        <w:t>,</w:t>
      </w:r>
      <w:r>
        <w:t xml:space="preserve"> or intermediate in nature, may request: (1) reconsideration within 10 days pursuant to Rule 25-22.0376, Florida Administrative Code; or (2) judicial review by the Florida Supreme Court in the case of an electric, gas</w:t>
      </w:r>
      <w:r w:rsidR="007C7CB3">
        <w:t>,</w:t>
      </w:r>
      <w:r>
        <w:t xml:space="preserve"> or telephone utility. A motion for reconsideration shall be filed with the Office of Commission Clerk, in the form prescribed by Rule 25-22.0376, Florida Administrative Code.  Judicial review of a preliminary, procedural</w:t>
      </w:r>
      <w:r w:rsidR="00024F86">
        <w:t>,</w:t>
      </w:r>
      <w:r>
        <w:t xml:space="preserve"> or intermediate ruling or order is available if review of the final action will not provide an adequate remedy. Such review may be requested from the appropriate court, as described above, pursuant to Rule 9.100, Florida Rules of Appellate Procedure.</w:t>
      </w:r>
    </w:p>
    <w:sectPr w:rsidR="001851E9">
      <w:headerReference w:type="defaul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BC8FF" w14:textId="77777777" w:rsidR="001851E9" w:rsidRDefault="001851E9">
      <w:r>
        <w:separator/>
      </w:r>
    </w:p>
  </w:endnote>
  <w:endnote w:type="continuationSeparator" w:id="0">
    <w:p w14:paraId="395C2A08" w14:textId="77777777" w:rsidR="001851E9" w:rsidRDefault="00185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EA7E3" w14:textId="77777777" w:rsidR="001851E9" w:rsidRDefault="001851E9">
      <w:r>
        <w:separator/>
      </w:r>
    </w:p>
  </w:footnote>
  <w:footnote w:type="continuationSeparator" w:id="0">
    <w:p w14:paraId="160E64F5" w14:textId="77777777" w:rsidR="001851E9" w:rsidRDefault="001851E9">
      <w:r>
        <w:continuationSeparator/>
      </w:r>
    </w:p>
  </w:footnote>
  <w:footnote w:id="1">
    <w:p w14:paraId="090A1B46" w14:textId="77777777" w:rsidR="001851E9" w:rsidRPr="004379DD" w:rsidRDefault="001851E9" w:rsidP="001851E9">
      <w:pPr>
        <w:autoSpaceDE w:val="0"/>
        <w:autoSpaceDN w:val="0"/>
        <w:adjustRightInd w:val="0"/>
        <w:jc w:val="both"/>
        <w:rPr>
          <w:i/>
          <w:iCs/>
          <w:color w:val="606061"/>
          <w:sz w:val="20"/>
          <w:szCs w:val="20"/>
        </w:rPr>
      </w:pPr>
      <w:r w:rsidRPr="004379DD">
        <w:rPr>
          <w:rStyle w:val="FootnoteReference"/>
          <w:sz w:val="20"/>
          <w:szCs w:val="20"/>
        </w:rPr>
        <w:footnoteRef/>
      </w:r>
      <w:r w:rsidRPr="004379DD">
        <w:rPr>
          <w:sz w:val="20"/>
          <w:szCs w:val="20"/>
        </w:rPr>
        <w:t xml:space="preserve"> </w:t>
      </w:r>
      <w:r w:rsidRPr="004379DD">
        <w:rPr>
          <w:color w:val="000000" w:themeColor="text1"/>
          <w:sz w:val="20"/>
          <w:szCs w:val="20"/>
        </w:rPr>
        <w:t xml:space="preserve">Order No. PSC-15-0390-TRF-GU, issued September 15, 2015, in Docket No. 20150116-GU, </w:t>
      </w:r>
      <w:r w:rsidRPr="004379DD">
        <w:rPr>
          <w:i/>
          <w:iCs/>
          <w:color w:val="000000" w:themeColor="text1"/>
          <w:sz w:val="20"/>
          <w:szCs w:val="20"/>
        </w:rPr>
        <w:t>In re: Petition for approval of safety, access, and facility enhancement program and associated cost recovery methodology, by Florida City Gas</w:t>
      </w:r>
      <w:r w:rsidRPr="004379DD">
        <w:rPr>
          <w:color w:val="000000" w:themeColor="text1"/>
          <w:sz w:val="20"/>
          <w:szCs w:val="20"/>
        </w:rPr>
        <w:t>.</w:t>
      </w:r>
    </w:p>
  </w:footnote>
  <w:footnote w:id="2">
    <w:p w14:paraId="63C508E5" w14:textId="77777777" w:rsidR="001851E9" w:rsidRPr="004379DD" w:rsidRDefault="001851E9" w:rsidP="001851E9">
      <w:pPr>
        <w:autoSpaceDE w:val="0"/>
        <w:autoSpaceDN w:val="0"/>
        <w:adjustRightInd w:val="0"/>
        <w:jc w:val="both"/>
        <w:rPr>
          <w:i/>
          <w:iCs/>
          <w:sz w:val="20"/>
          <w:szCs w:val="20"/>
        </w:rPr>
      </w:pPr>
      <w:r w:rsidRPr="004379DD">
        <w:rPr>
          <w:rStyle w:val="FootnoteReference"/>
          <w:sz w:val="20"/>
          <w:szCs w:val="20"/>
        </w:rPr>
        <w:footnoteRef/>
      </w:r>
      <w:r w:rsidRPr="004379DD">
        <w:rPr>
          <w:sz w:val="20"/>
          <w:szCs w:val="20"/>
        </w:rPr>
        <w:t xml:space="preserve"> Order No. PSC-2023-0177-FOF-GU, issued June 9, 2023, in Docket No. 20220069-GU, </w:t>
      </w:r>
      <w:r w:rsidRPr="004379DD">
        <w:rPr>
          <w:i/>
          <w:iCs/>
          <w:sz w:val="20"/>
          <w:szCs w:val="20"/>
        </w:rPr>
        <w:t>In re: Petition for rate increase by Florida City Gas</w:t>
      </w:r>
      <w:r w:rsidRPr="004379DD">
        <w:rPr>
          <w:sz w:val="20"/>
          <w:szCs w:val="20"/>
        </w:rPr>
        <w:t>.</w:t>
      </w:r>
    </w:p>
  </w:footnote>
  <w:footnote w:id="3">
    <w:p w14:paraId="2BDAEA1E" w14:textId="08543A99" w:rsidR="00FC7F12" w:rsidRPr="004379DD" w:rsidRDefault="001851E9" w:rsidP="001851E9">
      <w:pPr>
        <w:pStyle w:val="FootnoteText"/>
      </w:pPr>
      <w:r w:rsidRPr="004379DD">
        <w:rPr>
          <w:rStyle w:val="FootnoteReference"/>
        </w:rPr>
        <w:footnoteRef/>
      </w:r>
      <w:r w:rsidRPr="004379DD">
        <w:t xml:space="preserve"> </w:t>
      </w:r>
      <w:r w:rsidR="00FC7F12" w:rsidRPr="00FC7F12">
        <w:rPr>
          <w:i/>
          <w:iCs/>
        </w:rPr>
        <w:t>Id.</w:t>
      </w:r>
      <w:r w:rsidR="00FC7F12">
        <w:t xml:space="preserve"> at </w:t>
      </w:r>
      <w:r w:rsidRPr="004379DD">
        <w:t>72.</w:t>
      </w:r>
    </w:p>
  </w:footnote>
  <w:footnote w:id="4">
    <w:p w14:paraId="438964E9" w14:textId="7772BA0A" w:rsidR="001851E9" w:rsidRPr="007842B7" w:rsidRDefault="001851E9" w:rsidP="001851E9">
      <w:pPr>
        <w:pStyle w:val="FootnoteText"/>
      </w:pPr>
      <w:r w:rsidRPr="004379DD">
        <w:rPr>
          <w:rStyle w:val="FootnoteReference"/>
        </w:rPr>
        <w:footnoteRef/>
      </w:r>
      <w:r w:rsidRPr="004379DD">
        <w:t xml:space="preserve"> </w:t>
      </w:r>
      <w:r w:rsidR="00FC7F12" w:rsidRPr="00FC7F12">
        <w:rPr>
          <w:i/>
          <w:iCs/>
        </w:rPr>
        <w:t>Id.</w:t>
      </w:r>
      <w:r w:rsidR="00D33E98">
        <w:t xml:space="preserve"> “Orange pipe” is a specific plastic material used in the 1970s and 1980s </w:t>
      </w:r>
      <w:r w:rsidR="00C35F10">
        <w:t xml:space="preserve">that was </w:t>
      </w:r>
      <w:r w:rsidR="00D33E98">
        <w:t>studied by the U.S. Department of Transportation</w:t>
      </w:r>
      <w:r w:rsidR="00C35F10">
        <w:t>’s</w:t>
      </w:r>
      <w:r w:rsidR="00D33E98">
        <w:t xml:space="preserve"> Pipeline and Hazardous Materials Safety Administration and shown through industry research to exhibit premature failure in the form of cracking.</w:t>
      </w:r>
      <w:r w:rsidR="00C35F10">
        <w:t xml:space="preserve"> </w:t>
      </w:r>
      <w:r w:rsidR="00C35F10" w:rsidRPr="00C35F10">
        <w:rPr>
          <w:i/>
          <w:iCs/>
        </w:rPr>
        <w:t>Id.</w:t>
      </w:r>
    </w:p>
  </w:footnote>
  <w:footnote w:id="5">
    <w:p w14:paraId="31AEAE5B" w14:textId="1DB94FD6" w:rsidR="00033FFE" w:rsidRDefault="00033FFE">
      <w:pPr>
        <w:pStyle w:val="FootnoteText"/>
      </w:pPr>
      <w:r>
        <w:rPr>
          <w:rStyle w:val="FootnoteReference"/>
        </w:rPr>
        <w:footnoteRef/>
      </w:r>
      <w:r>
        <w:t xml:space="preserve"> </w:t>
      </w:r>
      <w:r w:rsidRPr="00033FFE">
        <w:rPr>
          <w:i/>
          <w:iCs/>
        </w:rPr>
        <w:t>Id.</w:t>
      </w:r>
    </w:p>
  </w:footnote>
  <w:footnote w:id="6">
    <w:p w14:paraId="712EA0CE" w14:textId="024EAD3B" w:rsidR="00007E64" w:rsidRDefault="00007E64">
      <w:pPr>
        <w:pStyle w:val="FootnoteText"/>
      </w:pPr>
      <w:r>
        <w:rPr>
          <w:rStyle w:val="FootnoteReference"/>
        </w:rPr>
        <w:footnoteRef/>
      </w:r>
      <w:r>
        <w:t xml:space="preserve"> </w:t>
      </w:r>
      <w:r w:rsidRPr="00007E64">
        <w:rPr>
          <w:i/>
          <w:iCs/>
        </w:rPr>
        <w:t>Id.</w:t>
      </w:r>
    </w:p>
  </w:footnote>
  <w:footnote w:id="7">
    <w:p w14:paraId="08F11378" w14:textId="77777777" w:rsidR="001851E9" w:rsidRDefault="001851E9" w:rsidP="001851E9">
      <w:pPr>
        <w:pStyle w:val="FootnoteText"/>
      </w:pPr>
      <w:r>
        <w:rPr>
          <w:rStyle w:val="FootnoteReference"/>
        </w:rPr>
        <w:footnoteRef/>
      </w:r>
      <w:r>
        <w:t xml:space="preserve"> Order No. PSC-2024-0438-PAA-GU, issued October 2, 2024, in Docket No. 20240071-GU, </w:t>
      </w:r>
      <w:r>
        <w:rPr>
          <w:i/>
        </w:rPr>
        <w:t>In re: Petition for approval of safety, access, and facility enhancement program modifications, by Florida City Gas</w:t>
      </w:r>
      <w:r w:rsidRPr="00007E64">
        <w:rPr>
          <w:iCs/>
        </w:rPr>
        <w:t>.</w:t>
      </w:r>
    </w:p>
  </w:footnote>
  <w:footnote w:id="8">
    <w:p w14:paraId="23848763" w14:textId="25BC392D" w:rsidR="001851E9" w:rsidRDefault="001851E9" w:rsidP="001851E9">
      <w:pPr>
        <w:pStyle w:val="FootnoteText"/>
      </w:pPr>
      <w:r>
        <w:rPr>
          <w:rStyle w:val="FootnoteReference"/>
        </w:rPr>
        <w:footnoteRef/>
      </w:r>
      <w:r>
        <w:t xml:space="preserve"> </w:t>
      </w:r>
      <w:r w:rsidR="002E4C11" w:rsidRPr="002E4C11">
        <w:rPr>
          <w:i/>
          <w:iCs/>
        </w:rPr>
        <w:t>Id.</w:t>
      </w:r>
      <w:r w:rsidR="002E4C11">
        <w:t xml:space="preserve"> at </w:t>
      </w:r>
      <w:r>
        <w:t>4.</w:t>
      </w:r>
    </w:p>
  </w:footnote>
  <w:footnote w:id="9">
    <w:p w14:paraId="2E4A9B8F" w14:textId="77777777" w:rsidR="001851E9" w:rsidRPr="009D5D0C" w:rsidRDefault="001851E9" w:rsidP="001851E9">
      <w:pPr>
        <w:autoSpaceDE w:val="0"/>
        <w:autoSpaceDN w:val="0"/>
        <w:adjustRightInd w:val="0"/>
        <w:jc w:val="both"/>
        <w:rPr>
          <w:i/>
          <w:iCs/>
          <w:sz w:val="20"/>
          <w:szCs w:val="20"/>
        </w:rPr>
      </w:pPr>
      <w:r>
        <w:rPr>
          <w:rStyle w:val="FootnoteReference"/>
        </w:rPr>
        <w:footnoteRef/>
      </w:r>
      <w:r>
        <w:t xml:space="preserve"> </w:t>
      </w:r>
      <w:r w:rsidRPr="009D5D0C">
        <w:rPr>
          <w:sz w:val="20"/>
          <w:szCs w:val="20"/>
        </w:rPr>
        <w:t>Order No.</w:t>
      </w:r>
      <w:r w:rsidRPr="001B2E93">
        <w:rPr>
          <w:color w:val="333333"/>
        </w:rPr>
        <w:t xml:space="preserve"> </w:t>
      </w:r>
      <w:r>
        <w:rPr>
          <w:color w:val="333333"/>
          <w:sz w:val="20"/>
          <w:szCs w:val="20"/>
        </w:rPr>
        <w:t>PSC-2025-0458</w:t>
      </w:r>
      <w:r w:rsidRPr="001B2E93">
        <w:rPr>
          <w:color w:val="333333"/>
          <w:sz w:val="20"/>
          <w:szCs w:val="20"/>
        </w:rPr>
        <w:t>-TRF-GU</w:t>
      </w:r>
      <w:r>
        <w:rPr>
          <w:sz w:val="20"/>
          <w:szCs w:val="20"/>
        </w:rPr>
        <w:t>, issued January 28, 2025, in Docket No. 20240134</w:t>
      </w:r>
      <w:r w:rsidRPr="009D5D0C">
        <w:rPr>
          <w:sz w:val="20"/>
          <w:szCs w:val="20"/>
        </w:rPr>
        <w:t xml:space="preserve">-GU, </w:t>
      </w:r>
      <w:r w:rsidRPr="009D5D0C">
        <w:rPr>
          <w:i/>
          <w:iCs/>
          <w:sz w:val="20"/>
          <w:szCs w:val="20"/>
        </w:rPr>
        <w:t>In re: Petition for</w:t>
      </w:r>
      <w:r>
        <w:rPr>
          <w:i/>
          <w:iCs/>
          <w:sz w:val="20"/>
          <w:szCs w:val="20"/>
        </w:rPr>
        <w:t xml:space="preserve"> </w:t>
      </w:r>
      <w:r w:rsidRPr="009D5D0C">
        <w:rPr>
          <w:i/>
          <w:iCs/>
          <w:sz w:val="20"/>
          <w:szCs w:val="20"/>
        </w:rPr>
        <w:t>approval of safety, access, and facility enha</w:t>
      </w:r>
      <w:r>
        <w:rPr>
          <w:i/>
          <w:iCs/>
          <w:sz w:val="20"/>
          <w:szCs w:val="20"/>
        </w:rPr>
        <w:t>ncement program true-up and 2024</w:t>
      </w:r>
      <w:r w:rsidRPr="009D5D0C">
        <w:rPr>
          <w:i/>
          <w:iCs/>
          <w:sz w:val="20"/>
          <w:szCs w:val="20"/>
        </w:rPr>
        <w:t xml:space="preserve"> co</w:t>
      </w:r>
      <w:r>
        <w:rPr>
          <w:i/>
          <w:iCs/>
          <w:sz w:val="20"/>
          <w:szCs w:val="20"/>
        </w:rPr>
        <w:t xml:space="preserve">st recovery factors, by Florida </w:t>
      </w:r>
      <w:r w:rsidRPr="009D5D0C">
        <w:rPr>
          <w:i/>
          <w:iCs/>
          <w:sz w:val="20"/>
          <w:szCs w:val="20"/>
        </w:rPr>
        <w:t>City Gas</w:t>
      </w:r>
      <w:r w:rsidRPr="005F232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CF4A3" w14:textId="1FD02234" w:rsidR="00FA6EFD" w:rsidRDefault="00FA6EFD">
    <w:pPr>
      <w:pStyle w:val="OrderHeader"/>
    </w:pPr>
    <w:r>
      <w:t xml:space="preserve">ORDER NO. </w:t>
    </w:r>
    <w:r w:rsidR="00D82EB5">
      <w:fldChar w:fldCharType="begin"/>
    </w:r>
    <w:r w:rsidR="00D82EB5">
      <w:instrText xml:space="preserve"> REF OrderNo0375 </w:instrText>
    </w:r>
    <w:r w:rsidR="00D82EB5">
      <w:fldChar w:fldCharType="separate"/>
    </w:r>
    <w:r w:rsidR="00D82EB5">
      <w:t>PSC-2026-0375-PCO-GU</w:t>
    </w:r>
    <w:r w:rsidR="00D82EB5">
      <w:fldChar w:fldCharType="end"/>
    </w:r>
  </w:p>
  <w:p w14:paraId="3381F552" w14:textId="2F5B6015" w:rsidR="00FA6EFD" w:rsidRDefault="001851E9">
    <w:pPr>
      <w:pStyle w:val="OrderHeader"/>
    </w:pPr>
    <w:bookmarkStart w:id="8" w:name="HeaderDocketNo"/>
    <w:bookmarkEnd w:id="8"/>
    <w:r>
      <w:t>DOCKET NO. 20260134-GU</w:t>
    </w:r>
  </w:p>
  <w:p w14:paraId="1BAD180B"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5A801BE3"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134-GU"/>
  </w:docVars>
  <w:rsids>
    <w:rsidRoot w:val="001851E9"/>
    <w:rsid w:val="000003EA"/>
    <w:rsid w:val="000022B8"/>
    <w:rsid w:val="00003883"/>
    <w:rsid w:val="000048E2"/>
    <w:rsid w:val="00007E64"/>
    <w:rsid w:val="00011251"/>
    <w:rsid w:val="00012B32"/>
    <w:rsid w:val="00024F86"/>
    <w:rsid w:val="00025C2A"/>
    <w:rsid w:val="00025C9D"/>
    <w:rsid w:val="00031974"/>
    <w:rsid w:val="00033FFE"/>
    <w:rsid w:val="0003433F"/>
    <w:rsid w:val="00035A8C"/>
    <w:rsid w:val="00036BDD"/>
    <w:rsid w:val="000372A2"/>
    <w:rsid w:val="0004190B"/>
    <w:rsid w:val="00041FFD"/>
    <w:rsid w:val="00042C99"/>
    <w:rsid w:val="00053AB9"/>
    <w:rsid w:val="00056229"/>
    <w:rsid w:val="000577D8"/>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6A1"/>
    <w:rsid w:val="000A774F"/>
    <w:rsid w:val="000B12BB"/>
    <w:rsid w:val="000B1603"/>
    <w:rsid w:val="000B783E"/>
    <w:rsid w:val="000B7AD2"/>
    <w:rsid w:val="000B7D81"/>
    <w:rsid w:val="000C1994"/>
    <w:rsid w:val="000C3236"/>
    <w:rsid w:val="000C6926"/>
    <w:rsid w:val="000D02B8"/>
    <w:rsid w:val="000D06E8"/>
    <w:rsid w:val="000D1CAB"/>
    <w:rsid w:val="000D452C"/>
    <w:rsid w:val="000D52C1"/>
    <w:rsid w:val="000D6E65"/>
    <w:rsid w:val="000D78FB"/>
    <w:rsid w:val="000E050C"/>
    <w:rsid w:val="000E20F0"/>
    <w:rsid w:val="000E2593"/>
    <w:rsid w:val="000E344D"/>
    <w:rsid w:val="000E3F6D"/>
    <w:rsid w:val="000E4A8C"/>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15C3"/>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1E9"/>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3EAE"/>
    <w:rsid w:val="002044DD"/>
    <w:rsid w:val="002068E3"/>
    <w:rsid w:val="002101DA"/>
    <w:rsid w:val="002170E5"/>
    <w:rsid w:val="002179AC"/>
    <w:rsid w:val="00220D57"/>
    <w:rsid w:val="00223B99"/>
    <w:rsid w:val="0022721A"/>
    <w:rsid w:val="00230BB9"/>
    <w:rsid w:val="002322D6"/>
    <w:rsid w:val="00233830"/>
    <w:rsid w:val="00236E4C"/>
    <w:rsid w:val="00241CEF"/>
    <w:rsid w:val="0024275D"/>
    <w:rsid w:val="00244000"/>
    <w:rsid w:val="002500DA"/>
    <w:rsid w:val="0025124E"/>
    <w:rsid w:val="00252B30"/>
    <w:rsid w:val="002545E2"/>
    <w:rsid w:val="00255291"/>
    <w:rsid w:val="002613E4"/>
    <w:rsid w:val="00262C43"/>
    <w:rsid w:val="0026544B"/>
    <w:rsid w:val="00270F89"/>
    <w:rsid w:val="00276CDC"/>
    <w:rsid w:val="00277655"/>
    <w:rsid w:val="00277E18"/>
    <w:rsid w:val="002815B4"/>
    <w:rsid w:val="002824B7"/>
    <w:rsid w:val="00282AC4"/>
    <w:rsid w:val="00292F02"/>
    <w:rsid w:val="00293DC9"/>
    <w:rsid w:val="00294DAA"/>
    <w:rsid w:val="00296AA7"/>
    <w:rsid w:val="00297C37"/>
    <w:rsid w:val="002A11AC"/>
    <w:rsid w:val="002A1B95"/>
    <w:rsid w:val="002A6F30"/>
    <w:rsid w:val="002A7884"/>
    <w:rsid w:val="002B3111"/>
    <w:rsid w:val="002B47E2"/>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C11"/>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257B"/>
    <w:rsid w:val="0037442E"/>
    <w:rsid w:val="003744F5"/>
    <w:rsid w:val="00382C6A"/>
    <w:rsid w:val="00385D0B"/>
    <w:rsid w:val="003875A9"/>
    <w:rsid w:val="00387BDE"/>
    <w:rsid w:val="00390DD8"/>
    <w:rsid w:val="00394DC6"/>
    <w:rsid w:val="00397C3E"/>
    <w:rsid w:val="003A431F"/>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2A65"/>
    <w:rsid w:val="003F34B4"/>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374DF"/>
    <w:rsid w:val="004379DD"/>
    <w:rsid w:val="004431B4"/>
    <w:rsid w:val="00445604"/>
    <w:rsid w:val="00446C8E"/>
    <w:rsid w:val="00447BDA"/>
    <w:rsid w:val="00451158"/>
    <w:rsid w:val="00451804"/>
    <w:rsid w:val="00453C21"/>
    <w:rsid w:val="0045537F"/>
    <w:rsid w:val="00457DC7"/>
    <w:rsid w:val="004640B3"/>
    <w:rsid w:val="00467A2F"/>
    <w:rsid w:val="004704F4"/>
    <w:rsid w:val="00472BCC"/>
    <w:rsid w:val="00477699"/>
    <w:rsid w:val="00480710"/>
    <w:rsid w:val="00491A56"/>
    <w:rsid w:val="00494D61"/>
    <w:rsid w:val="004A25CD"/>
    <w:rsid w:val="004A26CC"/>
    <w:rsid w:val="004A3F7E"/>
    <w:rsid w:val="004B2108"/>
    <w:rsid w:val="004B212A"/>
    <w:rsid w:val="004B3A2B"/>
    <w:rsid w:val="004B70D3"/>
    <w:rsid w:val="004C0219"/>
    <w:rsid w:val="004C312D"/>
    <w:rsid w:val="004D2C87"/>
    <w:rsid w:val="004D2D1B"/>
    <w:rsid w:val="004D32B8"/>
    <w:rsid w:val="004D33BD"/>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0E2A"/>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309B"/>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32C"/>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422A1"/>
    <w:rsid w:val="006423A7"/>
    <w:rsid w:val="006455DF"/>
    <w:rsid w:val="00645AF6"/>
    <w:rsid w:val="00647025"/>
    <w:rsid w:val="00647128"/>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5BF3"/>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6F2618"/>
    <w:rsid w:val="00703365"/>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42B7"/>
    <w:rsid w:val="007865E9"/>
    <w:rsid w:val="0079237D"/>
    <w:rsid w:val="00792383"/>
    <w:rsid w:val="00794D5A"/>
    <w:rsid w:val="00794DD9"/>
    <w:rsid w:val="007965EF"/>
    <w:rsid w:val="007A060F"/>
    <w:rsid w:val="007A37DC"/>
    <w:rsid w:val="007B1C5E"/>
    <w:rsid w:val="007B350E"/>
    <w:rsid w:val="007B6BD6"/>
    <w:rsid w:val="007C0FBC"/>
    <w:rsid w:val="007C29C9"/>
    <w:rsid w:val="007C35B8"/>
    <w:rsid w:val="007C36E3"/>
    <w:rsid w:val="007C3ABB"/>
    <w:rsid w:val="007C7134"/>
    <w:rsid w:val="007C7CB3"/>
    <w:rsid w:val="007C7ECF"/>
    <w:rsid w:val="007D3D20"/>
    <w:rsid w:val="007D44F9"/>
    <w:rsid w:val="007D742E"/>
    <w:rsid w:val="007E3AFD"/>
    <w:rsid w:val="007E542E"/>
    <w:rsid w:val="007F7943"/>
    <w:rsid w:val="00801DAD"/>
    <w:rsid w:val="00803189"/>
    <w:rsid w:val="00804E7A"/>
    <w:rsid w:val="00805FBB"/>
    <w:rsid w:val="00814292"/>
    <w:rsid w:val="008169A4"/>
    <w:rsid w:val="00820DEC"/>
    <w:rsid w:val="00822500"/>
    <w:rsid w:val="00825CA9"/>
    <w:rsid w:val="008278FE"/>
    <w:rsid w:val="00832598"/>
    <w:rsid w:val="008334D9"/>
    <w:rsid w:val="0083397E"/>
    <w:rsid w:val="0083534B"/>
    <w:rsid w:val="00842035"/>
    <w:rsid w:val="00842602"/>
    <w:rsid w:val="008449F0"/>
    <w:rsid w:val="00846F11"/>
    <w:rsid w:val="00847B45"/>
    <w:rsid w:val="008524DB"/>
    <w:rsid w:val="00854FF1"/>
    <w:rsid w:val="00863A66"/>
    <w:rsid w:val="008703D7"/>
    <w:rsid w:val="00870889"/>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45BDA"/>
    <w:rsid w:val="00964A38"/>
    <w:rsid w:val="00966A9D"/>
    <w:rsid w:val="0096742B"/>
    <w:rsid w:val="00967C64"/>
    <w:rsid w:val="009718C5"/>
    <w:rsid w:val="00976AFF"/>
    <w:rsid w:val="009812A3"/>
    <w:rsid w:val="009823BE"/>
    <w:rsid w:val="009839C1"/>
    <w:rsid w:val="00986AED"/>
    <w:rsid w:val="009924CF"/>
    <w:rsid w:val="00993130"/>
    <w:rsid w:val="00994100"/>
    <w:rsid w:val="009959C8"/>
    <w:rsid w:val="00995F9A"/>
    <w:rsid w:val="009A04B7"/>
    <w:rsid w:val="009A0EEF"/>
    <w:rsid w:val="009A2304"/>
    <w:rsid w:val="009A6B17"/>
    <w:rsid w:val="009A7E5C"/>
    <w:rsid w:val="009B052E"/>
    <w:rsid w:val="009B0AE4"/>
    <w:rsid w:val="009B253D"/>
    <w:rsid w:val="009B4E00"/>
    <w:rsid w:val="009B4FCF"/>
    <w:rsid w:val="009C4300"/>
    <w:rsid w:val="009D4C29"/>
    <w:rsid w:val="009D6E95"/>
    <w:rsid w:val="009E58E9"/>
    <w:rsid w:val="009E6803"/>
    <w:rsid w:val="009F63AB"/>
    <w:rsid w:val="009F6AD2"/>
    <w:rsid w:val="009F7C1B"/>
    <w:rsid w:val="00A00B5B"/>
    <w:rsid w:val="00A00D8D"/>
    <w:rsid w:val="00A01BB6"/>
    <w:rsid w:val="00A070F7"/>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C65D1"/>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46EDE"/>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76E1F"/>
    <w:rsid w:val="00B84241"/>
    <w:rsid w:val="00B86EF0"/>
    <w:rsid w:val="00B96969"/>
    <w:rsid w:val="00B97900"/>
    <w:rsid w:val="00BA1229"/>
    <w:rsid w:val="00BA44A8"/>
    <w:rsid w:val="00BA49C5"/>
    <w:rsid w:val="00BA74C7"/>
    <w:rsid w:val="00BB0182"/>
    <w:rsid w:val="00BB2F4A"/>
    <w:rsid w:val="00BB637C"/>
    <w:rsid w:val="00BC1006"/>
    <w:rsid w:val="00BC35CA"/>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5F10"/>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86E76"/>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28A3"/>
    <w:rsid w:val="00D33E98"/>
    <w:rsid w:val="00D350D1"/>
    <w:rsid w:val="00D46FAA"/>
    <w:rsid w:val="00D47A40"/>
    <w:rsid w:val="00D51D33"/>
    <w:rsid w:val="00D55AC7"/>
    <w:rsid w:val="00D57132"/>
    <w:rsid w:val="00D57BB2"/>
    <w:rsid w:val="00D57E57"/>
    <w:rsid w:val="00D611DF"/>
    <w:rsid w:val="00D65405"/>
    <w:rsid w:val="00D70752"/>
    <w:rsid w:val="00D80E2D"/>
    <w:rsid w:val="00D824A6"/>
    <w:rsid w:val="00D82EB5"/>
    <w:rsid w:val="00D84D5E"/>
    <w:rsid w:val="00D8560E"/>
    <w:rsid w:val="00D8758F"/>
    <w:rsid w:val="00D974B2"/>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0C7"/>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1C31"/>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649C"/>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C3679"/>
    <w:rsid w:val="00FC7F12"/>
    <w:rsid w:val="00FD0ADB"/>
    <w:rsid w:val="00FD1424"/>
    <w:rsid w:val="00FD2C9E"/>
    <w:rsid w:val="00FD334A"/>
    <w:rsid w:val="00FD4327"/>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AD8D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uiPriority w:val="99"/>
    <w:semiHidden/>
    <w:rsid w:val="00CD7132"/>
    <w:rPr>
      <w:vertAlign w:val="superscript"/>
    </w:rPr>
  </w:style>
  <w:style w:type="paragraph" w:styleId="FootnoteText">
    <w:name w:val="footnote text"/>
    <w:basedOn w:val="Normal"/>
    <w:link w:val="FootnoteTextChar"/>
    <w:uiPriority w:val="99"/>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character" w:customStyle="1" w:styleId="FootnoteTextChar">
    <w:name w:val="Footnote Text Char"/>
    <w:basedOn w:val="DefaultParagraphFont"/>
    <w:link w:val="FootnoteText"/>
    <w:uiPriority w:val="99"/>
    <w:rsid w:val="00185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1FCA5-1B28-4A5F-935A-7D22FE47B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4</Pages>
  <Words>864</Words>
  <Characters>4925</Characters>
  <Application>Microsoft Office Word</Application>
  <DocSecurity>0</DocSecurity>
  <Lines>41</Lines>
  <Paragraphs>11</Paragraphs>
  <ScaleCrop>false</ScaleCrop>
  <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2026-10-26T12:39:00Z</dcterms:created>
  <dcterms:modified xsi:type="dcterms:W3CDTF">2026-10-26T12:49:00Z</dcterms:modified>
</cp:coreProperties>
</file>