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4EB379" w14:textId="77777777" w:rsidR="003354EF" w:rsidRDefault="003354EF" w:rsidP="003354EF">
      <w:pPr>
        <w:pStyle w:val="OrderHeading"/>
      </w:pPr>
      <w:r>
        <w:t>BEFORE THE FLORIDA PUBLIC SERVICE COMMISSION</w:t>
      </w:r>
    </w:p>
    <w:p w14:paraId="2847EA85" w14:textId="77777777" w:rsidR="003354EF" w:rsidRDefault="003354EF" w:rsidP="003354EF">
      <w:pPr>
        <w:pStyle w:val="OrderBody"/>
      </w:pPr>
    </w:p>
    <w:p w14:paraId="69FCC7AE" w14:textId="77777777" w:rsidR="003354EF" w:rsidRDefault="003354EF" w:rsidP="003354EF">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3354EF" w:rsidRPr="00C63FCF" w14:paraId="5AD9DC46" w14:textId="77777777" w:rsidTr="00C63FCF">
        <w:trPr>
          <w:trHeight w:val="828"/>
        </w:trPr>
        <w:tc>
          <w:tcPr>
            <w:tcW w:w="4788" w:type="dxa"/>
            <w:tcBorders>
              <w:bottom w:val="single" w:sz="8" w:space="0" w:color="auto"/>
              <w:right w:val="double" w:sz="6" w:space="0" w:color="auto"/>
            </w:tcBorders>
            <w:shd w:val="clear" w:color="auto" w:fill="auto"/>
          </w:tcPr>
          <w:p w14:paraId="21855679" w14:textId="77777777" w:rsidR="003354EF" w:rsidRDefault="003354EF" w:rsidP="00C63FCF">
            <w:pPr>
              <w:pStyle w:val="OrderBody"/>
              <w:tabs>
                <w:tab w:val="center" w:pos="4320"/>
                <w:tab w:val="right" w:pos="8640"/>
              </w:tabs>
              <w:jc w:val="left"/>
            </w:pPr>
            <w:r>
              <w:t xml:space="preserve">In re: </w:t>
            </w:r>
            <w:bookmarkStart w:id="0" w:name="SSInRe"/>
            <w:bookmarkEnd w:id="0"/>
            <w:r>
              <w:t>Application for grandfather certificate to operate wastewater utility in Citrus County, by Indian Springs Utilities, Inc.</w:t>
            </w:r>
          </w:p>
        </w:tc>
        <w:tc>
          <w:tcPr>
            <w:tcW w:w="4788" w:type="dxa"/>
            <w:tcBorders>
              <w:left w:val="double" w:sz="6" w:space="0" w:color="auto"/>
            </w:tcBorders>
            <w:shd w:val="clear" w:color="auto" w:fill="auto"/>
          </w:tcPr>
          <w:p w14:paraId="135327E4" w14:textId="77777777" w:rsidR="003354EF" w:rsidRDefault="003354EF" w:rsidP="003354EF">
            <w:pPr>
              <w:pStyle w:val="OrderBody"/>
            </w:pPr>
            <w:r>
              <w:t xml:space="preserve">DOCKET NO. </w:t>
            </w:r>
            <w:bookmarkStart w:id="1" w:name="SSDocketNo"/>
            <w:bookmarkEnd w:id="1"/>
            <w:r>
              <w:t>20240136-SU</w:t>
            </w:r>
          </w:p>
          <w:p w14:paraId="782E17B0" w14:textId="77971FF3" w:rsidR="003354EF" w:rsidRDefault="003354EF" w:rsidP="00C63FCF">
            <w:pPr>
              <w:pStyle w:val="OrderBody"/>
              <w:tabs>
                <w:tab w:val="center" w:pos="4320"/>
                <w:tab w:val="right" w:pos="8640"/>
              </w:tabs>
              <w:jc w:val="left"/>
            </w:pPr>
            <w:r>
              <w:t xml:space="preserve">ORDER NO. </w:t>
            </w:r>
            <w:bookmarkStart w:id="2" w:name="OrderNo0075"/>
            <w:r w:rsidR="00F244E2">
              <w:t>PSC-2026-0075-PAA-SU</w:t>
            </w:r>
            <w:bookmarkEnd w:id="2"/>
          </w:p>
          <w:p w14:paraId="1B4FAE2E" w14:textId="150F132A" w:rsidR="003354EF" w:rsidRDefault="003354EF" w:rsidP="00C63FCF">
            <w:pPr>
              <w:pStyle w:val="OrderBody"/>
              <w:tabs>
                <w:tab w:val="center" w:pos="4320"/>
                <w:tab w:val="right" w:pos="8640"/>
              </w:tabs>
              <w:jc w:val="left"/>
            </w:pPr>
            <w:r>
              <w:t xml:space="preserve">ISSUED: </w:t>
            </w:r>
            <w:r w:rsidR="00F244E2">
              <w:t>March 23, 2026</w:t>
            </w:r>
          </w:p>
        </w:tc>
      </w:tr>
    </w:tbl>
    <w:p w14:paraId="72E440CB" w14:textId="77777777" w:rsidR="003354EF" w:rsidRDefault="003354EF" w:rsidP="003354EF"/>
    <w:p w14:paraId="3996A402" w14:textId="77777777" w:rsidR="00CB5276" w:rsidRDefault="00D611DF" w:rsidP="003354EF">
      <w:r>
        <w:t xml:space="preserve"> </w:t>
      </w:r>
    </w:p>
    <w:p w14:paraId="631EA8BB" w14:textId="77777777" w:rsidR="003354EF" w:rsidRPr="008D1D5C" w:rsidRDefault="003354EF" w:rsidP="008D1D5C">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14:paraId="2A3BFD21" w14:textId="77777777" w:rsidR="003354EF" w:rsidRPr="008D1D5C" w:rsidRDefault="003354EF" w:rsidP="008D1D5C">
      <w:pPr>
        <w:spacing w:line="276" w:lineRule="auto"/>
        <w:jc w:val="center"/>
        <w:rPr>
          <w:rFonts w:eastAsiaTheme="minorHAnsi" w:cstheme="minorBidi"/>
          <w:szCs w:val="22"/>
        </w:rPr>
      </w:pPr>
    </w:p>
    <w:p w14:paraId="5A6AA3BE" w14:textId="77777777" w:rsidR="003354EF" w:rsidRPr="008D1D5C" w:rsidRDefault="003354EF" w:rsidP="008D1D5C">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14:paraId="4818982C" w14:textId="77777777" w:rsidR="003354EF" w:rsidRPr="008D1D5C" w:rsidRDefault="003354EF" w:rsidP="008D1D5C">
      <w:pPr>
        <w:spacing w:line="276" w:lineRule="auto"/>
        <w:jc w:val="center"/>
        <w:rPr>
          <w:rFonts w:eastAsiaTheme="minorHAnsi" w:cstheme="minorBidi"/>
          <w:szCs w:val="22"/>
        </w:rPr>
      </w:pPr>
      <w:r>
        <w:rPr>
          <w:rFonts w:eastAsiaTheme="minorHAnsi" w:cstheme="minorBidi"/>
          <w:szCs w:val="22"/>
        </w:rPr>
        <w:t>GARY F. CLARK</w:t>
      </w:r>
    </w:p>
    <w:p w14:paraId="7292BC41" w14:textId="77777777" w:rsidR="003354EF" w:rsidRPr="008D1D5C" w:rsidRDefault="003354EF" w:rsidP="008D1D5C">
      <w:pPr>
        <w:spacing w:line="276" w:lineRule="auto"/>
        <w:jc w:val="center"/>
        <w:rPr>
          <w:rFonts w:eastAsiaTheme="minorHAnsi" w:cstheme="minorBidi"/>
          <w:szCs w:val="22"/>
        </w:rPr>
      </w:pPr>
      <w:r>
        <w:rPr>
          <w:rFonts w:eastAsiaTheme="minorHAnsi" w:cstheme="minorBidi"/>
          <w:szCs w:val="22"/>
        </w:rPr>
        <w:t>MIKE LA ROSA</w:t>
      </w:r>
    </w:p>
    <w:p w14:paraId="024CF584" w14:textId="77777777" w:rsidR="003354EF" w:rsidRPr="008D1D5C" w:rsidRDefault="003354EF" w:rsidP="008D1D5C">
      <w:pPr>
        <w:spacing w:line="276" w:lineRule="auto"/>
        <w:jc w:val="center"/>
        <w:rPr>
          <w:rFonts w:eastAsiaTheme="minorHAnsi" w:cstheme="minorBidi"/>
          <w:szCs w:val="22"/>
        </w:rPr>
      </w:pPr>
      <w:r>
        <w:rPr>
          <w:rFonts w:eastAsiaTheme="minorHAnsi" w:cstheme="minorBidi"/>
          <w:szCs w:val="22"/>
        </w:rPr>
        <w:t>BOBBY PAYNE</w:t>
      </w:r>
    </w:p>
    <w:p w14:paraId="5D736BA5" w14:textId="77777777" w:rsidR="003354EF" w:rsidRPr="008D1D5C" w:rsidRDefault="003354EF" w:rsidP="008D1D5C">
      <w:pPr>
        <w:spacing w:line="276" w:lineRule="auto"/>
        <w:jc w:val="center"/>
        <w:rPr>
          <w:rFonts w:eastAsiaTheme="minorHAnsi" w:cstheme="minorBidi"/>
          <w:szCs w:val="22"/>
        </w:rPr>
      </w:pPr>
      <w:r>
        <w:rPr>
          <w:rFonts w:eastAsiaTheme="minorHAnsi" w:cstheme="minorBidi"/>
          <w:szCs w:val="22"/>
        </w:rPr>
        <w:t>ANA ORTEGA</w:t>
      </w:r>
    </w:p>
    <w:p w14:paraId="2FF5769B" w14:textId="77777777" w:rsidR="003354EF" w:rsidRPr="008D1D5C" w:rsidRDefault="003354EF" w:rsidP="008D1D5C">
      <w:pPr>
        <w:spacing w:line="276" w:lineRule="auto"/>
        <w:rPr>
          <w:rFonts w:eastAsiaTheme="minorHAnsi" w:cstheme="minorBidi"/>
          <w:szCs w:val="22"/>
        </w:rPr>
      </w:pPr>
    </w:p>
    <w:p w14:paraId="76D3E4BC" w14:textId="77777777" w:rsidR="003354EF" w:rsidRDefault="003354EF" w:rsidP="003354EF">
      <w:pPr>
        <w:pStyle w:val="OrderBody"/>
      </w:pPr>
    </w:p>
    <w:bookmarkStart w:id="4" w:name="OrderText"/>
    <w:bookmarkEnd w:id="4"/>
    <w:p w14:paraId="39FAE4A0" w14:textId="30CBAAD9" w:rsidR="003354EF" w:rsidRPr="003E4B2D" w:rsidRDefault="003354EF">
      <w:pPr>
        <w:pStyle w:val="OrderBody"/>
        <w:jc w:val="center"/>
        <w:rPr>
          <w:u w:val="single"/>
        </w:rPr>
      </w:pPr>
      <w:r w:rsidRPr="003E4B2D">
        <w:rPr>
          <w:lang w:val="en-CA"/>
        </w:rPr>
        <w:fldChar w:fldCharType="begin"/>
      </w:r>
      <w:r w:rsidRPr="003E4B2D">
        <w:rPr>
          <w:lang w:val="en-CA"/>
        </w:rPr>
        <w:instrText xml:space="preserve"> SEQ CHAPTER \h \r 1</w:instrText>
      </w:r>
      <w:r w:rsidRPr="003E4B2D">
        <w:fldChar w:fldCharType="end"/>
      </w:r>
      <w:r w:rsidRPr="003E4B2D">
        <w:rPr>
          <w:u w:val="single"/>
        </w:rPr>
        <w:t>NOTICE OF PROPOSED AGENCY ACTION</w:t>
      </w:r>
    </w:p>
    <w:p w14:paraId="6921B05B" w14:textId="77777777" w:rsidR="00D7348B" w:rsidRDefault="003354EF">
      <w:pPr>
        <w:pStyle w:val="OrderBody"/>
        <w:jc w:val="center"/>
        <w:rPr>
          <w:u w:val="single"/>
        </w:rPr>
      </w:pPr>
      <w:r w:rsidRPr="003E4B2D">
        <w:rPr>
          <w:u w:val="single"/>
        </w:rPr>
        <w:t>ORDER</w:t>
      </w:r>
      <w:bookmarkStart w:id="5" w:name="OrderTitle"/>
      <w:r w:rsidR="00902739">
        <w:rPr>
          <w:u w:val="single"/>
        </w:rPr>
        <w:t xml:space="preserve"> APPROVING TERMS OF PAYMENT AND </w:t>
      </w:r>
    </w:p>
    <w:p w14:paraId="4C7771EB" w14:textId="77777777" w:rsidR="00902739" w:rsidRDefault="00902739">
      <w:pPr>
        <w:pStyle w:val="OrderBody"/>
        <w:jc w:val="center"/>
        <w:rPr>
          <w:u w:val="single"/>
        </w:rPr>
      </w:pPr>
      <w:r>
        <w:rPr>
          <w:u w:val="single"/>
        </w:rPr>
        <w:t>MISCELLANEOUS SERVICE CHARGES</w:t>
      </w:r>
    </w:p>
    <w:p w14:paraId="1D5A1C90" w14:textId="77777777" w:rsidR="00902739" w:rsidRDefault="00902739">
      <w:pPr>
        <w:pStyle w:val="OrderBody"/>
        <w:jc w:val="center"/>
        <w:rPr>
          <w:u w:val="single"/>
        </w:rPr>
      </w:pPr>
      <w:r>
        <w:rPr>
          <w:u w:val="single"/>
        </w:rPr>
        <w:t>AND</w:t>
      </w:r>
    </w:p>
    <w:p w14:paraId="25069223" w14:textId="77777777" w:rsidR="003354EF" w:rsidRPr="003E4B2D" w:rsidRDefault="00902739">
      <w:pPr>
        <w:pStyle w:val="OrderBody"/>
        <w:jc w:val="center"/>
        <w:rPr>
          <w:u w:val="single"/>
        </w:rPr>
      </w:pPr>
      <w:r>
        <w:rPr>
          <w:u w:val="single"/>
        </w:rPr>
        <w:t>FINAL ORDER ACKNOWLEDGING GRANDFATHER APPLICATION AND CONTINUING EXISTING RATE</w:t>
      </w:r>
      <w:r w:rsidR="00850793">
        <w:rPr>
          <w:u w:val="single"/>
        </w:rPr>
        <w:t>S</w:t>
      </w:r>
      <w:r>
        <w:rPr>
          <w:u w:val="single"/>
        </w:rPr>
        <w:t xml:space="preserve">, CHARGES AND DEPOSITS </w:t>
      </w:r>
      <w:r w:rsidR="003354EF">
        <w:rPr>
          <w:u w:val="single"/>
        </w:rPr>
        <w:t xml:space="preserve"> </w:t>
      </w:r>
      <w:bookmarkEnd w:id="5"/>
    </w:p>
    <w:p w14:paraId="082109AE" w14:textId="77777777" w:rsidR="003354EF" w:rsidRPr="003E4B2D" w:rsidRDefault="003354EF">
      <w:pPr>
        <w:pStyle w:val="OrderBody"/>
      </w:pPr>
    </w:p>
    <w:p w14:paraId="767D1E31" w14:textId="77777777" w:rsidR="003354EF" w:rsidRPr="003E4B2D" w:rsidRDefault="003354EF">
      <w:pPr>
        <w:pStyle w:val="OrderBody"/>
      </w:pPr>
    </w:p>
    <w:p w14:paraId="38FC30AB" w14:textId="77777777" w:rsidR="003354EF" w:rsidRPr="003E4B2D" w:rsidRDefault="003354EF">
      <w:pPr>
        <w:pStyle w:val="OrderBody"/>
      </w:pPr>
      <w:r w:rsidRPr="003E4B2D">
        <w:t>BY THE COMMISSION:</w:t>
      </w:r>
    </w:p>
    <w:p w14:paraId="3DE3D521" w14:textId="77777777" w:rsidR="003354EF" w:rsidRPr="003E4B2D" w:rsidRDefault="003354EF">
      <w:pPr>
        <w:pStyle w:val="OrderBody"/>
      </w:pPr>
    </w:p>
    <w:p w14:paraId="687437FD" w14:textId="77777777" w:rsidR="003354EF" w:rsidRDefault="003354EF">
      <w:pPr>
        <w:pStyle w:val="OrderBody"/>
      </w:pPr>
      <w:r w:rsidRPr="003E4B2D">
        <w:tab/>
        <w:t>NOTICE is hereby given by the Florida Public Service Commission</w:t>
      </w:r>
      <w:r w:rsidR="00902739">
        <w:t xml:space="preserve"> (Commission)</w:t>
      </w:r>
      <w:r w:rsidRPr="003E4B2D">
        <w:t xml:space="preserve"> that the action discussed herein is preliminary in nature</w:t>
      </w:r>
      <w:r w:rsidR="00902739">
        <w:t>—except with regard to acknowledging the grandfather application and continuing existing rates, charges, and deposits—</w:t>
      </w:r>
      <w:r w:rsidRPr="003E4B2D">
        <w:t>and will become final unless a person whose interests are substantially affected files a petition for a formal proceeding, pursuant to Rule 25-22.029, Florida Administrative Code</w:t>
      </w:r>
      <w:r>
        <w:t xml:space="preserve"> (F.A.C.)</w:t>
      </w:r>
      <w:r w:rsidRPr="003E4B2D">
        <w:t>.</w:t>
      </w:r>
    </w:p>
    <w:p w14:paraId="4D94DF6B" w14:textId="77777777" w:rsidR="003354EF" w:rsidRDefault="003354EF">
      <w:pPr>
        <w:pStyle w:val="OrderBody"/>
      </w:pPr>
    </w:p>
    <w:p w14:paraId="634BE509" w14:textId="77777777" w:rsidR="003354EF" w:rsidRPr="00902739" w:rsidRDefault="003354EF" w:rsidP="003354EF">
      <w:pPr>
        <w:keepNext/>
        <w:spacing w:after="240"/>
        <w:jc w:val="center"/>
        <w:outlineLvl w:val="0"/>
        <w:rPr>
          <w:bCs/>
          <w:kern w:val="32"/>
          <w:szCs w:val="32"/>
          <w:u w:val="single"/>
        </w:rPr>
      </w:pPr>
      <w:r w:rsidRPr="00902739">
        <w:rPr>
          <w:bCs/>
          <w:kern w:val="32"/>
          <w:szCs w:val="32"/>
          <w:u w:val="single"/>
        </w:rPr>
        <w:t>Background</w:t>
      </w:r>
    </w:p>
    <w:p w14:paraId="719E69F3" w14:textId="77777777" w:rsidR="003354EF" w:rsidRDefault="00ED7007" w:rsidP="003354EF">
      <w:pPr>
        <w:jc w:val="both"/>
      </w:pPr>
      <w:r>
        <w:tab/>
      </w:r>
      <w:r w:rsidR="003354EF" w:rsidRPr="003354EF">
        <w:t xml:space="preserve">On May 28, 2024, the Board of County Commissioners of Citrus County (County) adopted Resolution No. 2024-040 (Resolution), transferring regulation of the privately-owned, for profit water and wastewater utilities in Citrus County to </w:t>
      </w:r>
      <w:r w:rsidR="00902739">
        <w:t>us</w:t>
      </w:r>
      <w:r w:rsidR="003354EF" w:rsidRPr="003354EF">
        <w:t xml:space="preserve">. Effective upon the adoption of the Resolution, all non-exempt water and wastewater systems in Citrus County became subject of the provisions of Chapter 367, Florida Statutes (F.S.). By Order No. PSC-2024-0267-FOF-WS, </w:t>
      </w:r>
      <w:r w:rsidR="003705FF">
        <w:t>we</w:t>
      </w:r>
      <w:r w:rsidR="003354EF" w:rsidRPr="003354EF">
        <w:t xml:space="preserve"> acknowledged the Resolution.</w:t>
      </w:r>
      <w:r w:rsidR="003354EF" w:rsidRPr="003354EF">
        <w:rPr>
          <w:vertAlign w:val="superscript"/>
        </w:rPr>
        <w:footnoteReference w:id="1"/>
      </w:r>
    </w:p>
    <w:p w14:paraId="65538DC1" w14:textId="77777777" w:rsidR="00ED7007" w:rsidRPr="003354EF" w:rsidRDefault="00ED7007" w:rsidP="003354EF">
      <w:pPr>
        <w:jc w:val="both"/>
      </w:pPr>
    </w:p>
    <w:p w14:paraId="51721654" w14:textId="4E593392" w:rsidR="003354EF" w:rsidRPr="003354EF" w:rsidRDefault="00ED7007" w:rsidP="003354EF">
      <w:pPr>
        <w:jc w:val="both"/>
      </w:pPr>
      <w:r>
        <w:lastRenderedPageBreak/>
        <w:tab/>
      </w:r>
      <w:r w:rsidR="003354EF" w:rsidRPr="003354EF">
        <w:t>Pursuant to Section 367.171(2)(b), F.S., each utility engaged in the operation or construction of a system shall be entitled to receive a certificate for the area served by such utility on the day the chapter becomes applicable to the utility. On September 3, 2024, Indian</w:t>
      </w:r>
      <w:r w:rsidR="003354EF" w:rsidRPr="003354EF">
        <w:rPr>
          <w:rFonts w:ascii="Montserrat" w:hAnsi="Montserrat"/>
          <w:color w:val="212529"/>
          <w:shd w:val="clear" w:color="auto" w:fill="FFFFFF"/>
        </w:rPr>
        <w:t xml:space="preserve"> Springs Utilities, Inc. (Indian Springs or Utility) </w:t>
      </w:r>
      <w:r w:rsidR="003354EF" w:rsidRPr="003354EF">
        <w:t xml:space="preserve">filed an application for a certificate under grandfather rights to provide wastewater service in Citrus County pursuant to Section 367.171(2), F.S., and Rule 25-30.035, F.A.C. Indian Springs’ initial application was found to be deficient. </w:t>
      </w:r>
      <w:r w:rsidR="00850793">
        <w:t>Our staff</w:t>
      </w:r>
      <w:r w:rsidR="00902739">
        <w:t xml:space="preserve"> </w:t>
      </w:r>
      <w:r w:rsidR="003354EF" w:rsidRPr="003354EF">
        <w:t>issued six deficiency letters between September 19, 2024 and December 30, 2025. The Utility cured the deficiencies on February 17, 2026, which is considered the official filing date.</w:t>
      </w:r>
    </w:p>
    <w:p w14:paraId="20CF7FF7" w14:textId="77777777" w:rsidR="003354EF" w:rsidRPr="003354EF" w:rsidRDefault="003354EF" w:rsidP="003354EF">
      <w:pPr>
        <w:jc w:val="both"/>
      </w:pPr>
    </w:p>
    <w:p w14:paraId="536CEC57" w14:textId="77777777" w:rsidR="003354EF" w:rsidRDefault="00ED7007" w:rsidP="003354EF">
      <w:pPr>
        <w:pStyle w:val="OrderBody"/>
      </w:pPr>
      <w:r>
        <w:tab/>
      </w:r>
      <w:r w:rsidR="003354EF" w:rsidRPr="003354EF">
        <w:t xml:space="preserve">Indian Springs was established in 1984 and provides wastewater service to approximately 185 (182 residential and three commercial) customers. Water service is provided by the City of Crystal River. The Utility’s service area is located in the Southwest Florida Water Management District. This </w:t>
      </w:r>
      <w:r w:rsidR="003705FF">
        <w:t>Order</w:t>
      </w:r>
      <w:r w:rsidR="003354EF" w:rsidRPr="003354EF">
        <w:t xml:space="preserve"> addresses the application for a grandfather wastewater certificate and rates and charges. </w:t>
      </w:r>
      <w:r w:rsidR="003705FF">
        <w:t>We have</w:t>
      </w:r>
      <w:r w:rsidR="003354EF" w:rsidRPr="003354EF">
        <w:t xml:space="preserve"> jurisdiction pursuant to Section 367.171, F.S.</w:t>
      </w:r>
    </w:p>
    <w:p w14:paraId="14B395A2" w14:textId="77777777" w:rsidR="003354EF" w:rsidRDefault="003354EF" w:rsidP="003354EF">
      <w:pPr>
        <w:pStyle w:val="OrderBody"/>
      </w:pPr>
    </w:p>
    <w:p w14:paraId="48801B07" w14:textId="77777777" w:rsidR="003354EF" w:rsidRPr="00902739" w:rsidRDefault="00902739" w:rsidP="003354EF">
      <w:pPr>
        <w:keepNext/>
        <w:spacing w:after="240"/>
        <w:jc w:val="center"/>
        <w:outlineLvl w:val="0"/>
        <w:rPr>
          <w:bCs/>
          <w:kern w:val="32"/>
          <w:szCs w:val="32"/>
          <w:u w:val="single"/>
        </w:rPr>
      </w:pPr>
      <w:bookmarkStart w:id="6" w:name="DiscussionOfIssues"/>
      <w:r w:rsidRPr="00902739">
        <w:rPr>
          <w:bCs/>
          <w:kern w:val="32"/>
          <w:szCs w:val="32"/>
          <w:u w:val="single"/>
        </w:rPr>
        <w:t>Decision</w:t>
      </w:r>
    </w:p>
    <w:bookmarkEnd w:id="6"/>
    <w:p w14:paraId="7599B7B4" w14:textId="77777777" w:rsidR="003354EF" w:rsidRPr="00902739" w:rsidRDefault="00902739" w:rsidP="00902739">
      <w:pPr>
        <w:pStyle w:val="ListParagraph"/>
        <w:numPr>
          <w:ilvl w:val="0"/>
          <w:numId w:val="1"/>
        </w:numPr>
        <w:spacing w:after="240"/>
        <w:jc w:val="both"/>
        <w:outlineLvl w:val="0"/>
        <w:rPr>
          <w:u w:val="single"/>
        </w:rPr>
      </w:pPr>
      <w:r w:rsidRPr="00902739">
        <w:rPr>
          <w:u w:val="single"/>
        </w:rPr>
        <w:t xml:space="preserve">Acknowledgment of Application for Grandfather </w:t>
      </w:r>
      <w:r w:rsidR="00CC2528">
        <w:rPr>
          <w:u w:val="single"/>
        </w:rPr>
        <w:t>Wastew</w:t>
      </w:r>
      <w:r w:rsidRPr="00902739">
        <w:rPr>
          <w:u w:val="single"/>
        </w:rPr>
        <w:t>ater Certificate</w:t>
      </w:r>
    </w:p>
    <w:p w14:paraId="25295E44" w14:textId="775A0045" w:rsidR="003354EF" w:rsidRPr="003354EF" w:rsidRDefault="00ED7007" w:rsidP="003354EF">
      <w:pPr>
        <w:autoSpaceDE w:val="0"/>
        <w:autoSpaceDN w:val="0"/>
        <w:adjustRightInd w:val="0"/>
        <w:jc w:val="both"/>
        <w:rPr>
          <w:rFonts w:ascii="TimesNewRomanPSMT" w:hAnsi="TimesNewRomanPSMT" w:cs="TimesNewRomanPSMT"/>
        </w:rPr>
      </w:pPr>
      <w:r>
        <w:rPr>
          <w:rFonts w:ascii="TimesNewRomanPSMT" w:hAnsi="TimesNewRomanPSMT" w:cs="TimesNewRomanPSMT"/>
        </w:rPr>
        <w:tab/>
      </w:r>
      <w:r w:rsidR="003354EF" w:rsidRPr="003354EF">
        <w:rPr>
          <w:rFonts w:ascii="TimesNewRomanPSMT" w:hAnsi="TimesNewRomanPSMT" w:cs="TimesNewRomanPSMT"/>
        </w:rPr>
        <w:t xml:space="preserve">The Utility’s application for a certificate under grandfather rights to provide wastewater service in Citrus County is in compliance with Section 367.171(2)(b), F.S., and Rule 25-30.035, F.A.C. An adequate service territory description and system maps were provided. The Utility </w:t>
      </w:r>
      <w:r w:rsidR="00C85E53">
        <w:rPr>
          <w:rFonts w:ascii="TimesNewRomanPSMT" w:hAnsi="TimesNewRomanPSMT" w:cs="TimesNewRomanPSMT"/>
        </w:rPr>
        <w:t>has its own treatment facility</w:t>
      </w:r>
      <w:r w:rsidR="003354EF" w:rsidRPr="003354EF">
        <w:rPr>
          <w:rFonts w:ascii="TimesNewRomanPSMT" w:hAnsi="TimesNewRomanPSMT" w:cs="TimesNewRomanPSMT"/>
        </w:rPr>
        <w:t>, and the application contains a warranty deed as proof of ownership of the land o</w:t>
      </w:r>
      <w:r w:rsidR="00C85E53">
        <w:rPr>
          <w:rFonts w:ascii="TimesNewRomanPSMT" w:hAnsi="TimesNewRomanPSMT" w:cs="TimesNewRomanPSMT"/>
        </w:rPr>
        <w:t xml:space="preserve">n which the Utility’s facility is </w:t>
      </w:r>
      <w:r w:rsidR="003354EF" w:rsidRPr="003354EF">
        <w:rPr>
          <w:rFonts w:ascii="TimesNewRomanPSMT" w:hAnsi="TimesNewRomanPSMT" w:cs="TimesNewRomanPSMT"/>
        </w:rPr>
        <w:t>located as required by Rule 25-30.035(11), F.A.C. A description of the Utility’s territory is provided in Attachment A.</w:t>
      </w:r>
    </w:p>
    <w:p w14:paraId="3F122381" w14:textId="77777777" w:rsidR="003354EF" w:rsidRPr="003354EF" w:rsidRDefault="003354EF" w:rsidP="003354EF">
      <w:pPr>
        <w:autoSpaceDE w:val="0"/>
        <w:autoSpaceDN w:val="0"/>
        <w:adjustRightInd w:val="0"/>
        <w:jc w:val="both"/>
        <w:rPr>
          <w:rFonts w:ascii="TimesNewRomanPSMT" w:hAnsi="TimesNewRomanPSMT" w:cs="TimesNewRomanPSMT"/>
        </w:rPr>
      </w:pPr>
    </w:p>
    <w:p w14:paraId="35E8ECAC" w14:textId="77777777" w:rsidR="003354EF" w:rsidRPr="003354EF" w:rsidRDefault="00ED7007" w:rsidP="003354EF">
      <w:pPr>
        <w:autoSpaceDE w:val="0"/>
        <w:autoSpaceDN w:val="0"/>
        <w:adjustRightInd w:val="0"/>
        <w:jc w:val="both"/>
        <w:rPr>
          <w:rFonts w:ascii="TimesNewRomanPSMT" w:hAnsi="TimesNewRomanPSMT" w:cs="TimesNewRomanPSMT"/>
        </w:rPr>
      </w:pPr>
      <w:r>
        <w:rPr>
          <w:rFonts w:ascii="TimesNewRomanPSMT" w:hAnsi="TimesNewRomanPSMT" w:cs="TimesNewRomanPSMT"/>
        </w:rPr>
        <w:tab/>
      </w:r>
      <w:r w:rsidR="003354EF" w:rsidRPr="003354EF">
        <w:rPr>
          <w:rFonts w:ascii="TimesNewRomanPSMT" w:hAnsi="TimesNewRomanPSMT" w:cs="TimesNewRomanPSMT"/>
        </w:rPr>
        <w:t xml:space="preserve">As stated in the </w:t>
      </w:r>
      <w:r w:rsidR="00CC2528">
        <w:rPr>
          <w:rFonts w:ascii="TimesNewRomanPSMT" w:hAnsi="TimesNewRomanPSMT" w:cs="TimesNewRomanPSMT"/>
        </w:rPr>
        <w:t>B</w:t>
      </w:r>
      <w:r w:rsidR="003354EF" w:rsidRPr="003354EF">
        <w:rPr>
          <w:rFonts w:ascii="TimesNewRomanPSMT" w:hAnsi="TimesNewRomanPSMT" w:cs="TimesNewRomanPSMT"/>
        </w:rPr>
        <w:t>ackground</w:t>
      </w:r>
      <w:r w:rsidR="00CC2528">
        <w:rPr>
          <w:rFonts w:ascii="TimesNewRomanPSMT" w:hAnsi="TimesNewRomanPSMT" w:cs="TimesNewRomanPSMT"/>
        </w:rPr>
        <w:t xml:space="preserve"> above</w:t>
      </w:r>
      <w:r w:rsidR="003354EF" w:rsidRPr="003354EF">
        <w:rPr>
          <w:rFonts w:ascii="TimesNewRomanPSMT" w:hAnsi="TimesNewRomanPSMT" w:cs="TimesNewRomanPSMT"/>
        </w:rPr>
        <w:t xml:space="preserve">, </w:t>
      </w:r>
      <w:r w:rsidR="003354EF" w:rsidRPr="003354EF">
        <w:t>Indian Springs</w:t>
      </w:r>
      <w:r w:rsidR="003354EF" w:rsidRPr="003354EF">
        <w:rPr>
          <w:rFonts w:ascii="TimesNewRomanPSMT" w:hAnsi="TimesNewRomanPSMT" w:cs="TimesNewRomanPSMT"/>
        </w:rPr>
        <w:t xml:space="preserve"> serves approximately 185 wastewater customers. The Utility does not currently have any outstanding citations, violations, or consent orders on file with the Florida Department of Environmental Protection.</w:t>
      </w:r>
    </w:p>
    <w:p w14:paraId="43CC5009" w14:textId="77777777" w:rsidR="003354EF" w:rsidRPr="003354EF" w:rsidRDefault="003354EF" w:rsidP="003354EF">
      <w:pPr>
        <w:autoSpaceDE w:val="0"/>
        <w:autoSpaceDN w:val="0"/>
        <w:adjustRightInd w:val="0"/>
        <w:jc w:val="both"/>
        <w:rPr>
          <w:rFonts w:ascii="TimesNewRomanPSMT" w:hAnsi="TimesNewRomanPSMT" w:cs="TimesNewRomanPSMT"/>
        </w:rPr>
      </w:pPr>
    </w:p>
    <w:p w14:paraId="10274309" w14:textId="77777777" w:rsidR="003354EF" w:rsidRPr="003354EF" w:rsidRDefault="00ED7007" w:rsidP="003354EF">
      <w:pPr>
        <w:autoSpaceDE w:val="0"/>
        <w:autoSpaceDN w:val="0"/>
        <w:adjustRightInd w:val="0"/>
        <w:jc w:val="both"/>
        <w:rPr>
          <w:rFonts w:ascii="TimesNewRomanPSMT" w:hAnsi="TimesNewRomanPSMT" w:cs="TimesNewRomanPSMT"/>
        </w:rPr>
      </w:pPr>
      <w:r>
        <w:rPr>
          <w:rFonts w:ascii="TimesNewRomanPSMT" w:hAnsi="TimesNewRomanPSMT" w:cs="TimesNewRomanPSMT"/>
        </w:rPr>
        <w:tab/>
      </w:r>
      <w:r w:rsidR="003354EF" w:rsidRPr="003354EF">
        <w:rPr>
          <w:rFonts w:ascii="TimesNewRomanPSMT" w:hAnsi="TimesNewRomanPSMT" w:cs="TimesNewRomanPSMT"/>
        </w:rPr>
        <w:t>The Utility is aware of its obligation to submit its 2025 Annual Report pursuant to Rule 25-30.110, F.A.C., and is also aware of its obligation to pay regulatory assessment fees pursuant to Rule 25-30.120, F.A.C. In addition, the Utility is aware that it must maintain its books and records according to the National Association of Regulatory Utility Commissioners’ Uniform System of Accounts.</w:t>
      </w:r>
    </w:p>
    <w:p w14:paraId="4D437AF9" w14:textId="77777777" w:rsidR="003354EF" w:rsidRPr="003354EF" w:rsidRDefault="003354EF" w:rsidP="003354EF">
      <w:pPr>
        <w:autoSpaceDE w:val="0"/>
        <w:autoSpaceDN w:val="0"/>
        <w:adjustRightInd w:val="0"/>
        <w:jc w:val="both"/>
        <w:rPr>
          <w:rFonts w:ascii="TimesNewRomanPSMT" w:hAnsi="TimesNewRomanPSMT" w:cs="TimesNewRomanPSMT"/>
        </w:rPr>
      </w:pPr>
    </w:p>
    <w:p w14:paraId="30D17FF8" w14:textId="77777777" w:rsidR="003354EF" w:rsidRDefault="00ED7007" w:rsidP="003354EF">
      <w:pPr>
        <w:pStyle w:val="OrderBody"/>
        <w:rPr>
          <w:rFonts w:ascii="TimesNewRomanPSMT" w:hAnsi="TimesNewRomanPSMT" w:cs="TimesNewRomanPSMT"/>
        </w:rPr>
      </w:pPr>
      <w:r>
        <w:rPr>
          <w:rFonts w:ascii="TimesNewRomanPSMT" w:hAnsi="TimesNewRomanPSMT" w:cs="TimesNewRomanPSMT"/>
        </w:rPr>
        <w:tab/>
      </w:r>
      <w:r w:rsidR="003354EF" w:rsidRPr="003354EF">
        <w:rPr>
          <w:rFonts w:ascii="TimesNewRomanPSMT" w:hAnsi="TimesNewRomanPSMT" w:cs="TimesNewRomanPSMT"/>
        </w:rPr>
        <w:t xml:space="preserve">Based on the </w:t>
      </w:r>
      <w:r w:rsidR="00F53732">
        <w:rPr>
          <w:rFonts w:ascii="TimesNewRomanPSMT" w:hAnsi="TimesNewRomanPSMT" w:cs="TimesNewRomanPSMT"/>
        </w:rPr>
        <w:t>foregoing</w:t>
      </w:r>
      <w:r w:rsidR="003354EF" w:rsidRPr="003354EF">
        <w:rPr>
          <w:rFonts w:ascii="TimesNewRomanPSMT" w:hAnsi="TimesNewRomanPSMT" w:cs="TimesNewRomanPSMT"/>
        </w:rPr>
        <w:t xml:space="preserve">, </w:t>
      </w:r>
      <w:r w:rsidR="00F53732">
        <w:rPr>
          <w:rFonts w:ascii="TimesNewRomanPSMT" w:hAnsi="TimesNewRomanPSMT" w:cs="TimesNewRomanPSMT"/>
        </w:rPr>
        <w:t xml:space="preserve">we hereby grant </w:t>
      </w:r>
      <w:r w:rsidR="003354EF" w:rsidRPr="003354EF">
        <w:t>Indian Springs</w:t>
      </w:r>
      <w:r w:rsidR="003354EF" w:rsidRPr="003354EF">
        <w:rPr>
          <w:rFonts w:ascii="TimesNewRomanPSMT" w:hAnsi="TimesNewRomanPSMT" w:cs="TimesNewRomanPSMT"/>
        </w:rPr>
        <w:t xml:space="preserve"> Certificate No. 588–S to serve the territory</w:t>
      </w:r>
      <w:r w:rsidR="00F53732">
        <w:rPr>
          <w:rFonts w:ascii="TimesNewRomanPSMT" w:hAnsi="TimesNewRomanPSMT" w:cs="TimesNewRomanPSMT"/>
        </w:rPr>
        <w:t xml:space="preserve"> described in Attachment A. This O</w:t>
      </w:r>
      <w:r w:rsidR="003354EF" w:rsidRPr="003354EF">
        <w:rPr>
          <w:rFonts w:ascii="TimesNewRomanPSMT" w:hAnsi="TimesNewRomanPSMT" w:cs="TimesNewRomanPSMT"/>
        </w:rPr>
        <w:t xml:space="preserve">rder </w:t>
      </w:r>
      <w:r w:rsidR="00F53732">
        <w:rPr>
          <w:rFonts w:ascii="TimesNewRomanPSMT" w:hAnsi="TimesNewRomanPSMT" w:cs="TimesNewRomanPSMT"/>
        </w:rPr>
        <w:t xml:space="preserve">shall </w:t>
      </w:r>
      <w:r w:rsidR="003354EF" w:rsidRPr="003354EF">
        <w:rPr>
          <w:rFonts w:ascii="TimesNewRomanPSMT" w:hAnsi="TimesNewRomanPSMT" w:cs="TimesNewRomanPSMT"/>
        </w:rPr>
        <w:t xml:space="preserve">serve as </w:t>
      </w:r>
      <w:r w:rsidR="003354EF" w:rsidRPr="003354EF">
        <w:t>Indian Springs’</w:t>
      </w:r>
      <w:r w:rsidR="003354EF" w:rsidRPr="003354EF">
        <w:rPr>
          <w:rFonts w:ascii="TimesNewRomanPSMT" w:hAnsi="TimesNewRomanPSMT" w:cs="TimesNewRomanPSMT"/>
        </w:rPr>
        <w:t xml:space="preserve"> certificate and </w:t>
      </w:r>
      <w:r w:rsidR="00F53732">
        <w:rPr>
          <w:rFonts w:ascii="TimesNewRomanPSMT" w:hAnsi="TimesNewRomanPSMT" w:cs="TimesNewRomanPSMT"/>
        </w:rPr>
        <w:t xml:space="preserve">shall </w:t>
      </w:r>
      <w:r w:rsidR="003354EF" w:rsidRPr="003354EF">
        <w:rPr>
          <w:rFonts w:ascii="TimesNewRomanPSMT" w:hAnsi="TimesNewRomanPSMT" w:cs="TimesNewRomanPSMT"/>
        </w:rPr>
        <w:t>be retained by the Utility.</w:t>
      </w:r>
    </w:p>
    <w:p w14:paraId="70271AF1" w14:textId="77777777" w:rsidR="003354EF" w:rsidRDefault="003354EF" w:rsidP="003354EF">
      <w:pPr>
        <w:pStyle w:val="OrderBody"/>
        <w:rPr>
          <w:rFonts w:ascii="TimesNewRomanPSMT" w:hAnsi="TimesNewRomanPSMT" w:cs="TimesNewRomanPSMT"/>
        </w:rPr>
      </w:pPr>
    </w:p>
    <w:p w14:paraId="27418531" w14:textId="7CE72360" w:rsidR="00F53732" w:rsidRPr="00F53732" w:rsidRDefault="00F53732" w:rsidP="00F53732">
      <w:pPr>
        <w:pStyle w:val="OrderBody"/>
        <w:numPr>
          <w:ilvl w:val="0"/>
          <w:numId w:val="1"/>
        </w:numPr>
        <w:rPr>
          <w:rFonts w:ascii="TimesNewRomanPSMT" w:hAnsi="TimesNewRomanPSMT" w:cs="TimesNewRomanPSMT"/>
          <w:u w:val="single"/>
        </w:rPr>
      </w:pPr>
      <w:r w:rsidRPr="00F53732">
        <w:rPr>
          <w:rFonts w:ascii="TimesNewRomanPSMT" w:hAnsi="TimesNewRomanPSMT" w:cs="TimesNewRomanPSMT"/>
          <w:u w:val="single"/>
        </w:rPr>
        <w:t xml:space="preserve">Rates, Charges, and </w:t>
      </w:r>
      <w:r w:rsidR="00850793">
        <w:rPr>
          <w:rFonts w:ascii="TimesNewRomanPSMT" w:hAnsi="TimesNewRomanPSMT" w:cs="TimesNewRomanPSMT"/>
          <w:u w:val="single"/>
        </w:rPr>
        <w:t>D</w:t>
      </w:r>
      <w:r w:rsidRPr="00F53732">
        <w:rPr>
          <w:rFonts w:ascii="TimesNewRomanPSMT" w:hAnsi="TimesNewRomanPSMT" w:cs="TimesNewRomanPSMT"/>
          <w:u w:val="single"/>
        </w:rPr>
        <w:t>eposits</w:t>
      </w:r>
    </w:p>
    <w:p w14:paraId="179F632C" w14:textId="77777777" w:rsidR="00F53732" w:rsidRDefault="00F53732" w:rsidP="003354EF">
      <w:pPr>
        <w:pStyle w:val="OrderBody"/>
        <w:rPr>
          <w:rFonts w:ascii="TimesNewRomanPSMT" w:hAnsi="TimesNewRomanPSMT" w:cs="TimesNewRomanPSMT"/>
        </w:rPr>
      </w:pPr>
    </w:p>
    <w:p w14:paraId="665B798F" w14:textId="0B2A7258" w:rsidR="003354EF" w:rsidRPr="003354EF" w:rsidRDefault="00ED7007" w:rsidP="00C5284E">
      <w:pPr>
        <w:spacing w:after="240"/>
        <w:jc w:val="both"/>
        <w:outlineLvl w:val="0"/>
      </w:pPr>
      <w:r w:rsidRPr="00C5284E">
        <w:rPr>
          <w:rFonts w:ascii="Arial" w:hAnsi="Arial" w:cs="Arial"/>
          <w:bCs/>
          <w:kern w:val="32"/>
          <w:szCs w:val="32"/>
        </w:rPr>
        <w:tab/>
      </w:r>
      <w:r w:rsidR="003354EF" w:rsidRPr="003354EF">
        <w:t xml:space="preserve">Citrus County Water and Wastewater Authority approved the Utility’s current monthly water and wastewater rates by Final Order No. 23-04 on August 14, 2023. The county-approved </w:t>
      </w:r>
      <w:r w:rsidR="003354EF" w:rsidRPr="003354EF">
        <w:lastRenderedPageBreak/>
        <w:t xml:space="preserve">final order and existing tariff sheets were provided in support of the Utility’s authorized rates. The wastewater rates include a base facility charge and per 1,000 gallonage charge with a 6,000 gallonage cap. Additionally, the Utility’s rates also include a fixed bulk rate for multi-residential service. The Utility’s charges have been in effect since the Utility was acquired by the existing owner. Indian Springs’ charges consist of miscellaneous service and service availability charges, which include a service availability policy. In addition, the Utility has customer deposits. </w:t>
      </w:r>
      <w:r w:rsidR="00DF23FB">
        <w:t>We find</w:t>
      </w:r>
      <w:r w:rsidR="003354EF" w:rsidRPr="003354EF">
        <w:t xml:space="preserve"> that the Utility’s current rates and the service availability charges are reasonable, with the exceptions of the miscellaneous service charges. The miscellaneous service charges are not consistent with </w:t>
      </w:r>
      <w:r w:rsidR="003705FF">
        <w:t>our</w:t>
      </w:r>
      <w:r w:rsidR="003354EF" w:rsidRPr="003354EF">
        <w:t xml:space="preserve"> rules and </w:t>
      </w:r>
      <w:r w:rsidR="00DF23FB">
        <w:t xml:space="preserve">are addressed </w:t>
      </w:r>
      <w:r w:rsidR="003354EF" w:rsidRPr="003354EF">
        <w:t xml:space="preserve">in </w:t>
      </w:r>
      <w:r w:rsidR="00DF23FB">
        <w:t>Section IV of this Order</w:t>
      </w:r>
      <w:r w:rsidR="003354EF" w:rsidRPr="003354EF">
        <w:t xml:space="preserve">. </w:t>
      </w:r>
    </w:p>
    <w:p w14:paraId="5E5353A4" w14:textId="77777777" w:rsidR="003354EF" w:rsidRDefault="00ED7007" w:rsidP="003354EF">
      <w:pPr>
        <w:pStyle w:val="OrderBody"/>
      </w:pPr>
      <w:r>
        <w:tab/>
      </w:r>
      <w:r w:rsidR="00DF23FB">
        <w:t>We find</w:t>
      </w:r>
      <w:r w:rsidR="003354EF" w:rsidRPr="003354EF">
        <w:t xml:space="preserve"> that of the Utility’s rates, charges, and deposits that were in effect when Citrus County transferred jurisdiction to </w:t>
      </w:r>
      <w:r w:rsidR="00DF23FB">
        <w:t>us</w:t>
      </w:r>
      <w:r w:rsidR="003354EF" w:rsidRPr="003354EF">
        <w:t xml:space="preserve">, only the rates, charges, and initial customer deposits shown in Schedule No. 1, are approved. In addition, the Utility’s existing premises visit, late payment, and NSF charges </w:t>
      </w:r>
      <w:r w:rsidR="00DF23FB">
        <w:t>are</w:t>
      </w:r>
      <w:r w:rsidR="003354EF" w:rsidRPr="003354EF">
        <w:t xml:space="preserve"> approved. These charges, as well as the rates, and initial customer deposit shown in Schedule No. 1, </w:t>
      </w:r>
      <w:r w:rsidR="00EA7154">
        <w:t>shall</w:t>
      </w:r>
      <w:r w:rsidR="003354EF" w:rsidRPr="003354EF">
        <w:t xml:space="preserve"> be effective for services rendered or connections made on or after the stamped approval date on the tariff sheets pursuant to Rule 25-30.475, F.A.C. The Utility </w:t>
      </w:r>
      <w:r w:rsidR="00EA7154">
        <w:t>shall</w:t>
      </w:r>
      <w:r w:rsidR="003354EF" w:rsidRPr="003354EF">
        <w:t xml:space="preserve"> be required to charge the approved rates, charges and deposits until authorized to change them by </w:t>
      </w:r>
      <w:r w:rsidR="003705FF">
        <w:t>us</w:t>
      </w:r>
      <w:r w:rsidR="003354EF" w:rsidRPr="003354EF">
        <w:t xml:space="preserve"> in a subsequent proceeding.</w:t>
      </w:r>
    </w:p>
    <w:p w14:paraId="3DBC9B9C" w14:textId="77777777" w:rsidR="00DF23FB" w:rsidRDefault="00DF23FB" w:rsidP="003354EF">
      <w:pPr>
        <w:pStyle w:val="OrderBody"/>
      </w:pPr>
    </w:p>
    <w:p w14:paraId="07AA9222" w14:textId="77777777" w:rsidR="00DF23FB" w:rsidRPr="00DF23FB" w:rsidRDefault="00DF23FB" w:rsidP="00DF23FB">
      <w:pPr>
        <w:pStyle w:val="OrderBody"/>
        <w:numPr>
          <w:ilvl w:val="0"/>
          <w:numId w:val="1"/>
        </w:numPr>
        <w:rPr>
          <w:u w:val="single"/>
        </w:rPr>
      </w:pPr>
      <w:r w:rsidRPr="00DF23FB">
        <w:rPr>
          <w:u w:val="single"/>
        </w:rPr>
        <w:t>Current Terms of Payment</w:t>
      </w:r>
    </w:p>
    <w:p w14:paraId="35B4C964" w14:textId="77777777" w:rsidR="003354EF" w:rsidRDefault="003354EF" w:rsidP="004709EE">
      <w:pPr>
        <w:pStyle w:val="OrderBody"/>
      </w:pPr>
    </w:p>
    <w:p w14:paraId="2E314A7A" w14:textId="77777777" w:rsidR="003354EF" w:rsidRPr="003354EF" w:rsidRDefault="004709EE" w:rsidP="004709EE">
      <w:pPr>
        <w:ind w:firstLine="720"/>
        <w:jc w:val="both"/>
      </w:pPr>
      <w:r>
        <w:t>T</w:t>
      </w:r>
      <w:r w:rsidR="003354EF" w:rsidRPr="003354EF">
        <w:t>he Utility’s current wastewater tariff indicates that a customer residing in Florida will become delinquent if their bill is not paid within 16 days, while a non-Florida resident has 21 days to pay their bill before becoming delinquent. However, Rule 25-30.335(6), F.A.C., states that a utility may not consider a customer delinquent in paying his or her bill until the 21st day after the utility has mailed or presented the bill for payment.</w:t>
      </w:r>
    </w:p>
    <w:p w14:paraId="34030728" w14:textId="77777777" w:rsidR="003354EF" w:rsidRPr="003354EF" w:rsidRDefault="003354EF" w:rsidP="003354EF">
      <w:pPr>
        <w:jc w:val="both"/>
      </w:pPr>
    </w:p>
    <w:p w14:paraId="73366564" w14:textId="77777777" w:rsidR="003354EF" w:rsidRDefault="00ED7007" w:rsidP="003354EF">
      <w:pPr>
        <w:pStyle w:val="OrderBody"/>
      </w:pPr>
      <w:r>
        <w:tab/>
      </w:r>
      <w:r w:rsidR="003354EF" w:rsidRPr="003354EF">
        <w:t xml:space="preserve">Based on the above, </w:t>
      </w:r>
      <w:r w:rsidR="004709EE">
        <w:t>we find</w:t>
      </w:r>
      <w:r w:rsidR="003354EF" w:rsidRPr="003354EF">
        <w:t xml:space="preserve"> that the Utility’s methodology of billing a customer </w:t>
      </w:r>
      <w:r w:rsidR="004709EE">
        <w:t xml:space="preserve">shall </w:t>
      </w:r>
      <w:r w:rsidR="003354EF" w:rsidRPr="003354EF">
        <w:t xml:space="preserve">be revised to conform to Rule 25-30.335(6), F.A.C. The Utility </w:t>
      </w:r>
      <w:r w:rsidR="004709EE">
        <w:t>shall</w:t>
      </w:r>
      <w:r w:rsidR="003354EF" w:rsidRPr="003354EF">
        <w:t xml:space="preserve"> file revised tariff sheets to reflect the appropriate terms of payment pursuant to Rule 25-30.335(6), F.A.C. The Utility </w:t>
      </w:r>
      <w:r w:rsidR="004709EE">
        <w:t>shall also</w:t>
      </w:r>
      <w:r w:rsidR="003354EF" w:rsidRPr="003354EF">
        <w:t xml:space="preserve"> be required to file a proposed customer notice to reflect the revised terms of payment. The approved tariffs </w:t>
      </w:r>
      <w:r w:rsidR="004709EE">
        <w:t>shall</w:t>
      </w:r>
      <w:r w:rsidR="003354EF" w:rsidRPr="003354EF">
        <w:t xml:space="preserve"> be effective for service rendered or connections made on or after the stamped approval date on the tariff sheets pursuant to Rule 25-30.475, F.A.C. In addition, the tariff sheets </w:t>
      </w:r>
      <w:r w:rsidR="004709EE">
        <w:t>shall</w:t>
      </w:r>
      <w:r w:rsidR="003354EF" w:rsidRPr="003354EF">
        <w:t xml:space="preserve"> be approved upon staff’s verification that the </w:t>
      </w:r>
      <w:r w:rsidR="004709EE">
        <w:t xml:space="preserve">tariffs are consistent with this Order </w:t>
      </w:r>
      <w:r w:rsidR="003354EF" w:rsidRPr="003354EF">
        <w:t>and that the proposed customer notice is adequate.</w:t>
      </w:r>
    </w:p>
    <w:p w14:paraId="08DCA1B2" w14:textId="77777777" w:rsidR="003354EF" w:rsidRDefault="003354EF" w:rsidP="003354EF">
      <w:pPr>
        <w:pStyle w:val="OrderBody"/>
      </w:pPr>
    </w:p>
    <w:p w14:paraId="1333E097" w14:textId="77777777" w:rsidR="004709EE" w:rsidRPr="004709EE" w:rsidRDefault="004709EE" w:rsidP="004709EE">
      <w:pPr>
        <w:pStyle w:val="ListParagraph"/>
        <w:numPr>
          <w:ilvl w:val="0"/>
          <w:numId w:val="1"/>
        </w:numPr>
        <w:spacing w:after="240"/>
        <w:jc w:val="both"/>
        <w:outlineLvl w:val="0"/>
        <w:rPr>
          <w:u w:val="single"/>
        </w:rPr>
      </w:pPr>
      <w:r w:rsidRPr="004709EE">
        <w:rPr>
          <w:u w:val="single"/>
        </w:rPr>
        <w:t>Miscellaneous Service Charges</w:t>
      </w:r>
    </w:p>
    <w:p w14:paraId="483BB9CD" w14:textId="77777777" w:rsidR="003354EF" w:rsidRPr="003354EF" w:rsidRDefault="003354EF" w:rsidP="004709EE">
      <w:pPr>
        <w:ind w:firstLine="720"/>
        <w:jc w:val="both"/>
      </w:pPr>
      <w:r w:rsidRPr="003354EF">
        <w:t>The Utility did not request to revise its existing miscellaneous service charges. S</w:t>
      </w:r>
      <w:r w:rsidRPr="003354EF">
        <w:rPr>
          <w:rFonts w:ascii="TimesNewRomanPSMT" w:hAnsi="TimesNewRomanPSMT" w:cs="TimesNewRomanPSMT"/>
        </w:rPr>
        <w:t xml:space="preserve">ection 367.091, F.S., authorizes </w:t>
      </w:r>
      <w:r w:rsidR="003705FF">
        <w:rPr>
          <w:rFonts w:ascii="TimesNewRomanPSMT" w:hAnsi="TimesNewRomanPSMT" w:cs="TimesNewRomanPSMT"/>
        </w:rPr>
        <w:t>us</w:t>
      </w:r>
      <w:r w:rsidRPr="003354EF">
        <w:rPr>
          <w:rFonts w:ascii="TimesNewRomanPSMT" w:hAnsi="TimesNewRomanPSMT" w:cs="TimesNewRomanPSMT"/>
        </w:rPr>
        <w:t xml:space="preserve"> to establish, increase, or change a rate or charge other than monthly rates or service availability charges. </w:t>
      </w:r>
      <w:r w:rsidR="009744ED">
        <w:t>We find</w:t>
      </w:r>
      <w:r w:rsidRPr="003354EF">
        <w:t xml:space="preserve"> that some of the Utility’s existing charg</w:t>
      </w:r>
      <w:r w:rsidR="009744ED">
        <w:t xml:space="preserve">es that are set forth in Table </w:t>
      </w:r>
      <w:r w:rsidRPr="003354EF">
        <w:t xml:space="preserve">1, be revised to conform to Rule 25-30.460, F.A.C. As discussed in </w:t>
      </w:r>
      <w:r w:rsidR="009744ED">
        <w:t>Section</w:t>
      </w:r>
      <w:r w:rsidRPr="003354EF">
        <w:t xml:space="preserve"> </w:t>
      </w:r>
      <w:r w:rsidR="009744ED">
        <w:t>II of this Order</w:t>
      </w:r>
      <w:r w:rsidRPr="003354EF">
        <w:t xml:space="preserve">, the Utility’s existing premises visit, late payment, and NSF charges </w:t>
      </w:r>
      <w:r w:rsidR="009744ED">
        <w:t>are</w:t>
      </w:r>
      <w:r w:rsidRPr="003354EF">
        <w:t xml:space="preserve"> approved without modification, but are shown below for illustrative purposes. The Utility’s current miscellaneous service charges consist of various c</w:t>
      </w:r>
      <w:r w:rsidR="002125EB">
        <w:t xml:space="preserve">harges and are shown on Table </w:t>
      </w:r>
      <w:r w:rsidRPr="003354EF">
        <w:t>1.</w:t>
      </w:r>
    </w:p>
    <w:p w14:paraId="3653C91C" w14:textId="77777777" w:rsidR="003354EF" w:rsidRPr="003354EF" w:rsidRDefault="003354EF" w:rsidP="003354EF">
      <w:pPr>
        <w:jc w:val="both"/>
      </w:pPr>
    </w:p>
    <w:p w14:paraId="475716A1" w14:textId="77777777" w:rsidR="003354EF" w:rsidRPr="002125EB" w:rsidRDefault="002125EB" w:rsidP="003354EF">
      <w:pPr>
        <w:kinsoku w:val="0"/>
        <w:overflowPunct w:val="0"/>
        <w:autoSpaceDE w:val="0"/>
        <w:autoSpaceDN w:val="0"/>
        <w:adjustRightInd w:val="0"/>
        <w:spacing w:line="268" w:lineRule="exact"/>
        <w:ind w:right="3"/>
        <w:jc w:val="center"/>
        <w:rPr>
          <w:b/>
          <w:bCs/>
        </w:rPr>
      </w:pPr>
      <w:r w:rsidRPr="002125EB">
        <w:rPr>
          <w:b/>
          <w:bCs/>
        </w:rPr>
        <w:t xml:space="preserve">Table </w:t>
      </w:r>
      <w:r w:rsidR="003354EF" w:rsidRPr="002125EB">
        <w:rPr>
          <w:b/>
          <w:bCs/>
        </w:rPr>
        <w:t>1</w:t>
      </w:r>
    </w:p>
    <w:p w14:paraId="730C080F" w14:textId="77777777" w:rsidR="003354EF" w:rsidRPr="002125EB" w:rsidRDefault="003354EF" w:rsidP="003354EF">
      <w:pPr>
        <w:kinsoku w:val="0"/>
        <w:overflowPunct w:val="0"/>
        <w:autoSpaceDE w:val="0"/>
        <w:autoSpaceDN w:val="0"/>
        <w:adjustRightInd w:val="0"/>
        <w:ind w:right="1"/>
        <w:jc w:val="center"/>
        <w:rPr>
          <w:b/>
          <w:bCs/>
        </w:rPr>
      </w:pPr>
      <w:r w:rsidRPr="002125EB">
        <w:rPr>
          <w:b/>
          <w:bCs/>
        </w:rPr>
        <w:t xml:space="preserve">Indian Springs Utilities, Inc. </w:t>
      </w:r>
    </w:p>
    <w:p w14:paraId="2F9E2508" w14:textId="77777777" w:rsidR="003354EF" w:rsidRPr="002125EB" w:rsidRDefault="003354EF" w:rsidP="003354EF">
      <w:pPr>
        <w:kinsoku w:val="0"/>
        <w:overflowPunct w:val="0"/>
        <w:autoSpaceDE w:val="0"/>
        <w:autoSpaceDN w:val="0"/>
        <w:adjustRightInd w:val="0"/>
        <w:ind w:right="1"/>
        <w:jc w:val="center"/>
        <w:rPr>
          <w:b/>
          <w:bCs/>
        </w:rPr>
      </w:pPr>
      <w:r w:rsidRPr="002125EB">
        <w:rPr>
          <w:b/>
          <w:bCs/>
        </w:rPr>
        <w:t>Existing Miscellaneous Service Charges</w:t>
      </w:r>
    </w:p>
    <w:tbl>
      <w:tblPr>
        <w:tblW w:w="8354" w:type="dxa"/>
        <w:jc w:val="center"/>
        <w:tblBorders>
          <w:top w:val="single" w:sz="4" w:space="0" w:color="000000"/>
          <w:left w:val="single" w:sz="4" w:space="0" w:color="000000"/>
          <w:bottom w:val="single" w:sz="4" w:space="0" w:color="000000"/>
          <w:right w:val="single" w:sz="4" w:space="0" w:color="000000"/>
        </w:tblBorders>
        <w:tblLayout w:type="fixed"/>
        <w:tblCellMar>
          <w:left w:w="0" w:type="dxa"/>
          <w:right w:w="0" w:type="dxa"/>
        </w:tblCellMar>
        <w:tblLook w:val="0000" w:firstRow="0" w:lastRow="0" w:firstColumn="0" w:lastColumn="0" w:noHBand="0" w:noVBand="0"/>
      </w:tblPr>
      <w:tblGrid>
        <w:gridCol w:w="4537"/>
        <w:gridCol w:w="3817"/>
      </w:tblGrid>
      <w:tr w:rsidR="003354EF" w:rsidRPr="003354EF" w14:paraId="2AC96D20" w14:textId="77777777" w:rsidTr="00217EE1">
        <w:trPr>
          <w:trHeight w:val="278"/>
          <w:jc w:val="center"/>
        </w:trPr>
        <w:tc>
          <w:tcPr>
            <w:tcW w:w="4537" w:type="dxa"/>
          </w:tcPr>
          <w:p w14:paraId="60FF67DD" w14:textId="77777777" w:rsidR="003354EF" w:rsidRPr="003354EF" w:rsidRDefault="003354EF" w:rsidP="003354EF">
            <w:pPr>
              <w:kinsoku w:val="0"/>
              <w:overflowPunct w:val="0"/>
              <w:autoSpaceDE w:val="0"/>
              <w:autoSpaceDN w:val="0"/>
              <w:adjustRightInd w:val="0"/>
              <w:rPr>
                <w:sz w:val="20"/>
                <w:szCs w:val="20"/>
              </w:rPr>
            </w:pPr>
          </w:p>
        </w:tc>
        <w:tc>
          <w:tcPr>
            <w:tcW w:w="3817" w:type="dxa"/>
          </w:tcPr>
          <w:p w14:paraId="41407FD2" w14:textId="77777777" w:rsidR="003354EF" w:rsidRPr="003354EF" w:rsidRDefault="003354EF" w:rsidP="003354EF">
            <w:pPr>
              <w:kinsoku w:val="0"/>
              <w:overflowPunct w:val="0"/>
              <w:autoSpaceDE w:val="0"/>
              <w:autoSpaceDN w:val="0"/>
              <w:adjustRightInd w:val="0"/>
              <w:spacing w:line="259" w:lineRule="exact"/>
              <w:ind w:right="362"/>
              <w:jc w:val="center"/>
              <w:rPr>
                <w:b/>
                <w:bCs/>
                <w:spacing w:val="-2"/>
                <w:u w:val="single"/>
              </w:rPr>
            </w:pPr>
            <w:r w:rsidRPr="003354EF">
              <w:rPr>
                <w:b/>
                <w:bCs/>
                <w:spacing w:val="-2"/>
                <w:u w:val="single"/>
              </w:rPr>
              <w:t>Existing Wastewater</w:t>
            </w:r>
          </w:p>
          <w:p w14:paraId="627482C3" w14:textId="77777777" w:rsidR="003354EF" w:rsidRPr="003354EF" w:rsidRDefault="003354EF" w:rsidP="003354EF">
            <w:pPr>
              <w:kinsoku w:val="0"/>
              <w:overflowPunct w:val="0"/>
              <w:autoSpaceDE w:val="0"/>
              <w:autoSpaceDN w:val="0"/>
              <w:adjustRightInd w:val="0"/>
              <w:spacing w:line="259" w:lineRule="exact"/>
              <w:ind w:right="362"/>
              <w:jc w:val="right"/>
              <w:rPr>
                <w:b/>
                <w:bCs/>
                <w:spacing w:val="-2"/>
                <w:u w:val="single"/>
              </w:rPr>
            </w:pPr>
          </w:p>
        </w:tc>
      </w:tr>
      <w:tr w:rsidR="003354EF" w:rsidRPr="003354EF" w14:paraId="5F8152CB" w14:textId="77777777" w:rsidTr="00217EE1">
        <w:trPr>
          <w:trHeight w:val="280"/>
          <w:jc w:val="center"/>
        </w:trPr>
        <w:tc>
          <w:tcPr>
            <w:tcW w:w="4537" w:type="dxa"/>
          </w:tcPr>
          <w:p w14:paraId="0C6C28E3" w14:textId="77777777" w:rsidR="003354EF" w:rsidRPr="003354EF" w:rsidRDefault="003354EF" w:rsidP="003354EF">
            <w:pPr>
              <w:kinsoku w:val="0"/>
              <w:overflowPunct w:val="0"/>
              <w:autoSpaceDE w:val="0"/>
              <w:autoSpaceDN w:val="0"/>
              <w:adjustRightInd w:val="0"/>
              <w:spacing w:line="261" w:lineRule="exact"/>
              <w:ind w:left="107"/>
            </w:pPr>
            <w:r w:rsidRPr="003354EF">
              <w:t>Initial Connection Fee</w:t>
            </w:r>
          </w:p>
        </w:tc>
        <w:tc>
          <w:tcPr>
            <w:tcW w:w="3817" w:type="dxa"/>
          </w:tcPr>
          <w:p w14:paraId="2C695226" w14:textId="77777777" w:rsidR="003354EF" w:rsidRPr="003354EF" w:rsidRDefault="003354EF" w:rsidP="003354EF">
            <w:pPr>
              <w:kinsoku w:val="0"/>
              <w:overflowPunct w:val="0"/>
              <w:autoSpaceDE w:val="0"/>
              <w:autoSpaceDN w:val="0"/>
              <w:adjustRightInd w:val="0"/>
              <w:spacing w:line="261" w:lineRule="exact"/>
              <w:ind w:right="365"/>
              <w:jc w:val="center"/>
              <w:rPr>
                <w:spacing w:val="-2"/>
              </w:rPr>
            </w:pPr>
            <w:r w:rsidRPr="003354EF">
              <w:rPr>
                <w:spacing w:val="-2"/>
              </w:rPr>
              <w:t>$15.00</w:t>
            </w:r>
          </w:p>
        </w:tc>
      </w:tr>
      <w:tr w:rsidR="003354EF" w:rsidRPr="003354EF" w14:paraId="1447E832" w14:textId="77777777" w:rsidTr="00217EE1">
        <w:trPr>
          <w:trHeight w:val="302"/>
          <w:jc w:val="center"/>
        </w:trPr>
        <w:tc>
          <w:tcPr>
            <w:tcW w:w="4537" w:type="dxa"/>
          </w:tcPr>
          <w:p w14:paraId="7F523186" w14:textId="77777777" w:rsidR="003354EF" w:rsidRPr="003354EF" w:rsidRDefault="003354EF" w:rsidP="003354EF">
            <w:pPr>
              <w:kinsoku w:val="0"/>
              <w:overflowPunct w:val="0"/>
              <w:autoSpaceDE w:val="0"/>
              <w:autoSpaceDN w:val="0"/>
              <w:adjustRightInd w:val="0"/>
              <w:spacing w:before="1"/>
              <w:ind w:left="107"/>
            </w:pPr>
            <w:r w:rsidRPr="003354EF">
              <w:t>Normal Reconnection Fee</w:t>
            </w:r>
          </w:p>
        </w:tc>
        <w:tc>
          <w:tcPr>
            <w:tcW w:w="3817" w:type="dxa"/>
          </w:tcPr>
          <w:p w14:paraId="0F42E495" w14:textId="77777777" w:rsidR="003354EF" w:rsidRPr="003354EF" w:rsidRDefault="003354EF" w:rsidP="003354EF">
            <w:pPr>
              <w:kinsoku w:val="0"/>
              <w:overflowPunct w:val="0"/>
              <w:autoSpaceDE w:val="0"/>
              <w:autoSpaceDN w:val="0"/>
              <w:adjustRightInd w:val="0"/>
              <w:spacing w:before="1"/>
              <w:ind w:right="365"/>
              <w:jc w:val="center"/>
              <w:rPr>
                <w:spacing w:val="-2"/>
              </w:rPr>
            </w:pPr>
            <w:r w:rsidRPr="003354EF">
              <w:rPr>
                <w:spacing w:val="-2"/>
              </w:rPr>
              <w:t>$45.00</w:t>
            </w:r>
          </w:p>
        </w:tc>
      </w:tr>
      <w:tr w:rsidR="003354EF" w:rsidRPr="003354EF" w14:paraId="4DFB3FB1" w14:textId="77777777" w:rsidTr="00217EE1">
        <w:trPr>
          <w:trHeight w:val="308"/>
          <w:jc w:val="center"/>
        </w:trPr>
        <w:tc>
          <w:tcPr>
            <w:tcW w:w="4537" w:type="dxa"/>
          </w:tcPr>
          <w:p w14:paraId="25A38541" w14:textId="77777777" w:rsidR="003354EF" w:rsidRPr="003354EF" w:rsidRDefault="003354EF" w:rsidP="003354EF">
            <w:pPr>
              <w:kinsoku w:val="0"/>
              <w:overflowPunct w:val="0"/>
              <w:autoSpaceDE w:val="0"/>
              <w:autoSpaceDN w:val="0"/>
              <w:adjustRightInd w:val="0"/>
              <w:spacing w:before="15" w:line="273" w:lineRule="exact"/>
              <w:ind w:left="107"/>
            </w:pPr>
            <w:r w:rsidRPr="003354EF">
              <w:t>Violation Reconnection Fee</w:t>
            </w:r>
          </w:p>
        </w:tc>
        <w:tc>
          <w:tcPr>
            <w:tcW w:w="3817" w:type="dxa"/>
          </w:tcPr>
          <w:p w14:paraId="0D3BE635" w14:textId="77777777" w:rsidR="003354EF" w:rsidRPr="003354EF" w:rsidRDefault="003354EF" w:rsidP="003354EF">
            <w:pPr>
              <w:kinsoku w:val="0"/>
              <w:overflowPunct w:val="0"/>
              <w:autoSpaceDE w:val="0"/>
              <w:autoSpaceDN w:val="0"/>
              <w:adjustRightInd w:val="0"/>
              <w:spacing w:before="15" w:line="273" w:lineRule="exact"/>
              <w:ind w:right="365"/>
              <w:jc w:val="center"/>
              <w:rPr>
                <w:spacing w:val="-2"/>
              </w:rPr>
            </w:pPr>
            <w:r w:rsidRPr="003354EF">
              <w:rPr>
                <w:spacing w:val="-2"/>
              </w:rPr>
              <w:t>$45.00</w:t>
            </w:r>
          </w:p>
        </w:tc>
      </w:tr>
      <w:tr w:rsidR="003354EF" w:rsidRPr="003354EF" w14:paraId="6A6A8454" w14:textId="77777777" w:rsidTr="00217EE1">
        <w:trPr>
          <w:trHeight w:val="308"/>
          <w:jc w:val="center"/>
        </w:trPr>
        <w:tc>
          <w:tcPr>
            <w:tcW w:w="4537" w:type="dxa"/>
          </w:tcPr>
          <w:p w14:paraId="3AC74B3C" w14:textId="77777777" w:rsidR="003354EF" w:rsidRPr="003354EF" w:rsidRDefault="003354EF" w:rsidP="003354EF">
            <w:pPr>
              <w:kinsoku w:val="0"/>
              <w:overflowPunct w:val="0"/>
              <w:autoSpaceDE w:val="0"/>
              <w:autoSpaceDN w:val="0"/>
              <w:adjustRightInd w:val="0"/>
              <w:spacing w:before="15" w:line="273" w:lineRule="exact"/>
              <w:ind w:left="107"/>
            </w:pPr>
            <w:r w:rsidRPr="003354EF">
              <w:t>Premises Visit Fee</w:t>
            </w:r>
          </w:p>
        </w:tc>
        <w:tc>
          <w:tcPr>
            <w:tcW w:w="3817" w:type="dxa"/>
          </w:tcPr>
          <w:p w14:paraId="0A9DFFC9" w14:textId="77777777" w:rsidR="003354EF" w:rsidRPr="003354EF" w:rsidRDefault="003354EF" w:rsidP="003354EF">
            <w:pPr>
              <w:kinsoku w:val="0"/>
              <w:overflowPunct w:val="0"/>
              <w:autoSpaceDE w:val="0"/>
              <w:autoSpaceDN w:val="0"/>
              <w:adjustRightInd w:val="0"/>
              <w:spacing w:before="15" w:line="273" w:lineRule="exact"/>
              <w:ind w:right="365"/>
              <w:jc w:val="center"/>
              <w:rPr>
                <w:spacing w:val="-2"/>
              </w:rPr>
            </w:pPr>
            <w:r w:rsidRPr="003354EF">
              <w:rPr>
                <w:spacing w:val="-2"/>
              </w:rPr>
              <w:t>$45.00</w:t>
            </w:r>
          </w:p>
        </w:tc>
      </w:tr>
      <w:tr w:rsidR="003354EF" w:rsidRPr="003354EF" w14:paraId="6EBFC73A" w14:textId="77777777" w:rsidTr="00217EE1">
        <w:trPr>
          <w:trHeight w:val="308"/>
          <w:jc w:val="center"/>
        </w:trPr>
        <w:tc>
          <w:tcPr>
            <w:tcW w:w="4537" w:type="dxa"/>
          </w:tcPr>
          <w:p w14:paraId="13638135" w14:textId="77777777" w:rsidR="003354EF" w:rsidRPr="003354EF" w:rsidRDefault="003354EF" w:rsidP="003354EF">
            <w:pPr>
              <w:kinsoku w:val="0"/>
              <w:overflowPunct w:val="0"/>
              <w:autoSpaceDE w:val="0"/>
              <w:autoSpaceDN w:val="0"/>
              <w:adjustRightInd w:val="0"/>
              <w:spacing w:before="15" w:line="273" w:lineRule="exact"/>
              <w:ind w:left="107"/>
            </w:pPr>
            <w:r w:rsidRPr="003354EF">
              <w:t>Late Payment Fee</w:t>
            </w:r>
          </w:p>
        </w:tc>
        <w:tc>
          <w:tcPr>
            <w:tcW w:w="3817" w:type="dxa"/>
          </w:tcPr>
          <w:p w14:paraId="6B6076F0" w14:textId="77777777" w:rsidR="003354EF" w:rsidRPr="003354EF" w:rsidRDefault="003354EF" w:rsidP="003354EF">
            <w:pPr>
              <w:kinsoku w:val="0"/>
              <w:overflowPunct w:val="0"/>
              <w:autoSpaceDE w:val="0"/>
              <w:autoSpaceDN w:val="0"/>
              <w:adjustRightInd w:val="0"/>
              <w:spacing w:before="15" w:line="273" w:lineRule="exact"/>
              <w:ind w:right="365"/>
              <w:jc w:val="center"/>
              <w:rPr>
                <w:spacing w:val="-2"/>
              </w:rPr>
            </w:pPr>
            <w:r w:rsidRPr="003354EF">
              <w:rPr>
                <w:spacing w:val="-2"/>
              </w:rPr>
              <w:t>$5.00</w:t>
            </w:r>
          </w:p>
        </w:tc>
      </w:tr>
      <w:tr w:rsidR="003354EF" w:rsidRPr="003354EF" w14:paraId="5D4703E2" w14:textId="77777777" w:rsidTr="00217EE1">
        <w:trPr>
          <w:trHeight w:val="308"/>
          <w:jc w:val="center"/>
        </w:trPr>
        <w:tc>
          <w:tcPr>
            <w:tcW w:w="4537" w:type="dxa"/>
          </w:tcPr>
          <w:p w14:paraId="4E4AE798" w14:textId="77777777" w:rsidR="003354EF" w:rsidRPr="003354EF" w:rsidRDefault="003354EF" w:rsidP="003354EF">
            <w:pPr>
              <w:kinsoku w:val="0"/>
              <w:overflowPunct w:val="0"/>
              <w:autoSpaceDE w:val="0"/>
              <w:autoSpaceDN w:val="0"/>
              <w:adjustRightInd w:val="0"/>
              <w:spacing w:before="15" w:line="273" w:lineRule="exact"/>
              <w:ind w:left="107"/>
            </w:pPr>
            <w:r w:rsidRPr="003354EF">
              <w:t>NSF/Returned Check Fee</w:t>
            </w:r>
          </w:p>
        </w:tc>
        <w:tc>
          <w:tcPr>
            <w:tcW w:w="3817" w:type="dxa"/>
          </w:tcPr>
          <w:p w14:paraId="2AA37EDF" w14:textId="77777777" w:rsidR="003354EF" w:rsidRPr="003354EF" w:rsidRDefault="003354EF" w:rsidP="003354EF">
            <w:pPr>
              <w:kinsoku w:val="0"/>
              <w:overflowPunct w:val="0"/>
              <w:autoSpaceDE w:val="0"/>
              <w:autoSpaceDN w:val="0"/>
              <w:adjustRightInd w:val="0"/>
              <w:spacing w:before="15" w:line="273" w:lineRule="exact"/>
              <w:ind w:right="365"/>
              <w:jc w:val="center"/>
              <w:rPr>
                <w:spacing w:val="-2"/>
              </w:rPr>
            </w:pPr>
            <w:r w:rsidRPr="003354EF">
              <w:rPr>
                <w:spacing w:val="-2"/>
              </w:rPr>
              <w:t>Pursuant to Section 68.065(2), F.S.</w:t>
            </w:r>
          </w:p>
        </w:tc>
      </w:tr>
    </w:tbl>
    <w:p w14:paraId="086CCAE6" w14:textId="6A3D60E9" w:rsidR="003354EF" w:rsidRPr="003354EF" w:rsidRDefault="003354EF" w:rsidP="003354EF">
      <w:pPr>
        <w:tabs>
          <w:tab w:val="left" w:pos="513"/>
        </w:tabs>
        <w:jc w:val="both"/>
        <w:rPr>
          <w:sz w:val="20"/>
          <w:szCs w:val="20"/>
        </w:rPr>
      </w:pPr>
      <w:r w:rsidRPr="003354EF">
        <w:rPr>
          <w:sz w:val="20"/>
          <w:szCs w:val="20"/>
        </w:rPr>
        <w:tab/>
        <w:t>Source: Utility’s current tariff and response to staff’s deficiencies.</w:t>
      </w:r>
    </w:p>
    <w:p w14:paraId="50B08C35" w14:textId="77777777" w:rsidR="003354EF" w:rsidRPr="003354EF" w:rsidRDefault="003354EF" w:rsidP="003354EF">
      <w:pPr>
        <w:jc w:val="both"/>
        <w:outlineLvl w:val="2"/>
        <w:rPr>
          <w:bCs/>
          <w:iCs/>
          <w:szCs w:val="28"/>
        </w:rPr>
      </w:pPr>
    </w:p>
    <w:p w14:paraId="1FFF9F01" w14:textId="77777777" w:rsidR="003354EF" w:rsidRPr="002125EB" w:rsidRDefault="003354EF" w:rsidP="002125EB">
      <w:pPr>
        <w:ind w:firstLine="720"/>
        <w:jc w:val="both"/>
        <w:outlineLvl w:val="2"/>
        <w:rPr>
          <w:bCs/>
          <w:iCs/>
          <w:szCs w:val="28"/>
          <w:u w:val="single"/>
        </w:rPr>
      </w:pPr>
      <w:r w:rsidRPr="002125EB">
        <w:rPr>
          <w:bCs/>
          <w:iCs/>
          <w:szCs w:val="28"/>
          <w:u w:val="single"/>
        </w:rPr>
        <w:t>Premises Visit and Violation Reconnection Charge</w:t>
      </w:r>
    </w:p>
    <w:p w14:paraId="2C83A35C" w14:textId="77777777" w:rsidR="002125EB" w:rsidRDefault="002125EB" w:rsidP="003354EF">
      <w:pPr>
        <w:jc w:val="both"/>
        <w:rPr>
          <w:rFonts w:eastAsia="Arial"/>
        </w:rPr>
      </w:pPr>
    </w:p>
    <w:p w14:paraId="511ECA86" w14:textId="283D93CE" w:rsidR="003354EF" w:rsidRPr="003354EF" w:rsidRDefault="00ED7007" w:rsidP="003354EF">
      <w:pPr>
        <w:jc w:val="both"/>
      </w:pPr>
      <w:r>
        <w:rPr>
          <w:rFonts w:eastAsia="Arial"/>
        </w:rPr>
        <w:tab/>
      </w:r>
      <w:r w:rsidR="009744ED">
        <w:rPr>
          <w:rFonts w:eastAsia="Arial"/>
        </w:rPr>
        <w:t xml:space="preserve">As shown in Table </w:t>
      </w:r>
      <w:r w:rsidR="003354EF" w:rsidRPr="003354EF">
        <w:rPr>
          <w:rFonts w:eastAsia="Arial"/>
        </w:rPr>
        <w:t xml:space="preserve">1, the Utility’s existing miscellaneous service charges consists of two charges which are obsolete. </w:t>
      </w:r>
      <w:r w:rsidR="003354EF" w:rsidRPr="003354EF">
        <w:t>Rule 25-30.460, F.A.C., does not allow for initial connection and normal reconnection charges.</w:t>
      </w:r>
      <w:r w:rsidR="003354EF" w:rsidRPr="003354EF">
        <w:rPr>
          <w:vertAlign w:val="superscript"/>
        </w:rPr>
        <w:footnoteReference w:id="2"/>
      </w:r>
      <w:r w:rsidR="003354EF" w:rsidRPr="003354EF">
        <w:t xml:space="preserve"> The initial connection and normal reconnection tasks are subsumed within the definition of the premises visit charge. In addition, pursuant to </w:t>
      </w:r>
      <w:r w:rsidR="005074F7" w:rsidRPr="003354EF">
        <w:t>Rule 25-30.460</w:t>
      </w:r>
      <w:r w:rsidR="003354EF" w:rsidRPr="003354EF">
        <w:t xml:space="preserve">, </w:t>
      </w:r>
      <w:r w:rsidR="00850793">
        <w:t xml:space="preserve">F.A.C., </w:t>
      </w:r>
      <w:r w:rsidR="003354EF" w:rsidRPr="003354EF">
        <w:t xml:space="preserve">violation reconnection charges are at actual cost for wastewater. Based on the above, </w:t>
      </w:r>
      <w:r w:rsidR="005074F7">
        <w:t>we find</w:t>
      </w:r>
      <w:r w:rsidR="003354EF" w:rsidRPr="003354EF">
        <w:t xml:space="preserve"> the violation reconnection charge </w:t>
      </w:r>
      <w:r w:rsidR="0022380E">
        <w:t xml:space="preserve">shall be </w:t>
      </w:r>
      <w:r w:rsidR="003354EF" w:rsidRPr="003354EF">
        <w:t xml:space="preserve">at actual cost for wastewater. </w:t>
      </w:r>
    </w:p>
    <w:p w14:paraId="254C692C" w14:textId="77777777" w:rsidR="003354EF" w:rsidRDefault="003354EF" w:rsidP="003354EF">
      <w:pPr>
        <w:jc w:val="both"/>
      </w:pPr>
    </w:p>
    <w:p w14:paraId="570F8874" w14:textId="77777777" w:rsidR="003354EF" w:rsidRPr="00C20080" w:rsidRDefault="00C20080" w:rsidP="003354EF">
      <w:pPr>
        <w:jc w:val="center"/>
        <w:rPr>
          <w:b/>
        </w:rPr>
      </w:pPr>
      <w:r w:rsidRPr="00C20080">
        <w:rPr>
          <w:b/>
        </w:rPr>
        <w:t xml:space="preserve">Table </w:t>
      </w:r>
      <w:r w:rsidR="003354EF" w:rsidRPr="00C20080">
        <w:rPr>
          <w:b/>
        </w:rPr>
        <w:t>2</w:t>
      </w:r>
    </w:p>
    <w:p w14:paraId="09F2BDC2" w14:textId="77777777" w:rsidR="003354EF" w:rsidRPr="00C20080" w:rsidRDefault="003354EF" w:rsidP="003354EF">
      <w:pPr>
        <w:jc w:val="center"/>
        <w:rPr>
          <w:b/>
        </w:rPr>
      </w:pPr>
      <w:r w:rsidRPr="00C20080">
        <w:rPr>
          <w:b/>
          <w:bCs/>
        </w:rPr>
        <w:t>Indian Springs Utilities, Inc.</w:t>
      </w:r>
    </w:p>
    <w:p w14:paraId="4066795E" w14:textId="77777777" w:rsidR="003354EF" w:rsidRPr="00C20080" w:rsidRDefault="00C20080" w:rsidP="003354EF">
      <w:pPr>
        <w:jc w:val="center"/>
        <w:rPr>
          <w:b/>
        </w:rPr>
      </w:pPr>
      <w:r w:rsidRPr="00C20080">
        <w:rPr>
          <w:b/>
        </w:rPr>
        <w:t>Commission-Approved Miscellaneous</w:t>
      </w:r>
      <w:r w:rsidR="003354EF" w:rsidRPr="00C20080">
        <w:rPr>
          <w:b/>
        </w:rPr>
        <w:t xml:space="preserve"> Service Charges</w:t>
      </w:r>
    </w:p>
    <w:tbl>
      <w:tblPr>
        <w:tblStyle w:val="TableGrid"/>
        <w:tblW w:w="0" w:type="auto"/>
        <w:tblInd w:w="108" w:type="dxa"/>
        <w:tblLook w:val="04A0" w:firstRow="1" w:lastRow="0" w:firstColumn="1" w:lastColumn="0" w:noHBand="0" w:noVBand="1"/>
      </w:tblPr>
      <w:tblGrid>
        <w:gridCol w:w="5850"/>
        <w:gridCol w:w="3510"/>
      </w:tblGrid>
      <w:tr w:rsidR="003354EF" w:rsidRPr="003354EF" w14:paraId="4C67928D" w14:textId="77777777" w:rsidTr="00217EE1">
        <w:tc>
          <w:tcPr>
            <w:tcW w:w="5850" w:type="dxa"/>
          </w:tcPr>
          <w:p w14:paraId="364AE656" w14:textId="77777777" w:rsidR="003354EF" w:rsidRPr="003354EF" w:rsidRDefault="003354EF" w:rsidP="003354EF">
            <w:pPr>
              <w:jc w:val="both"/>
            </w:pPr>
          </w:p>
        </w:tc>
        <w:tc>
          <w:tcPr>
            <w:tcW w:w="3510" w:type="dxa"/>
          </w:tcPr>
          <w:p w14:paraId="72734D40" w14:textId="77777777" w:rsidR="003354EF" w:rsidRPr="003354EF" w:rsidRDefault="003354EF" w:rsidP="003354EF">
            <w:pPr>
              <w:jc w:val="center"/>
              <w:rPr>
                <w:b/>
                <w:u w:val="single"/>
              </w:rPr>
            </w:pPr>
            <w:r w:rsidRPr="003354EF">
              <w:rPr>
                <w:b/>
                <w:u w:val="single"/>
              </w:rPr>
              <w:t>All Hours</w:t>
            </w:r>
          </w:p>
        </w:tc>
      </w:tr>
      <w:tr w:rsidR="003354EF" w:rsidRPr="003354EF" w14:paraId="0748DD70" w14:textId="77777777" w:rsidTr="00217EE1">
        <w:tc>
          <w:tcPr>
            <w:tcW w:w="5850" w:type="dxa"/>
          </w:tcPr>
          <w:p w14:paraId="3C6E0044" w14:textId="77777777" w:rsidR="003354EF" w:rsidRPr="003354EF" w:rsidRDefault="003354EF" w:rsidP="003354EF">
            <w:pPr>
              <w:jc w:val="both"/>
            </w:pPr>
            <w:r w:rsidRPr="003354EF">
              <w:t>Premises Visit</w:t>
            </w:r>
          </w:p>
        </w:tc>
        <w:tc>
          <w:tcPr>
            <w:tcW w:w="3510" w:type="dxa"/>
          </w:tcPr>
          <w:p w14:paraId="630D10C2" w14:textId="77777777" w:rsidR="003354EF" w:rsidRPr="003354EF" w:rsidRDefault="003354EF" w:rsidP="003354EF">
            <w:pPr>
              <w:jc w:val="right"/>
            </w:pPr>
            <w:r w:rsidRPr="003354EF">
              <w:t>$45</w:t>
            </w:r>
          </w:p>
        </w:tc>
      </w:tr>
      <w:tr w:rsidR="003354EF" w:rsidRPr="003354EF" w14:paraId="023DAACF" w14:textId="77777777" w:rsidTr="00217EE1">
        <w:tc>
          <w:tcPr>
            <w:tcW w:w="5850" w:type="dxa"/>
          </w:tcPr>
          <w:p w14:paraId="1163C7F0" w14:textId="77777777" w:rsidR="003354EF" w:rsidRPr="003354EF" w:rsidRDefault="003354EF" w:rsidP="003354EF">
            <w:pPr>
              <w:jc w:val="both"/>
            </w:pPr>
            <w:r w:rsidRPr="003354EF">
              <w:t xml:space="preserve">Violation Reconnection Charge </w:t>
            </w:r>
          </w:p>
        </w:tc>
        <w:tc>
          <w:tcPr>
            <w:tcW w:w="3510" w:type="dxa"/>
          </w:tcPr>
          <w:p w14:paraId="3BFA0925" w14:textId="77777777" w:rsidR="003354EF" w:rsidRPr="003354EF" w:rsidRDefault="003354EF" w:rsidP="003354EF">
            <w:pPr>
              <w:jc w:val="right"/>
            </w:pPr>
            <w:r w:rsidRPr="003354EF">
              <w:t>Actual Cost</w:t>
            </w:r>
          </w:p>
        </w:tc>
      </w:tr>
      <w:tr w:rsidR="003354EF" w:rsidRPr="003354EF" w14:paraId="5ED8176D" w14:textId="77777777" w:rsidTr="00217EE1">
        <w:tc>
          <w:tcPr>
            <w:tcW w:w="5850" w:type="dxa"/>
          </w:tcPr>
          <w:p w14:paraId="12CE7CED" w14:textId="77777777" w:rsidR="003354EF" w:rsidRPr="003354EF" w:rsidRDefault="003354EF" w:rsidP="003354EF">
            <w:pPr>
              <w:jc w:val="both"/>
            </w:pPr>
            <w:r w:rsidRPr="003354EF">
              <w:t>NSF Check Charge (Wastewater)</w:t>
            </w:r>
          </w:p>
        </w:tc>
        <w:tc>
          <w:tcPr>
            <w:tcW w:w="3510" w:type="dxa"/>
          </w:tcPr>
          <w:p w14:paraId="169B4CA5" w14:textId="77777777" w:rsidR="003354EF" w:rsidRPr="003354EF" w:rsidRDefault="003354EF" w:rsidP="003354EF">
            <w:pPr>
              <w:jc w:val="right"/>
            </w:pPr>
            <w:r w:rsidRPr="003354EF">
              <w:t>Pursuant to Section 68.065, F.S.</w:t>
            </w:r>
          </w:p>
        </w:tc>
      </w:tr>
      <w:tr w:rsidR="003354EF" w:rsidRPr="003354EF" w14:paraId="27B0989C" w14:textId="77777777" w:rsidTr="00217EE1">
        <w:tc>
          <w:tcPr>
            <w:tcW w:w="5850" w:type="dxa"/>
          </w:tcPr>
          <w:p w14:paraId="2307A75C" w14:textId="77777777" w:rsidR="003354EF" w:rsidRPr="003354EF" w:rsidRDefault="003354EF" w:rsidP="003354EF">
            <w:pPr>
              <w:jc w:val="both"/>
            </w:pPr>
            <w:r w:rsidRPr="003354EF">
              <w:t>Late Payment Charge</w:t>
            </w:r>
          </w:p>
        </w:tc>
        <w:tc>
          <w:tcPr>
            <w:tcW w:w="3510" w:type="dxa"/>
          </w:tcPr>
          <w:p w14:paraId="77AC4A70" w14:textId="77777777" w:rsidR="003354EF" w:rsidRPr="003354EF" w:rsidRDefault="003354EF" w:rsidP="003354EF">
            <w:pPr>
              <w:jc w:val="right"/>
            </w:pPr>
            <w:r w:rsidRPr="003354EF">
              <w:t>$5.00</w:t>
            </w:r>
          </w:p>
        </w:tc>
      </w:tr>
    </w:tbl>
    <w:p w14:paraId="3CDB5E22" w14:textId="77777777" w:rsidR="003354EF" w:rsidRPr="003354EF" w:rsidRDefault="003354EF" w:rsidP="003354EF"/>
    <w:p w14:paraId="46B70070" w14:textId="77777777" w:rsidR="003354EF" w:rsidRDefault="005074F7" w:rsidP="005074F7">
      <w:pPr>
        <w:pStyle w:val="OrderBody"/>
        <w:ind w:firstLine="720"/>
      </w:pPr>
      <w:r>
        <w:t xml:space="preserve">The </w:t>
      </w:r>
      <w:r w:rsidR="003354EF" w:rsidRPr="003354EF">
        <w:t xml:space="preserve">Utility’s existing premises visit, late payment, and NSF charges remain unchanged and </w:t>
      </w:r>
      <w:r>
        <w:t>were approved</w:t>
      </w:r>
      <w:r w:rsidR="003354EF" w:rsidRPr="003354EF">
        <w:t xml:space="preserve"> </w:t>
      </w:r>
      <w:r w:rsidR="0022380E">
        <w:t xml:space="preserve">as discussed </w:t>
      </w:r>
      <w:r w:rsidR="003354EF" w:rsidRPr="003354EF">
        <w:t xml:space="preserve">in </w:t>
      </w:r>
      <w:r>
        <w:t xml:space="preserve">Section II of this Order. They are included </w:t>
      </w:r>
      <w:r w:rsidR="003354EF" w:rsidRPr="003354EF">
        <w:t xml:space="preserve">above for illustrative purposes. The Utility </w:t>
      </w:r>
      <w:r>
        <w:t>shall</w:t>
      </w:r>
      <w:r w:rsidR="003354EF" w:rsidRPr="003354EF">
        <w:t xml:space="preserve"> be required to file a proposed</w:t>
      </w:r>
      <w:r>
        <w:t xml:space="preserve"> customer notice to reflect our </w:t>
      </w:r>
      <w:r w:rsidR="003354EF" w:rsidRPr="003354EF">
        <w:t xml:space="preserve">approved charges. The approved charges </w:t>
      </w:r>
      <w:r>
        <w:t>shall</w:t>
      </w:r>
      <w:r w:rsidR="003354EF" w:rsidRPr="003354EF">
        <w:t xml:space="preserve"> be effective for service rendered or connections made on or after the stamped approval date on the tariff sheet pursuant to Rule 25-30.475(2), F.A.C. In addition, the tariff sheets </w:t>
      </w:r>
      <w:r>
        <w:t>shall</w:t>
      </w:r>
      <w:r w:rsidR="003354EF" w:rsidRPr="003354EF">
        <w:t xml:space="preserve"> be approved upon staff’s verification that the </w:t>
      </w:r>
      <w:r>
        <w:t xml:space="preserve">tariffs are consistent with our </w:t>
      </w:r>
      <w:r w:rsidR="003354EF" w:rsidRPr="003354EF">
        <w:t>decision and that the proposed customer notice is adequate.</w:t>
      </w:r>
    </w:p>
    <w:p w14:paraId="7598AA77" w14:textId="77777777" w:rsidR="003354EF" w:rsidRDefault="003354EF" w:rsidP="003354EF">
      <w:pPr>
        <w:pStyle w:val="OrderBody"/>
      </w:pPr>
    </w:p>
    <w:p w14:paraId="7CD09901" w14:textId="77777777" w:rsidR="003354EF" w:rsidRDefault="00ED7007" w:rsidP="005074F7">
      <w:pPr>
        <w:spacing w:after="240"/>
        <w:jc w:val="both"/>
        <w:outlineLvl w:val="0"/>
      </w:pPr>
      <w:r>
        <w:rPr>
          <w:rFonts w:ascii="Arial" w:hAnsi="Arial" w:cs="Arial"/>
          <w:b/>
          <w:bCs/>
          <w:i/>
          <w:kern w:val="32"/>
          <w:szCs w:val="32"/>
        </w:rPr>
        <w:tab/>
      </w:r>
      <w:r w:rsidR="003354EF">
        <w:t>Based on the foregoing, it is</w:t>
      </w:r>
    </w:p>
    <w:p w14:paraId="698AAC47" w14:textId="77777777" w:rsidR="003354EF" w:rsidRDefault="003354EF" w:rsidP="005074F7">
      <w:pPr>
        <w:pStyle w:val="OrderBody"/>
      </w:pPr>
      <w:r>
        <w:tab/>
        <w:t>ORDERED by the Florida Public Service Commission that</w:t>
      </w:r>
      <w:r w:rsidR="005074F7" w:rsidRPr="005074F7">
        <w:t xml:space="preserve"> </w:t>
      </w:r>
      <w:r w:rsidR="005074F7">
        <w:t>Indian Springs Utilities, Inc.’s grandfather application is hereby acknowledged and Indian Springs Utilities, Inc. is granted Certificate No. 588-S, effective May 28, 2024, to serve the territory described in Attachment A of this Order. This Order shall serve as Indian Springs Utilities, Inc.’s certificate and shall be retained by Indian Springs Utilities, Inc. It is further</w:t>
      </w:r>
    </w:p>
    <w:p w14:paraId="080015CF" w14:textId="77777777" w:rsidR="005074F7" w:rsidRDefault="005074F7" w:rsidP="005074F7">
      <w:pPr>
        <w:pStyle w:val="OrderBody"/>
      </w:pPr>
    </w:p>
    <w:p w14:paraId="06515CE7" w14:textId="4C555A7A" w:rsidR="005074F7" w:rsidRDefault="005074F7" w:rsidP="005074F7">
      <w:pPr>
        <w:pStyle w:val="OrderBody"/>
        <w:ind w:firstLine="720"/>
      </w:pPr>
      <w:r>
        <w:t>ORDERED that the rates, charges, and initial customer deposits shown on attached Schedule No. 1</w:t>
      </w:r>
      <w:r w:rsidR="007D7561">
        <w:t>, attached hereto,</w:t>
      </w:r>
      <w:r>
        <w:t xml:space="preserve"> are appropriate and approved. In addition, </w:t>
      </w:r>
      <w:r w:rsidR="00BE2E02">
        <w:t>Indian Springs Utilities, Inc.</w:t>
      </w:r>
      <w:r>
        <w:t xml:space="preserve">’s existing Violation Reconnection Charge and Premise Visit Charge are approved. These charges, as well as the rates, charges, and initial customer deposits shown in Schedule No. 1, shall be effective for service rendered or connections made on or after the stamped approval date on the tariff sheets. </w:t>
      </w:r>
      <w:r w:rsidR="00BE2E02">
        <w:t xml:space="preserve">Indian Springs Utilities, Inc. </w:t>
      </w:r>
      <w:r>
        <w:t>shall charge the approved Violation Reconnection Charge and Premise Visit Charge, as well as the rates, charges, and initial customer deposits shown in Schedule No. 1, until authorized to change them by this Commission in a subsequent proceeding. It is further</w:t>
      </w:r>
    </w:p>
    <w:p w14:paraId="7A65ADF5" w14:textId="77777777" w:rsidR="00BE2E02" w:rsidRDefault="00BE2E02" w:rsidP="005074F7">
      <w:pPr>
        <w:pStyle w:val="OrderBody"/>
        <w:ind w:firstLine="720"/>
      </w:pPr>
    </w:p>
    <w:p w14:paraId="29CF7802" w14:textId="192CB74A" w:rsidR="00BE2E02" w:rsidRPr="00BE2E02" w:rsidRDefault="00425520" w:rsidP="00425520">
      <w:pPr>
        <w:pStyle w:val="OrderBody"/>
        <w:ind w:firstLine="720"/>
      </w:pPr>
      <w:r>
        <w:t>ORDERED that the Utility's current terms of payment shall be revised to conform to Rule 25-30.335(6), F.A.C. The Utility shall file revised tariff sheets to reflect the appropriate terms of payment pursuant to Rule 25-30.335(6), F.A.C. The approved tariffs shall be effective for service rendered or connections made on or after the stamped approval date on the tariff sheets pursuant to Rule 25-30.475, F.A.C. In addition, the tariff sheets shall be approved upon Commission staffs verification that the tariffs are consistent with our decision and that the proposed customer notice is adequate. It is further</w:t>
      </w:r>
      <w:r w:rsidR="00186B5E">
        <w:t xml:space="preserve"> </w:t>
      </w:r>
    </w:p>
    <w:p w14:paraId="173B9CB3" w14:textId="77777777" w:rsidR="00BE2E02" w:rsidRDefault="00BE2E02" w:rsidP="00BE2E02">
      <w:pPr>
        <w:pStyle w:val="OrderBody"/>
      </w:pPr>
    </w:p>
    <w:p w14:paraId="64F74CCD" w14:textId="30B911C3" w:rsidR="00BE2E02" w:rsidRDefault="00BE2E02" w:rsidP="00BE2E02">
      <w:pPr>
        <w:pStyle w:val="OrderBody"/>
      </w:pPr>
      <w:r>
        <w:tab/>
        <w:t>ORDERED that the miscellaneous service charges shown in Table 2 are hereby approved. Indian Springs Utilities, Inc. shall file a proposed customer notice to reflect the Commission-approved charges. The approved charges shall be effective for service rendered or connections made on or after the stamped approval date on the tariff sheets pursuant to Rule 25-30.475 F.A.C. In addition, the tariff sheets shall be approved upon Commission staff’s verification that the tariffs are consistent with our decision and that the proposed customer notice is adequate. It is further</w:t>
      </w:r>
    </w:p>
    <w:p w14:paraId="7E4A4323" w14:textId="77777777" w:rsidR="003354EF" w:rsidRDefault="003354EF" w:rsidP="003354EF">
      <w:pPr>
        <w:pStyle w:val="OrderBody"/>
      </w:pPr>
    </w:p>
    <w:p w14:paraId="01FEA0C9" w14:textId="77777777" w:rsidR="003354EF" w:rsidRDefault="003354EF" w:rsidP="003354EF">
      <w:pPr>
        <w:pStyle w:val="OrderBody"/>
      </w:pPr>
      <w:r>
        <w:tab/>
        <w:t>ORDERED that the provisions of this Order</w:t>
      </w:r>
      <w:r w:rsidR="00BE2E02">
        <w:t xml:space="preserve"> that are</w:t>
      </w:r>
      <w:r>
        <w:t xml:space="preserve"> issued as proposed agency action shall become final and effective upon the issuance of a Consummating Order unless an appropriate petition, in the form provided by Rule 28-106.201, Florida Administrative Code, is received by the Commission Clerk, 2540 Shumard Oak Boulevard, Tallahassee, Florida 32399-0850, by the close of business on the date set forth in the “Notice of Further Proceedings</w:t>
      </w:r>
      <w:r w:rsidR="00BE2E02">
        <w:t xml:space="preserve"> or Judicial review</w:t>
      </w:r>
      <w:r>
        <w:t>” attached hereto. It is further</w:t>
      </w:r>
    </w:p>
    <w:p w14:paraId="206AF74B" w14:textId="77777777" w:rsidR="003354EF" w:rsidRDefault="003354EF" w:rsidP="003354EF">
      <w:pPr>
        <w:pStyle w:val="OrderBody"/>
      </w:pPr>
    </w:p>
    <w:p w14:paraId="429DBB89" w14:textId="300A4013" w:rsidR="003354EF" w:rsidRDefault="00BE2E02" w:rsidP="00BE2E02">
      <w:pPr>
        <w:pStyle w:val="OrderBody"/>
        <w:ind w:firstLine="720"/>
      </w:pPr>
      <w:r>
        <w:t>ORDERED that in the event this Order becomes final, this docket shall remain open for Commission staff’s verification that the revised tariff sheets and customer notice were filed by Indian Springs Utilities, Inc. and approved by Commission staff. Once th</w:t>
      </w:r>
      <w:r w:rsidR="00012223">
        <w:t>ese</w:t>
      </w:r>
      <w:r>
        <w:t xml:space="preserve"> actions </w:t>
      </w:r>
      <w:r w:rsidR="00012223">
        <w:t xml:space="preserve">are </w:t>
      </w:r>
      <w:r>
        <w:t>complete, this docket shall be closed administratively.</w:t>
      </w:r>
    </w:p>
    <w:p w14:paraId="7D3C356D" w14:textId="0F96E8BF" w:rsidR="003354EF" w:rsidRDefault="003354EF" w:rsidP="003354EF">
      <w:pPr>
        <w:pStyle w:val="OrderBody"/>
        <w:keepNext/>
        <w:keepLines/>
      </w:pPr>
      <w:bookmarkStart w:id="7" w:name="_GoBack"/>
      <w:bookmarkEnd w:id="7"/>
      <w:r>
        <w:tab/>
        <w:t xml:space="preserve">By ORDER of the Florida Public Service Commission this </w:t>
      </w:r>
      <w:bookmarkStart w:id="8" w:name="replaceDate"/>
      <w:bookmarkEnd w:id="8"/>
      <w:r w:rsidR="00F244E2">
        <w:rPr>
          <w:u w:val="single"/>
        </w:rPr>
        <w:t>23rd</w:t>
      </w:r>
      <w:r w:rsidR="00F244E2">
        <w:t xml:space="preserve"> day of </w:t>
      </w:r>
      <w:r w:rsidR="00F244E2">
        <w:rPr>
          <w:u w:val="single"/>
        </w:rPr>
        <w:t>March</w:t>
      </w:r>
      <w:r w:rsidR="00F244E2">
        <w:t xml:space="preserve">, </w:t>
      </w:r>
      <w:r w:rsidR="00F244E2">
        <w:rPr>
          <w:u w:val="single"/>
        </w:rPr>
        <w:t>2026</w:t>
      </w:r>
      <w:r w:rsidR="00F244E2">
        <w:t>.</w:t>
      </w:r>
    </w:p>
    <w:p w14:paraId="5CF495D1" w14:textId="77777777" w:rsidR="00F244E2" w:rsidRPr="00F244E2" w:rsidRDefault="00F244E2" w:rsidP="003354EF">
      <w:pPr>
        <w:pStyle w:val="OrderBody"/>
        <w:keepNext/>
        <w:keepLines/>
      </w:pPr>
    </w:p>
    <w:p w14:paraId="09DAA0D8" w14:textId="77777777" w:rsidR="003354EF" w:rsidRDefault="003354EF" w:rsidP="003354EF">
      <w:pPr>
        <w:pStyle w:val="OrderBody"/>
        <w:keepNext/>
        <w:keepLines/>
      </w:pPr>
    </w:p>
    <w:p w14:paraId="6A32AA94" w14:textId="63012913" w:rsidR="00F244E2" w:rsidRDefault="00F244E2" w:rsidP="003354EF">
      <w:pPr>
        <w:pStyle w:val="OrderBody"/>
        <w:keepNext/>
        <w:keepLines/>
      </w:pPr>
    </w:p>
    <w:p w14:paraId="3E91AB26" w14:textId="2082AD64" w:rsidR="00F244E2" w:rsidRDefault="00F244E2" w:rsidP="003354EF">
      <w:pPr>
        <w:pStyle w:val="OrderBody"/>
        <w:keepNext/>
        <w:keepLines/>
      </w:pPr>
    </w:p>
    <w:p w14:paraId="5042964A" w14:textId="77777777" w:rsidR="00F244E2" w:rsidRDefault="00F244E2" w:rsidP="003354EF">
      <w:pPr>
        <w:pStyle w:val="OrderBody"/>
        <w:keepNext/>
        <w:keepLines/>
      </w:pPr>
    </w:p>
    <w:p w14:paraId="309B9A0D" w14:textId="77777777" w:rsidR="003354EF" w:rsidRDefault="003354EF" w:rsidP="003354EF">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3354EF" w14:paraId="7BF5F99E" w14:textId="77777777" w:rsidTr="003354EF">
        <w:tc>
          <w:tcPr>
            <w:tcW w:w="720" w:type="dxa"/>
            <w:shd w:val="clear" w:color="auto" w:fill="auto"/>
          </w:tcPr>
          <w:p w14:paraId="5C71BAAA" w14:textId="77777777" w:rsidR="003354EF" w:rsidRDefault="003354EF" w:rsidP="003354EF">
            <w:pPr>
              <w:pStyle w:val="OrderBody"/>
              <w:keepNext/>
              <w:keepLines/>
            </w:pPr>
            <w:bookmarkStart w:id="9" w:name="bkmrkSignature" w:colFirst="0" w:colLast="0"/>
          </w:p>
        </w:tc>
        <w:tc>
          <w:tcPr>
            <w:tcW w:w="4320" w:type="dxa"/>
            <w:tcBorders>
              <w:bottom w:val="single" w:sz="4" w:space="0" w:color="auto"/>
            </w:tcBorders>
            <w:shd w:val="clear" w:color="auto" w:fill="auto"/>
          </w:tcPr>
          <w:p w14:paraId="1212F2B6" w14:textId="696B8BE9" w:rsidR="003354EF" w:rsidRDefault="007B3350" w:rsidP="003354EF">
            <w:pPr>
              <w:pStyle w:val="OrderBody"/>
              <w:keepNext/>
              <w:keepLines/>
            </w:pPr>
            <w:r>
              <w:t>/s/ Adam J. Teitzman</w:t>
            </w:r>
          </w:p>
        </w:tc>
      </w:tr>
      <w:bookmarkEnd w:id="9"/>
      <w:tr w:rsidR="003354EF" w14:paraId="5E5C9C46" w14:textId="77777777" w:rsidTr="003354EF">
        <w:tc>
          <w:tcPr>
            <w:tcW w:w="720" w:type="dxa"/>
            <w:shd w:val="clear" w:color="auto" w:fill="auto"/>
          </w:tcPr>
          <w:p w14:paraId="267629DF" w14:textId="77777777" w:rsidR="003354EF" w:rsidRDefault="003354EF" w:rsidP="003354EF">
            <w:pPr>
              <w:pStyle w:val="OrderBody"/>
              <w:keepNext/>
              <w:keepLines/>
            </w:pPr>
          </w:p>
        </w:tc>
        <w:tc>
          <w:tcPr>
            <w:tcW w:w="4320" w:type="dxa"/>
            <w:tcBorders>
              <w:top w:val="single" w:sz="4" w:space="0" w:color="auto"/>
            </w:tcBorders>
            <w:shd w:val="clear" w:color="auto" w:fill="auto"/>
          </w:tcPr>
          <w:p w14:paraId="1E311313" w14:textId="77777777" w:rsidR="003354EF" w:rsidRDefault="003354EF" w:rsidP="003354EF">
            <w:pPr>
              <w:pStyle w:val="OrderBody"/>
              <w:keepNext/>
              <w:keepLines/>
            </w:pPr>
            <w:r>
              <w:t>ADAM TEITZMAN</w:t>
            </w:r>
          </w:p>
          <w:p w14:paraId="5BB5892E" w14:textId="77777777" w:rsidR="003354EF" w:rsidRDefault="003354EF" w:rsidP="003354EF">
            <w:pPr>
              <w:pStyle w:val="OrderBody"/>
              <w:keepNext/>
              <w:keepLines/>
            </w:pPr>
            <w:r>
              <w:t>Commission Clerk</w:t>
            </w:r>
          </w:p>
        </w:tc>
      </w:tr>
    </w:tbl>
    <w:p w14:paraId="21E41F38" w14:textId="77777777" w:rsidR="003354EF" w:rsidRDefault="003354EF" w:rsidP="003354EF">
      <w:pPr>
        <w:pStyle w:val="OrderSigInfo"/>
        <w:keepNext/>
        <w:keepLines/>
      </w:pPr>
      <w:r>
        <w:t>Florida Public Service Commission</w:t>
      </w:r>
    </w:p>
    <w:p w14:paraId="478E6F80" w14:textId="77777777" w:rsidR="003354EF" w:rsidRDefault="003354EF" w:rsidP="003354EF">
      <w:pPr>
        <w:pStyle w:val="OrderSigInfo"/>
        <w:keepNext/>
        <w:keepLines/>
      </w:pPr>
      <w:r>
        <w:t>2540 Shumard Oak Boulevard</w:t>
      </w:r>
    </w:p>
    <w:p w14:paraId="3E585844" w14:textId="77777777" w:rsidR="003354EF" w:rsidRDefault="003354EF" w:rsidP="003354EF">
      <w:pPr>
        <w:pStyle w:val="OrderSigInfo"/>
        <w:keepNext/>
        <w:keepLines/>
      </w:pPr>
      <w:r>
        <w:t>Tallahassee, Florida 32399</w:t>
      </w:r>
    </w:p>
    <w:p w14:paraId="5E3F0F94" w14:textId="77777777" w:rsidR="003354EF" w:rsidRDefault="003354EF" w:rsidP="003354EF">
      <w:pPr>
        <w:pStyle w:val="OrderSigInfo"/>
        <w:keepNext/>
        <w:keepLines/>
      </w:pPr>
      <w:r>
        <w:t>(850) 413</w:t>
      </w:r>
      <w:r>
        <w:noBreakHyphen/>
        <w:t>6770</w:t>
      </w:r>
    </w:p>
    <w:p w14:paraId="344589AB" w14:textId="77777777" w:rsidR="003354EF" w:rsidRDefault="003354EF" w:rsidP="003354EF">
      <w:pPr>
        <w:pStyle w:val="OrderSigInfo"/>
        <w:keepNext/>
        <w:keepLines/>
      </w:pPr>
      <w:r>
        <w:t>www.floridapsc.com</w:t>
      </w:r>
    </w:p>
    <w:p w14:paraId="6ABF23FC" w14:textId="77777777" w:rsidR="003354EF" w:rsidRDefault="003354EF" w:rsidP="003354EF">
      <w:pPr>
        <w:pStyle w:val="OrderSigInfo"/>
        <w:keepNext/>
        <w:keepLines/>
      </w:pPr>
    </w:p>
    <w:p w14:paraId="41D46399" w14:textId="77777777" w:rsidR="003354EF" w:rsidRDefault="003354EF" w:rsidP="003354EF">
      <w:pPr>
        <w:pStyle w:val="OrderSigInfo"/>
        <w:keepNext/>
        <w:keepLines/>
      </w:pPr>
      <w:r>
        <w:t>Copies furnished:  A copy of this document is provided to the parties of record at the time of issuance and, if applicable, interested persons.</w:t>
      </w:r>
    </w:p>
    <w:p w14:paraId="0BFDB163" w14:textId="77777777" w:rsidR="003354EF" w:rsidRDefault="003354EF" w:rsidP="003354EF">
      <w:pPr>
        <w:pStyle w:val="OrderBody"/>
        <w:keepNext/>
        <w:keepLines/>
      </w:pPr>
    </w:p>
    <w:p w14:paraId="1E8ADD69" w14:textId="77777777" w:rsidR="003354EF" w:rsidRDefault="003354EF" w:rsidP="003354EF">
      <w:pPr>
        <w:pStyle w:val="OrderBody"/>
        <w:keepNext/>
        <w:keepLines/>
      </w:pPr>
    </w:p>
    <w:p w14:paraId="505CD2B2" w14:textId="77777777" w:rsidR="003354EF" w:rsidRDefault="003354EF" w:rsidP="003354EF">
      <w:pPr>
        <w:pStyle w:val="OrderBody"/>
        <w:keepNext/>
        <w:keepLines/>
      </w:pPr>
      <w:r>
        <w:t>SF</w:t>
      </w:r>
    </w:p>
    <w:p w14:paraId="140BD06E" w14:textId="77777777" w:rsidR="003354EF" w:rsidRDefault="003354EF" w:rsidP="003354EF">
      <w:pPr>
        <w:pStyle w:val="OrderBody"/>
      </w:pPr>
    </w:p>
    <w:p w14:paraId="2447D6AB" w14:textId="77777777" w:rsidR="003354EF" w:rsidRDefault="003354EF" w:rsidP="003354EF">
      <w:pPr>
        <w:pStyle w:val="OrderBody"/>
      </w:pPr>
    </w:p>
    <w:p w14:paraId="45FCBA44" w14:textId="77777777" w:rsidR="003354EF" w:rsidRDefault="003354EF" w:rsidP="003354EF">
      <w:pPr>
        <w:pStyle w:val="CenterUnderline"/>
      </w:pPr>
      <w:r>
        <w:t>NOTICE OF FURTHER PROCEEDINGS OR JUDICIAL REVIEW</w:t>
      </w:r>
    </w:p>
    <w:p w14:paraId="0B82AF21" w14:textId="77777777" w:rsidR="003354EF" w:rsidRDefault="003354EF" w:rsidP="003354EF">
      <w:pPr>
        <w:pStyle w:val="CenterUnderline"/>
      </w:pPr>
    </w:p>
    <w:p w14:paraId="2F853219" w14:textId="77777777" w:rsidR="003354EF" w:rsidRDefault="003354EF" w:rsidP="003354EF">
      <w:pPr>
        <w:pStyle w:val="OrderBody"/>
      </w:pPr>
      <w:r>
        <w:tab/>
        <w:t>The Florida Public Service Commission is required by Section 120.569(1), Florida Statutes, to notify parties of any administrative hearing that is available under Section 120.57, Florida Statutes, as well as the procedures and time limits that apply.  This notice should not be construed to mean all requests for an administrative hearing will be granted or result in the relief sought.</w:t>
      </w:r>
    </w:p>
    <w:p w14:paraId="23DFA9E6" w14:textId="77777777" w:rsidR="003354EF" w:rsidRDefault="003354EF" w:rsidP="003354EF">
      <w:pPr>
        <w:pStyle w:val="OrderBody"/>
      </w:pPr>
    </w:p>
    <w:p w14:paraId="5685949A" w14:textId="77777777" w:rsidR="003354EF" w:rsidRDefault="003354EF" w:rsidP="003354EF">
      <w:pPr>
        <w:pStyle w:val="OrderBody"/>
      </w:pPr>
      <w:r>
        <w:tab/>
        <w:t>Mediation may be available on a case-by-case basis.  If mediation is conducted, it does not affect a substantially interested person's right to a hearing.</w:t>
      </w:r>
    </w:p>
    <w:p w14:paraId="5DA2ACB0" w14:textId="77777777" w:rsidR="003354EF" w:rsidRDefault="003354EF" w:rsidP="003354EF">
      <w:pPr>
        <w:pStyle w:val="OrderBody"/>
      </w:pPr>
    </w:p>
    <w:p w14:paraId="44C7C67C" w14:textId="77D1AA84" w:rsidR="003354EF" w:rsidRDefault="003354EF" w:rsidP="003354EF">
      <w:pPr>
        <w:pStyle w:val="OrderBody"/>
      </w:pPr>
      <w:r>
        <w:tab/>
        <w:t>The action proposed herein</w:t>
      </w:r>
      <w:r w:rsidR="00EA7154">
        <w:t>, except with regard to acknowledging the grandfather application and continuing existing rates, charges, and deposits,</w:t>
      </w:r>
      <w:r>
        <w:t xml:space="preserve"> is preliminary in nature. Any person whose substantial interests are affected by the action proposed by this order may file a petition for a formal proceeding, in the form provided by Rule 28-106.201, Florida Administrative Code.  This petition must be received by the Office of Commission Clerk, 2540 Shumard Oak Boulevard, Tallahassee, Florida 32399-0850, by the close of business on </w:t>
      </w:r>
      <w:r w:rsidR="00F244E2">
        <w:rPr>
          <w:u w:val="single"/>
        </w:rPr>
        <w:t>April 13, 2026</w:t>
      </w:r>
      <w:r>
        <w:t>.</w:t>
      </w:r>
    </w:p>
    <w:p w14:paraId="3F166820" w14:textId="77777777" w:rsidR="003354EF" w:rsidRDefault="003354EF" w:rsidP="003354EF">
      <w:pPr>
        <w:pStyle w:val="OrderBody"/>
      </w:pPr>
    </w:p>
    <w:p w14:paraId="59A56EBD" w14:textId="77777777" w:rsidR="003354EF" w:rsidRDefault="003354EF" w:rsidP="003354EF">
      <w:pPr>
        <w:pStyle w:val="OrderBody"/>
      </w:pPr>
      <w:r>
        <w:tab/>
        <w:t>In the absence of such a petition, this order shall become final and effective upon the issuance of a Consummating Order.</w:t>
      </w:r>
    </w:p>
    <w:p w14:paraId="3A961DB4" w14:textId="77777777" w:rsidR="003354EF" w:rsidRDefault="003354EF" w:rsidP="003354EF">
      <w:pPr>
        <w:pStyle w:val="OrderBody"/>
      </w:pPr>
    </w:p>
    <w:p w14:paraId="2BFE6273" w14:textId="77777777" w:rsidR="003354EF" w:rsidRDefault="003354EF" w:rsidP="003354EF">
      <w:pPr>
        <w:pStyle w:val="OrderBody"/>
      </w:pPr>
      <w:r>
        <w:tab/>
        <w:t>Any objection or protest filed in this docket before the issuance date of this order is considered abandoned unless it satisfies the foregoing conditions and is renewed within the specified protest period.</w:t>
      </w:r>
    </w:p>
    <w:p w14:paraId="5913AA5F" w14:textId="77777777" w:rsidR="003354EF" w:rsidRDefault="003354EF" w:rsidP="003354EF">
      <w:pPr>
        <w:pStyle w:val="OrderBody"/>
      </w:pPr>
    </w:p>
    <w:p w14:paraId="44922195" w14:textId="77777777" w:rsidR="00EA7154" w:rsidRDefault="00EA7154" w:rsidP="00EA7154">
      <w:pPr>
        <w:pStyle w:val="OrderBody"/>
        <w:ind w:firstLine="720"/>
      </w:pPr>
      <w:r>
        <w:t>Any party adversely affected by the Commission's final action in this matter may request: 1) reconsideration of the decision by filing a motion for reconsideration with the Office of Commission Clerk, 2540 Shumard Oak Boulevard, Tallahassee, Florida 32399-0850, within fifteen (15) days of the issuance of this order in the form prescribed by Rule 25-22.060, Florida Administrative Code; or 2) judicial review by the First District Court of Appeal in the case of a water and/or wastewater utility by filing a notice of appeal with the Office of Commission Clerk, and filing a copy of the notice of appeal and the filing fee with the appropriate court. This filing must be completed within thirty (30) days after the issuance of this order, pursuant to Rule 9.110,</w:t>
      </w:r>
    </w:p>
    <w:p w14:paraId="351F2B7E" w14:textId="77777777" w:rsidR="003354EF" w:rsidRDefault="00EA7154" w:rsidP="00EA7154">
      <w:pPr>
        <w:pStyle w:val="OrderBody"/>
      </w:pPr>
      <w:r>
        <w:t>Florida Rules of Appellate Procedure. The notice of appeal must be in the form specified in Rule 9.900(a), Florida Rules of Appellate Procedure.</w:t>
      </w:r>
    </w:p>
    <w:p w14:paraId="07D45CDD" w14:textId="77777777" w:rsidR="00EA7154" w:rsidRDefault="00EA7154" w:rsidP="00EA7154">
      <w:pPr>
        <w:pStyle w:val="OrderBody"/>
        <w:sectPr w:rsidR="00EA7154">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titlePg/>
          <w:docGrid w:linePitch="360"/>
        </w:sectPr>
      </w:pPr>
    </w:p>
    <w:p w14:paraId="78FB46D3" w14:textId="77777777" w:rsidR="00CB44D3" w:rsidRPr="00CB44D3" w:rsidRDefault="00CB44D3" w:rsidP="00CB44D3">
      <w:pPr>
        <w:spacing w:line="276" w:lineRule="auto"/>
        <w:jc w:val="center"/>
        <w:rPr>
          <w:b/>
          <w:u w:val="single"/>
        </w:rPr>
      </w:pPr>
    </w:p>
    <w:p w14:paraId="5AD903DD" w14:textId="77777777" w:rsidR="00CB44D3" w:rsidRPr="00CB44D3" w:rsidRDefault="00CB44D3" w:rsidP="00CB44D3">
      <w:pPr>
        <w:spacing w:line="276" w:lineRule="auto"/>
        <w:jc w:val="center"/>
        <w:rPr>
          <w:b/>
          <w:u w:val="single"/>
        </w:rPr>
      </w:pPr>
      <w:r w:rsidRPr="00CB44D3">
        <w:rPr>
          <w:b/>
          <w:u w:val="single"/>
        </w:rPr>
        <w:t>DESCRIPTION OF TERRITORY SERVED</w:t>
      </w:r>
    </w:p>
    <w:p w14:paraId="52760ED3" w14:textId="77777777" w:rsidR="00CB44D3" w:rsidRPr="00CB44D3" w:rsidRDefault="00CB44D3" w:rsidP="00CB44D3">
      <w:pPr>
        <w:spacing w:line="276" w:lineRule="auto"/>
        <w:jc w:val="center"/>
        <w:rPr>
          <w:u w:val="single"/>
        </w:rPr>
      </w:pPr>
    </w:p>
    <w:p w14:paraId="162390D1" w14:textId="77777777" w:rsidR="00CB44D3" w:rsidRPr="00CB44D3" w:rsidRDefault="00CB44D3" w:rsidP="00CB44D3">
      <w:pPr>
        <w:spacing w:line="276" w:lineRule="auto"/>
        <w:jc w:val="center"/>
        <w:rPr>
          <w:b/>
          <w:u w:val="single"/>
        </w:rPr>
      </w:pPr>
      <w:r w:rsidRPr="00CB44D3">
        <w:rPr>
          <w:b/>
          <w:u w:val="single"/>
        </w:rPr>
        <w:t>Indian Springs Utilities, Inc.</w:t>
      </w:r>
    </w:p>
    <w:p w14:paraId="6D77656F" w14:textId="53F8C1C9" w:rsidR="00CB44D3" w:rsidRPr="00CB44D3" w:rsidRDefault="00CB44D3" w:rsidP="00CB44D3">
      <w:pPr>
        <w:autoSpaceDE w:val="0"/>
        <w:autoSpaceDN w:val="0"/>
        <w:adjustRightInd w:val="0"/>
        <w:jc w:val="center"/>
        <w:rPr>
          <w:b/>
          <w:u w:val="single"/>
        </w:rPr>
      </w:pPr>
      <w:r w:rsidRPr="00CB44D3">
        <w:rPr>
          <w:b/>
          <w:u w:val="single"/>
        </w:rPr>
        <w:t>Citrus County</w:t>
      </w:r>
    </w:p>
    <w:p w14:paraId="187B466B" w14:textId="77777777" w:rsidR="00CB44D3" w:rsidRPr="00CB44D3" w:rsidRDefault="00CB44D3" w:rsidP="00CB44D3">
      <w:pPr>
        <w:autoSpaceDE w:val="0"/>
        <w:autoSpaceDN w:val="0"/>
        <w:adjustRightInd w:val="0"/>
        <w:rPr>
          <w:rFonts w:ascii="Arial" w:eastAsiaTheme="minorHAnsi" w:hAnsi="Arial" w:cs="Arial"/>
          <w:color w:val="000000"/>
        </w:rPr>
      </w:pPr>
    </w:p>
    <w:p w14:paraId="4C492A59" w14:textId="77777777" w:rsidR="003354EF" w:rsidRDefault="00CB44D3" w:rsidP="00CB44D3">
      <w:pPr>
        <w:pStyle w:val="OrderBody"/>
      </w:pPr>
      <w:r w:rsidRPr="00CB44D3">
        <w:t>Commence at the SW Corner of Section 08, Township 18 South, Section 17 East located in Citrus County, Florida, thence bearing S 86-11-05.95 W a distance of 111.62 feet to the Point of Beginning; thence bearing N 88-9-49.332 E a distance of 1826.781 feet ; thence bearing S 37-30-37.208 E a distance of 122.997 feet ; thence bearing N 88-5-47.017 E a distance of 591.541 feet ; thence bearing S 23-23-13.816 E a distance of 454.000 feet ; thence bearing S 88-3-42.714 W a distance of 494.901 feet ; thence bearing N 33-46-51.633 W a distance of 211.558 feet ; thence bearing S 56-13-17.162 W a distance of 196.351 feet ; thence bearing N 31-31-5.421 W a distance of 252.524 feet ; thence bearing S 88-4-25.771 W a distance of 990.027 feet ; thence bearing S 57-6-7.301 W a distance of 454.794 feet ; thence bearing N 73-22-30.774 W a distance of 236.669 feet ; thence bearing S 51-47-1.643 W a distance of 139.770 feet ; thence bearing S 1-5-0.267 W a distance of 237.875 feet ; thence bearing S 52-39-37.689 W a distance of 311.777 feet ; thence bearing N 64-39-3.616 W a distance of 340.863 feet ; thence bearing S 74-26-13.055 W a distance of 207.438 feet ; thence bearing S 29-35-10.536 W a distance of 367.962 feet ; thence bearing S 89-2-50.672 W a distance of 497.574 feet ; thence bearing N 27-14-7.607 W a distance of 141.737 feet ; thence bearing N 0-5-50.483 W a distance of 952.801 feet ; thence bearing N 89-45-43.572 E a distance of 209.938 feet ; thence bearing N 0-16-35.978 W a distance of 1334.554 feet ; thence bearing N 89-25-45.627 E a distance of 1186.075 feet ; thence bearing N 0-11-11.120 W a distance of 335.100 feet ; thence bearing N 89-25-45.734 E a distance of 129.999 feet ; thence bearing S 0-11-11.309 E a distance of 626.244 feet ; thence bearing N 88-11-28.777 E a distance of 459.929 feet ; thence bearing S 0-5-27.785 E a distance of 380.171 feet ; thence bearing S 88-11-28.683 W a distance of 444.434 feet ; thence along a curve to the LEFT, having a radius of 1551.498 feet, a delta angle of 23° 20' 41.87", and whose long chord bears S 8-0-9.262 W a distance of 627.789 feet to the point of beginning.</w:t>
      </w:r>
    </w:p>
    <w:p w14:paraId="2DEA6A01" w14:textId="77777777" w:rsidR="00CB44D3" w:rsidRDefault="00CB44D3" w:rsidP="00CB44D3">
      <w:pPr>
        <w:pStyle w:val="OrderBody"/>
      </w:pPr>
    </w:p>
    <w:p w14:paraId="14F181C1" w14:textId="77777777" w:rsidR="00CB44D3" w:rsidRDefault="00CB44D3" w:rsidP="00CB44D3">
      <w:pPr>
        <w:pStyle w:val="OrderBody"/>
        <w:sectPr w:rsidR="00CB44D3" w:rsidSect="001272B9">
          <w:headerReference w:type="default" r:id="rId14"/>
          <w:pgSz w:w="12240" w:h="15840" w:code="1"/>
          <w:pgMar w:top="1440" w:right="1440" w:bottom="1440" w:left="1440" w:header="720" w:footer="720" w:gutter="0"/>
          <w:cols w:space="720"/>
          <w:docGrid w:linePitch="360"/>
        </w:sectPr>
      </w:pPr>
    </w:p>
    <w:p w14:paraId="100B9757" w14:textId="77777777" w:rsidR="00CB44D3" w:rsidRPr="00CB44D3" w:rsidRDefault="00CB44D3" w:rsidP="00CB44D3">
      <w:pPr>
        <w:jc w:val="center"/>
        <w:rPr>
          <w:b/>
        </w:rPr>
      </w:pPr>
    </w:p>
    <w:p w14:paraId="27B9B05C" w14:textId="77777777" w:rsidR="00CB44D3" w:rsidRPr="00CB44D3" w:rsidRDefault="00CB44D3" w:rsidP="00CB44D3">
      <w:pPr>
        <w:jc w:val="center"/>
        <w:rPr>
          <w:b/>
        </w:rPr>
      </w:pPr>
      <w:r w:rsidRPr="00CB44D3">
        <w:rPr>
          <w:b/>
        </w:rPr>
        <w:t>FLORIDA PUBLIC SERVICE COMMISSION</w:t>
      </w:r>
    </w:p>
    <w:p w14:paraId="19AF8567" w14:textId="77777777" w:rsidR="00CB44D3" w:rsidRPr="00CB44D3" w:rsidRDefault="00CB44D3" w:rsidP="00CB44D3">
      <w:pPr>
        <w:jc w:val="center"/>
        <w:rPr>
          <w:b/>
        </w:rPr>
      </w:pPr>
    </w:p>
    <w:p w14:paraId="7D9D7AEF" w14:textId="77777777" w:rsidR="00CB44D3" w:rsidRPr="00CB44D3" w:rsidRDefault="00CB44D3" w:rsidP="00CB44D3">
      <w:pPr>
        <w:spacing w:line="276" w:lineRule="auto"/>
        <w:jc w:val="center"/>
        <w:rPr>
          <w:b/>
        </w:rPr>
      </w:pPr>
      <w:r w:rsidRPr="00CB44D3">
        <w:rPr>
          <w:b/>
        </w:rPr>
        <w:t>authorizes</w:t>
      </w:r>
    </w:p>
    <w:p w14:paraId="1D821DB6" w14:textId="77777777" w:rsidR="00CB44D3" w:rsidRPr="00CB44D3" w:rsidRDefault="00CB44D3" w:rsidP="00CB44D3">
      <w:pPr>
        <w:spacing w:line="276" w:lineRule="auto"/>
        <w:jc w:val="center"/>
        <w:rPr>
          <w:b/>
        </w:rPr>
      </w:pPr>
      <w:r w:rsidRPr="00CB44D3">
        <w:rPr>
          <w:b/>
        </w:rPr>
        <w:t xml:space="preserve">Indian Springs Utilities, Inc. </w:t>
      </w:r>
    </w:p>
    <w:p w14:paraId="23BA7E66" w14:textId="77777777" w:rsidR="00CB44D3" w:rsidRPr="00CB44D3" w:rsidRDefault="00CB44D3" w:rsidP="00CB44D3">
      <w:pPr>
        <w:spacing w:line="276" w:lineRule="auto"/>
        <w:jc w:val="center"/>
        <w:rPr>
          <w:b/>
        </w:rPr>
      </w:pPr>
      <w:r w:rsidRPr="00CB44D3">
        <w:rPr>
          <w:b/>
        </w:rPr>
        <w:t>pursuant to</w:t>
      </w:r>
    </w:p>
    <w:p w14:paraId="448FDA22" w14:textId="77777777" w:rsidR="00CB44D3" w:rsidRPr="00CB44D3" w:rsidRDefault="00CB44D3" w:rsidP="00CB44D3">
      <w:pPr>
        <w:spacing w:line="276" w:lineRule="auto"/>
        <w:jc w:val="center"/>
      </w:pPr>
      <w:r w:rsidRPr="00CB44D3">
        <w:rPr>
          <w:b/>
        </w:rPr>
        <w:t>Certificate Number 588-S</w:t>
      </w:r>
    </w:p>
    <w:p w14:paraId="5DB02457" w14:textId="77777777" w:rsidR="00CB44D3" w:rsidRPr="00CB44D3" w:rsidRDefault="00CB44D3" w:rsidP="00CB44D3">
      <w:pPr>
        <w:jc w:val="center"/>
      </w:pPr>
    </w:p>
    <w:p w14:paraId="496EFD37" w14:textId="77777777" w:rsidR="00CB44D3" w:rsidRPr="00CB44D3" w:rsidRDefault="00CB44D3" w:rsidP="00CB44D3">
      <w:pPr>
        <w:jc w:val="both"/>
      </w:pPr>
      <w:r w:rsidRPr="00CB44D3">
        <w:t xml:space="preserve">to provide wastewater service in Citrus County in accordance with the provisions of Chapter 367, Florida Statutes, and the Rules, Regulations, and Orders of this Commission in the territory described by the Orders of this Commission. This authorization shall remain in force and effect until superseded, suspended, cancelled or revoked by Order of this Commission. </w:t>
      </w:r>
    </w:p>
    <w:p w14:paraId="41F4F821" w14:textId="77777777" w:rsidR="00CB44D3" w:rsidRPr="00CB44D3" w:rsidRDefault="00CB44D3" w:rsidP="00CB44D3">
      <w:pPr>
        <w:jc w:val="both"/>
      </w:pPr>
    </w:p>
    <w:p w14:paraId="6DDFD8F6" w14:textId="7188C9E6" w:rsidR="00CB44D3" w:rsidRPr="00CB44D3" w:rsidRDefault="00CB44D3" w:rsidP="00CB44D3">
      <w:pPr>
        <w:jc w:val="both"/>
        <w:rPr>
          <w:b/>
        </w:rPr>
      </w:pPr>
      <w:r w:rsidRPr="00CB44D3">
        <w:rPr>
          <w:b/>
        </w:rPr>
        <w:t xml:space="preserve">Order Number </w:t>
      </w:r>
      <w:r w:rsidRPr="00CB44D3">
        <w:rPr>
          <w:b/>
        </w:rPr>
        <w:tab/>
      </w:r>
      <w:r w:rsidR="005F6718">
        <w:rPr>
          <w:b/>
        </w:rPr>
        <w:tab/>
        <w:t>Date Issued</w:t>
      </w:r>
      <w:r w:rsidRPr="00CB44D3">
        <w:rPr>
          <w:b/>
        </w:rPr>
        <w:tab/>
        <w:t xml:space="preserve">Docket Number </w:t>
      </w:r>
      <w:r w:rsidRPr="00CB44D3">
        <w:rPr>
          <w:b/>
        </w:rPr>
        <w:tab/>
        <w:t>Filing Type</w:t>
      </w:r>
      <w:r w:rsidR="005F6718">
        <w:rPr>
          <w:b/>
        </w:rPr>
        <w:t xml:space="preserve"> </w:t>
      </w:r>
    </w:p>
    <w:p w14:paraId="3F934071" w14:textId="79233A49" w:rsidR="00CB44D3" w:rsidRPr="00CB44D3" w:rsidRDefault="005F6718" w:rsidP="005F6718">
      <w:pPr>
        <w:jc w:val="both"/>
      </w:pPr>
      <w:r>
        <w:t>PSC-2026-0075-PAA-SU</w:t>
      </w:r>
      <w:r w:rsidR="00CB44D3" w:rsidRPr="00CB44D3">
        <w:tab/>
      </w:r>
      <w:r w:rsidR="005D281F">
        <w:t>03/23/2026</w:t>
      </w:r>
      <w:r w:rsidR="00CB44D3" w:rsidRPr="00CB44D3">
        <w:tab/>
        <w:t>20240136-WS</w:t>
      </w:r>
      <w:r w:rsidR="00CB44D3" w:rsidRPr="00CB44D3">
        <w:tab/>
      </w:r>
      <w:r>
        <w:tab/>
      </w:r>
      <w:r w:rsidR="00CB44D3" w:rsidRPr="00CB44D3">
        <w:t>Grandfather Certificate</w:t>
      </w:r>
    </w:p>
    <w:p w14:paraId="0F1BF842" w14:textId="77777777" w:rsidR="00CB44D3" w:rsidRPr="00CB44D3" w:rsidRDefault="00CB44D3" w:rsidP="00CB44D3">
      <w:pPr>
        <w:jc w:val="both"/>
      </w:pPr>
    </w:p>
    <w:p w14:paraId="3F0FC136" w14:textId="1ADEB76E" w:rsidR="00CB44D3" w:rsidRDefault="00CB44D3" w:rsidP="00CB44D3">
      <w:pPr>
        <w:pStyle w:val="OrderBody"/>
      </w:pPr>
    </w:p>
    <w:p w14:paraId="5A740829" w14:textId="77777777" w:rsidR="00CB44D3" w:rsidRDefault="00CB44D3" w:rsidP="00CB44D3">
      <w:pPr>
        <w:pStyle w:val="OrderBody"/>
        <w:sectPr w:rsidR="00CB44D3" w:rsidSect="001272B9">
          <w:headerReference w:type="default" r:id="rId15"/>
          <w:pgSz w:w="12240" w:h="15840" w:code="1"/>
          <w:pgMar w:top="1440" w:right="1440" w:bottom="1440" w:left="1440" w:header="720" w:footer="720" w:gutter="0"/>
          <w:cols w:space="720"/>
          <w:docGrid w:linePitch="360"/>
        </w:sectPr>
      </w:pPr>
    </w:p>
    <w:p w14:paraId="3069FB0A" w14:textId="77777777" w:rsidR="00CB44D3" w:rsidRPr="00922204" w:rsidRDefault="00CB44D3" w:rsidP="00CB44D3">
      <w:pPr>
        <w:jc w:val="center"/>
        <w:rPr>
          <w:rFonts w:ascii="Arial" w:hAnsi="Arial" w:cs="Arial"/>
          <w:u w:val="single"/>
        </w:rPr>
      </w:pPr>
      <w:r>
        <w:rPr>
          <w:rFonts w:ascii="Arial" w:hAnsi="Arial" w:cs="Arial"/>
          <w:b/>
        </w:rPr>
        <w:t>Indian Springs</w:t>
      </w:r>
      <w:r w:rsidRPr="00922204">
        <w:rPr>
          <w:rFonts w:ascii="Arial" w:hAnsi="Arial" w:cs="Arial"/>
          <w:b/>
        </w:rPr>
        <w:t xml:space="preserve"> Utilities, </w:t>
      </w:r>
      <w:r>
        <w:rPr>
          <w:rFonts w:ascii="Arial" w:hAnsi="Arial" w:cs="Arial"/>
          <w:b/>
        </w:rPr>
        <w:t>Inc.</w:t>
      </w:r>
      <w:r w:rsidRPr="00922204">
        <w:rPr>
          <w:rFonts w:ascii="Arial" w:hAnsi="Arial" w:cs="Arial"/>
          <w:b/>
        </w:rPr>
        <w:t xml:space="preserve"> </w:t>
      </w:r>
    </w:p>
    <w:p w14:paraId="6CD088EB" w14:textId="77777777" w:rsidR="00CB44D3" w:rsidRPr="00922204" w:rsidRDefault="00CB44D3" w:rsidP="00CB44D3">
      <w:pPr>
        <w:jc w:val="center"/>
        <w:rPr>
          <w:rFonts w:ascii="Arial" w:hAnsi="Arial" w:cs="Arial"/>
          <w:b/>
        </w:rPr>
      </w:pPr>
      <w:r w:rsidRPr="00922204">
        <w:rPr>
          <w:rFonts w:ascii="Arial" w:hAnsi="Arial" w:cs="Arial"/>
          <w:b/>
        </w:rPr>
        <w:t>Existing Monthly W</w:t>
      </w:r>
      <w:r>
        <w:rPr>
          <w:rFonts w:ascii="Arial" w:hAnsi="Arial" w:cs="Arial"/>
          <w:b/>
        </w:rPr>
        <w:t>astew</w:t>
      </w:r>
      <w:r w:rsidRPr="00922204">
        <w:rPr>
          <w:rFonts w:ascii="Arial" w:hAnsi="Arial" w:cs="Arial"/>
          <w:b/>
        </w:rPr>
        <w:t>ater Rates</w:t>
      </w:r>
    </w:p>
    <w:p w14:paraId="17219ADB" w14:textId="77777777" w:rsidR="00CB44D3" w:rsidRPr="00922204" w:rsidRDefault="00CB44D3" w:rsidP="00CB44D3">
      <w:pPr>
        <w:jc w:val="center"/>
        <w:rPr>
          <w:rFonts w:ascii="Arial" w:hAnsi="Arial" w:cs="Arial"/>
          <w:b/>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8"/>
        <w:gridCol w:w="1278"/>
      </w:tblGrid>
      <w:tr w:rsidR="00CB44D3" w:rsidRPr="00922204" w14:paraId="28E174D9" w14:textId="77777777" w:rsidTr="00217EE1">
        <w:trPr>
          <w:jc w:val="right"/>
        </w:trPr>
        <w:tc>
          <w:tcPr>
            <w:tcW w:w="8298" w:type="dxa"/>
          </w:tcPr>
          <w:p w14:paraId="7F3E8438" w14:textId="77777777" w:rsidR="00CB44D3" w:rsidRPr="00922204" w:rsidRDefault="00CB44D3" w:rsidP="00217EE1">
            <w:pPr>
              <w:rPr>
                <w:b/>
              </w:rPr>
            </w:pPr>
            <w:r>
              <w:rPr>
                <w:b/>
              </w:rPr>
              <w:t xml:space="preserve">Residential (RS), Multi- Residential (MS), and </w:t>
            </w:r>
            <w:r w:rsidRPr="00922204">
              <w:rPr>
                <w:b/>
              </w:rPr>
              <w:t>General Service</w:t>
            </w:r>
          </w:p>
        </w:tc>
        <w:tc>
          <w:tcPr>
            <w:tcW w:w="1278" w:type="dxa"/>
          </w:tcPr>
          <w:p w14:paraId="1C634F2F" w14:textId="77777777" w:rsidR="00CB44D3" w:rsidRPr="00922204" w:rsidRDefault="00CB44D3" w:rsidP="00217EE1">
            <w:pPr>
              <w:rPr>
                <w:u w:val="single"/>
              </w:rPr>
            </w:pPr>
          </w:p>
        </w:tc>
      </w:tr>
      <w:tr w:rsidR="00CB44D3" w:rsidRPr="00922204" w14:paraId="079F645B" w14:textId="77777777" w:rsidTr="00217EE1">
        <w:trPr>
          <w:jc w:val="right"/>
        </w:trPr>
        <w:tc>
          <w:tcPr>
            <w:tcW w:w="8298" w:type="dxa"/>
          </w:tcPr>
          <w:p w14:paraId="6C4C7A34" w14:textId="77777777" w:rsidR="00CB44D3" w:rsidRPr="00922204" w:rsidRDefault="00CB44D3" w:rsidP="00217EE1">
            <w:r w:rsidRPr="00922204">
              <w:t>Base Facility Charge by Meter Size</w:t>
            </w:r>
          </w:p>
        </w:tc>
        <w:tc>
          <w:tcPr>
            <w:tcW w:w="1278" w:type="dxa"/>
          </w:tcPr>
          <w:p w14:paraId="4CF900C5" w14:textId="77777777" w:rsidR="00CB44D3" w:rsidRPr="00922204" w:rsidRDefault="00CB44D3" w:rsidP="00217EE1">
            <w:pPr>
              <w:rPr>
                <w:u w:val="single"/>
              </w:rPr>
            </w:pPr>
          </w:p>
        </w:tc>
      </w:tr>
      <w:tr w:rsidR="00CB44D3" w:rsidRPr="00922204" w14:paraId="5B380603" w14:textId="77777777" w:rsidTr="00217EE1">
        <w:trPr>
          <w:jc w:val="right"/>
        </w:trPr>
        <w:tc>
          <w:tcPr>
            <w:tcW w:w="8298" w:type="dxa"/>
          </w:tcPr>
          <w:p w14:paraId="08D9A1EC" w14:textId="77777777" w:rsidR="00CB44D3" w:rsidRPr="00922204" w:rsidRDefault="00CB44D3" w:rsidP="00217EE1">
            <w:r w:rsidRPr="00922204">
              <w:t>5/8”  x  3/4”</w:t>
            </w:r>
          </w:p>
        </w:tc>
        <w:tc>
          <w:tcPr>
            <w:tcW w:w="1278" w:type="dxa"/>
          </w:tcPr>
          <w:p w14:paraId="20258A51" w14:textId="77777777" w:rsidR="00CB44D3" w:rsidRPr="00922204" w:rsidRDefault="00CB44D3" w:rsidP="00217EE1">
            <w:pPr>
              <w:jc w:val="right"/>
            </w:pPr>
            <w:r>
              <w:t>$27.13</w:t>
            </w:r>
          </w:p>
        </w:tc>
      </w:tr>
      <w:tr w:rsidR="00CB44D3" w:rsidRPr="00922204" w14:paraId="14496399" w14:textId="77777777" w:rsidTr="00217EE1">
        <w:trPr>
          <w:jc w:val="right"/>
        </w:trPr>
        <w:tc>
          <w:tcPr>
            <w:tcW w:w="8298" w:type="dxa"/>
          </w:tcPr>
          <w:p w14:paraId="0F4B90F6" w14:textId="77777777" w:rsidR="00CB44D3" w:rsidRPr="00922204" w:rsidRDefault="00CB44D3" w:rsidP="00217EE1">
            <w:r w:rsidRPr="00922204">
              <w:t>3/4”</w:t>
            </w:r>
          </w:p>
        </w:tc>
        <w:tc>
          <w:tcPr>
            <w:tcW w:w="1278" w:type="dxa"/>
          </w:tcPr>
          <w:p w14:paraId="6104E81C" w14:textId="77777777" w:rsidR="00CB44D3" w:rsidRPr="00922204" w:rsidRDefault="00CB44D3" w:rsidP="00217EE1">
            <w:pPr>
              <w:jc w:val="right"/>
            </w:pPr>
            <w:r>
              <w:t>$40.72</w:t>
            </w:r>
          </w:p>
        </w:tc>
      </w:tr>
      <w:tr w:rsidR="00CB44D3" w:rsidRPr="00922204" w14:paraId="15B861D6" w14:textId="77777777" w:rsidTr="00217EE1">
        <w:trPr>
          <w:jc w:val="right"/>
        </w:trPr>
        <w:tc>
          <w:tcPr>
            <w:tcW w:w="8298" w:type="dxa"/>
          </w:tcPr>
          <w:p w14:paraId="5E7EADDC" w14:textId="77777777" w:rsidR="00CB44D3" w:rsidRPr="00922204" w:rsidRDefault="00CB44D3" w:rsidP="00217EE1">
            <w:r w:rsidRPr="00922204">
              <w:t>1”</w:t>
            </w:r>
          </w:p>
        </w:tc>
        <w:tc>
          <w:tcPr>
            <w:tcW w:w="1278" w:type="dxa"/>
          </w:tcPr>
          <w:p w14:paraId="3CE0C37D" w14:textId="77777777" w:rsidR="00CB44D3" w:rsidRPr="00922204" w:rsidRDefault="00CB44D3" w:rsidP="00217EE1">
            <w:pPr>
              <w:jc w:val="right"/>
            </w:pPr>
            <w:r>
              <w:t>$67.87</w:t>
            </w:r>
          </w:p>
        </w:tc>
      </w:tr>
      <w:tr w:rsidR="00CB44D3" w:rsidRPr="00922204" w14:paraId="45A9CCAA" w14:textId="77777777" w:rsidTr="00217EE1">
        <w:trPr>
          <w:jc w:val="right"/>
        </w:trPr>
        <w:tc>
          <w:tcPr>
            <w:tcW w:w="8298" w:type="dxa"/>
          </w:tcPr>
          <w:p w14:paraId="5D8E16E6" w14:textId="77777777" w:rsidR="00CB44D3" w:rsidRPr="00922204" w:rsidRDefault="00CB44D3" w:rsidP="00217EE1">
            <w:r w:rsidRPr="00922204">
              <w:t>1 1/2”</w:t>
            </w:r>
          </w:p>
        </w:tc>
        <w:tc>
          <w:tcPr>
            <w:tcW w:w="1278" w:type="dxa"/>
          </w:tcPr>
          <w:p w14:paraId="2F114C53" w14:textId="77777777" w:rsidR="00CB44D3" w:rsidRPr="00922204" w:rsidRDefault="00CB44D3" w:rsidP="00217EE1">
            <w:pPr>
              <w:jc w:val="right"/>
            </w:pPr>
            <w:r>
              <w:t>$135.74</w:t>
            </w:r>
          </w:p>
        </w:tc>
      </w:tr>
      <w:tr w:rsidR="00CB44D3" w:rsidRPr="00922204" w14:paraId="0BC54508" w14:textId="77777777" w:rsidTr="00217EE1">
        <w:trPr>
          <w:jc w:val="right"/>
        </w:trPr>
        <w:tc>
          <w:tcPr>
            <w:tcW w:w="8298" w:type="dxa"/>
          </w:tcPr>
          <w:p w14:paraId="1E1D7EA9" w14:textId="77777777" w:rsidR="00CB44D3" w:rsidRPr="00922204" w:rsidRDefault="00CB44D3" w:rsidP="00217EE1">
            <w:r w:rsidRPr="00922204">
              <w:t>2”</w:t>
            </w:r>
          </w:p>
        </w:tc>
        <w:tc>
          <w:tcPr>
            <w:tcW w:w="1278" w:type="dxa"/>
          </w:tcPr>
          <w:p w14:paraId="6C90D842" w14:textId="77777777" w:rsidR="00CB44D3" w:rsidRPr="00922204" w:rsidRDefault="00CB44D3" w:rsidP="00217EE1">
            <w:pPr>
              <w:jc w:val="right"/>
            </w:pPr>
            <w:r>
              <w:t>$217.19</w:t>
            </w:r>
          </w:p>
        </w:tc>
      </w:tr>
      <w:tr w:rsidR="00CB44D3" w:rsidRPr="00922204" w14:paraId="4465FDA0" w14:textId="77777777" w:rsidTr="00217EE1">
        <w:trPr>
          <w:jc w:val="right"/>
        </w:trPr>
        <w:tc>
          <w:tcPr>
            <w:tcW w:w="8298" w:type="dxa"/>
          </w:tcPr>
          <w:p w14:paraId="29F5EA7F" w14:textId="77777777" w:rsidR="00CB44D3" w:rsidRPr="00922204" w:rsidRDefault="00CB44D3" w:rsidP="00217EE1">
            <w:r w:rsidRPr="00922204">
              <w:t>3”</w:t>
            </w:r>
          </w:p>
        </w:tc>
        <w:tc>
          <w:tcPr>
            <w:tcW w:w="1278" w:type="dxa"/>
          </w:tcPr>
          <w:p w14:paraId="5A31D284" w14:textId="77777777" w:rsidR="00CB44D3" w:rsidRPr="00922204" w:rsidRDefault="00CB44D3" w:rsidP="00217EE1">
            <w:pPr>
              <w:jc w:val="right"/>
            </w:pPr>
            <w:r>
              <w:t>$434.38</w:t>
            </w:r>
          </w:p>
        </w:tc>
      </w:tr>
      <w:tr w:rsidR="00CB44D3" w:rsidRPr="00922204" w14:paraId="39A4FED3" w14:textId="77777777" w:rsidTr="00217EE1">
        <w:trPr>
          <w:jc w:val="right"/>
        </w:trPr>
        <w:tc>
          <w:tcPr>
            <w:tcW w:w="8298" w:type="dxa"/>
          </w:tcPr>
          <w:p w14:paraId="17BFBDA4" w14:textId="77777777" w:rsidR="00CB44D3" w:rsidRPr="00922204" w:rsidRDefault="00CB44D3" w:rsidP="00217EE1">
            <w:r w:rsidRPr="00922204">
              <w:t>4”</w:t>
            </w:r>
          </w:p>
        </w:tc>
        <w:tc>
          <w:tcPr>
            <w:tcW w:w="1278" w:type="dxa"/>
          </w:tcPr>
          <w:p w14:paraId="31DB003D" w14:textId="77777777" w:rsidR="00CB44D3" w:rsidRPr="00922204" w:rsidRDefault="00CB44D3" w:rsidP="00217EE1">
            <w:pPr>
              <w:jc w:val="right"/>
            </w:pPr>
            <w:r>
              <w:t>$678.72</w:t>
            </w:r>
          </w:p>
        </w:tc>
      </w:tr>
      <w:tr w:rsidR="00CB44D3" w:rsidRPr="00922204" w14:paraId="5B1DA3D4" w14:textId="77777777" w:rsidTr="00217EE1">
        <w:trPr>
          <w:jc w:val="right"/>
        </w:trPr>
        <w:tc>
          <w:tcPr>
            <w:tcW w:w="8298" w:type="dxa"/>
          </w:tcPr>
          <w:p w14:paraId="09D0B641" w14:textId="77777777" w:rsidR="00CB44D3" w:rsidRPr="00922204" w:rsidRDefault="00CB44D3" w:rsidP="00217EE1">
            <w:r w:rsidRPr="00922204">
              <w:t>6”</w:t>
            </w:r>
          </w:p>
        </w:tc>
        <w:tc>
          <w:tcPr>
            <w:tcW w:w="1278" w:type="dxa"/>
          </w:tcPr>
          <w:p w14:paraId="26EC87AC" w14:textId="77777777" w:rsidR="00CB44D3" w:rsidRPr="00922204" w:rsidRDefault="00CB44D3" w:rsidP="00217EE1">
            <w:pPr>
              <w:jc w:val="right"/>
            </w:pPr>
            <w:r>
              <w:t>$1,357.45</w:t>
            </w:r>
          </w:p>
        </w:tc>
      </w:tr>
      <w:tr w:rsidR="00CB44D3" w:rsidRPr="00922204" w14:paraId="1B3417F2" w14:textId="77777777" w:rsidTr="00217EE1">
        <w:trPr>
          <w:jc w:val="right"/>
        </w:trPr>
        <w:tc>
          <w:tcPr>
            <w:tcW w:w="8298" w:type="dxa"/>
          </w:tcPr>
          <w:p w14:paraId="1B22EDC2" w14:textId="77777777" w:rsidR="00CB44D3" w:rsidRPr="00922204" w:rsidRDefault="00CB44D3" w:rsidP="00217EE1"/>
        </w:tc>
        <w:tc>
          <w:tcPr>
            <w:tcW w:w="1278" w:type="dxa"/>
          </w:tcPr>
          <w:p w14:paraId="2607FAFA" w14:textId="77777777" w:rsidR="00CB44D3" w:rsidRPr="00922204" w:rsidRDefault="00CB44D3" w:rsidP="00217EE1">
            <w:pPr>
              <w:jc w:val="right"/>
            </w:pPr>
          </w:p>
        </w:tc>
      </w:tr>
      <w:tr w:rsidR="00CB44D3" w:rsidRPr="00922204" w14:paraId="3EF023E8" w14:textId="77777777" w:rsidTr="00217EE1">
        <w:trPr>
          <w:jc w:val="right"/>
        </w:trPr>
        <w:tc>
          <w:tcPr>
            <w:tcW w:w="8298" w:type="dxa"/>
          </w:tcPr>
          <w:p w14:paraId="38877190" w14:textId="77777777" w:rsidR="00CB44D3" w:rsidRPr="00922204" w:rsidRDefault="00CB44D3" w:rsidP="00217EE1">
            <w:r w:rsidRPr="00922204">
              <w:t>Charge Per 1,000 gallons</w:t>
            </w:r>
            <w:r>
              <w:t xml:space="preserve"> </w:t>
            </w:r>
            <w:r w:rsidRPr="00FA63B1">
              <w:rPr>
                <w:bCs/>
              </w:rPr>
              <w:t xml:space="preserve">– </w:t>
            </w:r>
            <w:r w:rsidRPr="000525E5">
              <w:t xml:space="preserve">Residential (RS), </w:t>
            </w:r>
            <w:r>
              <w:t xml:space="preserve">and </w:t>
            </w:r>
            <w:r w:rsidRPr="000525E5">
              <w:t>Multi- Residential (MS)</w:t>
            </w:r>
            <w:r>
              <w:t xml:space="preserve"> </w:t>
            </w:r>
          </w:p>
        </w:tc>
        <w:tc>
          <w:tcPr>
            <w:tcW w:w="1278" w:type="dxa"/>
          </w:tcPr>
          <w:p w14:paraId="3F1C6233" w14:textId="77777777" w:rsidR="00CB44D3" w:rsidRPr="00922204" w:rsidRDefault="00CB44D3" w:rsidP="00217EE1">
            <w:pPr>
              <w:jc w:val="right"/>
            </w:pPr>
            <w:r>
              <w:t>$4.49</w:t>
            </w:r>
          </w:p>
        </w:tc>
      </w:tr>
      <w:tr w:rsidR="00CB44D3" w:rsidRPr="00922204" w14:paraId="1D4964AA" w14:textId="77777777" w:rsidTr="00217EE1">
        <w:trPr>
          <w:jc w:val="right"/>
        </w:trPr>
        <w:tc>
          <w:tcPr>
            <w:tcW w:w="8298" w:type="dxa"/>
          </w:tcPr>
          <w:p w14:paraId="1D9E4BE8" w14:textId="77777777" w:rsidR="00CB44D3" w:rsidRPr="00922204" w:rsidRDefault="00CB44D3" w:rsidP="00217EE1">
            <w:r>
              <w:t>6,000 Gallon Cap</w:t>
            </w:r>
          </w:p>
        </w:tc>
        <w:tc>
          <w:tcPr>
            <w:tcW w:w="1278" w:type="dxa"/>
          </w:tcPr>
          <w:p w14:paraId="5CD2C7D7" w14:textId="77777777" w:rsidR="00CB44D3" w:rsidRDefault="00CB44D3" w:rsidP="00217EE1">
            <w:pPr>
              <w:jc w:val="right"/>
            </w:pPr>
          </w:p>
        </w:tc>
      </w:tr>
      <w:tr w:rsidR="00CB44D3" w:rsidRPr="00922204" w14:paraId="00636137" w14:textId="77777777" w:rsidTr="00217EE1">
        <w:trPr>
          <w:jc w:val="right"/>
        </w:trPr>
        <w:tc>
          <w:tcPr>
            <w:tcW w:w="8298" w:type="dxa"/>
          </w:tcPr>
          <w:p w14:paraId="23A79444" w14:textId="77777777" w:rsidR="00CB44D3" w:rsidRDefault="00CB44D3" w:rsidP="00217EE1"/>
        </w:tc>
        <w:tc>
          <w:tcPr>
            <w:tcW w:w="1278" w:type="dxa"/>
          </w:tcPr>
          <w:p w14:paraId="6EEFCB9E" w14:textId="77777777" w:rsidR="00CB44D3" w:rsidRDefault="00CB44D3" w:rsidP="00217EE1">
            <w:pPr>
              <w:jc w:val="right"/>
            </w:pPr>
          </w:p>
        </w:tc>
      </w:tr>
      <w:tr w:rsidR="00CB44D3" w:rsidRPr="00922204" w14:paraId="38DB8411" w14:textId="77777777" w:rsidTr="00217EE1">
        <w:trPr>
          <w:jc w:val="right"/>
        </w:trPr>
        <w:tc>
          <w:tcPr>
            <w:tcW w:w="8298" w:type="dxa"/>
          </w:tcPr>
          <w:p w14:paraId="7F953559" w14:textId="77777777" w:rsidR="00CB44D3" w:rsidRPr="00922204" w:rsidRDefault="00CB44D3" w:rsidP="00217EE1">
            <w:r w:rsidRPr="00DB3438">
              <w:t>Charge Per 1,000 gallons</w:t>
            </w:r>
            <w:r>
              <w:t xml:space="preserve"> </w:t>
            </w:r>
            <w:r w:rsidRPr="00DB3438">
              <w:t xml:space="preserve">– </w:t>
            </w:r>
            <w:r>
              <w:t>General Service</w:t>
            </w:r>
            <w:r w:rsidRPr="00DB3438">
              <w:t xml:space="preserve"> </w:t>
            </w:r>
          </w:p>
        </w:tc>
        <w:tc>
          <w:tcPr>
            <w:tcW w:w="1278" w:type="dxa"/>
          </w:tcPr>
          <w:p w14:paraId="1A2C8448" w14:textId="77777777" w:rsidR="00CB44D3" w:rsidRDefault="00CB44D3" w:rsidP="00217EE1">
            <w:pPr>
              <w:jc w:val="right"/>
            </w:pPr>
          </w:p>
        </w:tc>
      </w:tr>
      <w:tr w:rsidR="00CB44D3" w:rsidRPr="00922204" w14:paraId="4F1815A5" w14:textId="77777777" w:rsidTr="00217EE1">
        <w:trPr>
          <w:jc w:val="right"/>
        </w:trPr>
        <w:tc>
          <w:tcPr>
            <w:tcW w:w="8298" w:type="dxa"/>
          </w:tcPr>
          <w:p w14:paraId="586645B5" w14:textId="77777777" w:rsidR="00CB44D3" w:rsidRPr="00DB3438" w:rsidRDefault="00CB44D3" w:rsidP="00217EE1">
            <w:r>
              <w:t>No Gallon Cap</w:t>
            </w:r>
          </w:p>
        </w:tc>
        <w:tc>
          <w:tcPr>
            <w:tcW w:w="1278" w:type="dxa"/>
          </w:tcPr>
          <w:p w14:paraId="668D202C" w14:textId="77777777" w:rsidR="00CB44D3" w:rsidRDefault="00CB44D3" w:rsidP="00217EE1">
            <w:pPr>
              <w:jc w:val="right"/>
            </w:pPr>
          </w:p>
        </w:tc>
      </w:tr>
      <w:tr w:rsidR="00CB44D3" w:rsidRPr="00922204" w14:paraId="6CAF670F" w14:textId="77777777" w:rsidTr="00217EE1">
        <w:trPr>
          <w:jc w:val="right"/>
        </w:trPr>
        <w:tc>
          <w:tcPr>
            <w:tcW w:w="8298" w:type="dxa"/>
          </w:tcPr>
          <w:p w14:paraId="6A0336BA" w14:textId="77777777" w:rsidR="00CB44D3" w:rsidRDefault="00CB44D3" w:rsidP="00217EE1"/>
        </w:tc>
        <w:tc>
          <w:tcPr>
            <w:tcW w:w="1278" w:type="dxa"/>
          </w:tcPr>
          <w:p w14:paraId="18576AF8" w14:textId="77777777" w:rsidR="00CB44D3" w:rsidRDefault="00CB44D3" w:rsidP="00217EE1">
            <w:pPr>
              <w:jc w:val="right"/>
            </w:pPr>
          </w:p>
        </w:tc>
      </w:tr>
      <w:tr w:rsidR="00CB44D3" w:rsidRPr="00922204" w14:paraId="5F6F3D78" w14:textId="77777777" w:rsidTr="00217EE1">
        <w:trPr>
          <w:jc w:val="right"/>
        </w:trPr>
        <w:tc>
          <w:tcPr>
            <w:tcW w:w="8298" w:type="dxa"/>
          </w:tcPr>
          <w:p w14:paraId="2011A8C8" w14:textId="77777777" w:rsidR="00CB44D3" w:rsidRPr="00DB3438" w:rsidRDefault="00CB44D3" w:rsidP="00217EE1">
            <w:r>
              <w:rPr>
                <w:b/>
              </w:rPr>
              <w:t>Flat Rate – Bulk</w:t>
            </w:r>
          </w:p>
        </w:tc>
        <w:tc>
          <w:tcPr>
            <w:tcW w:w="1278" w:type="dxa"/>
          </w:tcPr>
          <w:p w14:paraId="6084BDB9" w14:textId="77777777" w:rsidR="00CB44D3" w:rsidRDefault="00CB44D3" w:rsidP="00217EE1">
            <w:pPr>
              <w:jc w:val="right"/>
            </w:pPr>
            <w:r>
              <w:t>$1,357.45</w:t>
            </w:r>
          </w:p>
        </w:tc>
      </w:tr>
      <w:tr w:rsidR="00CB44D3" w:rsidRPr="00922204" w14:paraId="66D0BBAF" w14:textId="77777777" w:rsidTr="00217EE1">
        <w:trPr>
          <w:jc w:val="right"/>
        </w:trPr>
        <w:tc>
          <w:tcPr>
            <w:tcW w:w="8298" w:type="dxa"/>
          </w:tcPr>
          <w:p w14:paraId="49960793" w14:textId="77777777" w:rsidR="00CB44D3" w:rsidRDefault="00CB44D3" w:rsidP="00217EE1">
            <w:pPr>
              <w:rPr>
                <w:b/>
              </w:rPr>
            </w:pPr>
          </w:p>
        </w:tc>
        <w:tc>
          <w:tcPr>
            <w:tcW w:w="1278" w:type="dxa"/>
          </w:tcPr>
          <w:p w14:paraId="1BAD6A39" w14:textId="77777777" w:rsidR="00CB44D3" w:rsidRDefault="00CB44D3" w:rsidP="00217EE1">
            <w:pPr>
              <w:jc w:val="right"/>
            </w:pPr>
          </w:p>
        </w:tc>
      </w:tr>
    </w:tbl>
    <w:p w14:paraId="70BD2481" w14:textId="77777777" w:rsidR="00CB44D3" w:rsidRPr="00922204" w:rsidRDefault="00CB44D3" w:rsidP="00CB44D3">
      <w:pPr>
        <w:rPr>
          <w:rFonts w:ascii="Arial" w:hAnsi="Arial" w:cs="Arial"/>
          <w:b/>
        </w:rPr>
      </w:pPr>
    </w:p>
    <w:p w14:paraId="232E5357" w14:textId="77777777" w:rsidR="00CB44D3" w:rsidRPr="00922204" w:rsidRDefault="00CB44D3" w:rsidP="00CB44D3">
      <w:pPr>
        <w:jc w:val="center"/>
        <w:rPr>
          <w:rFonts w:ascii="Arial" w:hAnsi="Arial" w:cs="Arial"/>
          <w:b/>
        </w:rPr>
      </w:pPr>
      <w:r w:rsidRPr="00922204">
        <w:rPr>
          <w:rFonts w:ascii="Arial" w:hAnsi="Arial" w:cs="Arial"/>
          <w:b/>
        </w:rPr>
        <w:t>Miscellaneous Service Charges</w:t>
      </w:r>
    </w:p>
    <w:p w14:paraId="433FE86D" w14:textId="77777777" w:rsidR="00CB44D3" w:rsidRPr="00922204" w:rsidRDefault="00CB44D3" w:rsidP="00CB44D3">
      <w:pPr>
        <w:jc w:val="center"/>
        <w:rPr>
          <w:rFonts w:ascii="Arial" w:hAnsi="Arial" w:cs="Arial"/>
          <w:b/>
        </w:rPr>
      </w:pPr>
    </w:p>
    <w:tbl>
      <w:tblPr>
        <w:tblStyle w:val="TableGrid"/>
        <w:tblW w:w="97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5"/>
        <w:gridCol w:w="4324"/>
      </w:tblGrid>
      <w:tr w:rsidR="00CB44D3" w:rsidRPr="00922204" w14:paraId="493643C5" w14:textId="77777777" w:rsidTr="00217EE1">
        <w:trPr>
          <w:jc w:val="center"/>
        </w:trPr>
        <w:tc>
          <w:tcPr>
            <w:tcW w:w="5405" w:type="dxa"/>
          </w:tcPr>
          <w:p w14:paraId="05C483CE" w14:textId="77777777" w:rsidR="00CB44D3" w:rsidRPr="00922204" w:rsidRDefault="00CB44D3" w:rsidP="00217EE1">
            <w:pPr>
              <w:jc w:val="both"/>
            </w:pPr>
            <w:r w:rsidRPr="00922204">
              <w:t>Premises Visit Charge</w:t>
            </w:r>
          </w:p>
        </w:tc>
        <w:tc>
          <w:tcPr>
            <w:tcW w:w="4324" w:type="dxa"/>
          </w:tcPr>
          <w:p w14:paraId="5F012005" w14:textId="77777777" w:rsidR="00CB44D3" w:rsidRPr="00922204" w:rsidRDefault="00CB44D3" w:rsidP="00217EE1">
            <w:pPr>
              <w:jc w:val="right"/>
            </w:pPr>
            <w:r>
              <w:t>$45</w:t>
            </w:r>
            <w:r w:rsidRPr="00922204">
              <w:t>.00</w:t>
            </w:r>
          </w:p>
        </w:tc>
      </w:tr>
      <w:tr w:rsidR="00CB44D3" w:rsidRPr="00922204" w14:paraId="43FDE741" w14:textId="77777777" w:rsidTr="00217EE1">
        <w:trPr>
          <w:jc w:val="center"/>
        </w:trPr>
        <w:tc>
          <w:tcPr>
            <w:tcW w:w="5405" w:type="dxa"/>
          </w:tcPr>
          <w:p w14:paraId="41D2C23F" w14:textId="77777777" w:rsidR="00CB44D3" w:rsidRPr="00922204" w:rsidRDefault="00CB44D3" w:rsidP="00217EE1">
            <w:pPr>
              <w:jc w:val="both"/>
            </w:pPr>
            <w:r>
              <w:t>NSF Check Charge</w:t>
            </w:r>
          </w:p>
        </w:tc>
        <w:tc>
          <w:tcPr>
            <w:tcW w:w="4324" w:type="dxa"/>
          </w:tcPr>
          <w:p w14:paraId="4D72B105" w14:textId="77777777" w:rsidR="00CB44D3" w:rsidRPr="00922204" w:rsidRDefault="00CB44D3" w:rsidP="00217EE1">
            <w:pPr>
              <w:jc w:val="right"/>
            </w:pPr>
            <w:r w:rsidRPr="00EC265E">
              <w:t>Pursuant to Section 68.065, F.S.</w:t>
            </w:r>
          </w:p>
        </w:tc>
      </w:tr>
      <w:tr w:rsidR="00CB44D3" w:rsidRPr="00922204" w14:paraId="1D307E95" w14:textId="77777777" w:rsidTr="00217EE1">
        <w:trPr>
          <w:jc w:val="center"/>
        </w:trPr>
        <w:tc>
          <w:tcPr>
            <w:tcW w:w="5405" w:type="dxa"/>
          </w:tcPr>
          <w:p w14:paraId="7E9D8BAA" w14:textId="77777777" w:rsidR="00CB44D3" w:rsidRPr="00922204" w:rsidRDefault="00CB44D3" w:rsidP="00217EE1">
            <w:pPr>
              <w:jc w:val="both"/>
            </w:pPr>
            <w:r w:rsidRPr="00922204">
              <w:t>Late Payment Charge</w:t>
            </w:r>
          </w:p>
        </w:tc>
        <w:tc>
          <w:tcPr>
            <w:tcW w:w="4324" w:type="dxa"/>
          </w:tcPr>
          <w:p w14:paraId="7D03FDE7" w14:textId="77777777" w:rsidR="00CB44D3" w:rsidRPr="00922204" w:rsidRDefault="00CB44D3" w:rsidP="00217EE1">
            <w:pPr>
              <w:jc w:val="right"/>
            </w:pPr>
            <w:r>
              <w:t>$5</w:t>
            </w:r>
            <w:r w:rsidRPr="00922204">
              <w:t>.00</w:t>
            </w:r>
          </w:p>
        </w:tc>
      </w:tr>
    </w:tbl>
    <w:p w14:paraId="6874D0C0" w14:textId="77777777" w:rsidR="00CB44D3" w:rsidRPr="00922204" w:rsidRDefault="00CB44D3" w:rsidP="00CB44D3">
      <w:pPr>
        <w:jc w:val="center"/>
        <w:rPr>
          <w:rFonts w:ascii="Arial" w:hAnsi="Arial" w:cs="Arial"/>
          <w:b/>
        </w:rPr>
      </w:pPr>
    </w:p>
    <w:p w14:paraId="64793F8C" w14:textId="77777777" w:rsidR="00CB44D3" w:rsidRPr="00922204" w:rsidRDefault="00CB44D3" w:rsidP="00CB44D3">
      <w:pPr>
        <w:jc w:val="center"/>
        <w:rPr>
          <w:rFonts w:ascii="Arial" w:hAnsi="Arial" w:cs="Arial"/>
          <w:b/>
        </w:rPr>
      </w:pPr>
    </w:p>
    <w:p w14:paraId="1A87C9FC" w14:textId="77777777" w:rsidR="00CB44D3" w:rsidRPr="00922204" w:rsidRDefault="00CB44D3" w:rsidP="00CB44D3">
      <w:pPr>
        <w:jc w:val="center"/>
        <w:rPr>
          <w:rFonts w:ascii="Arial" w:hAnsi="Arial" w:cs="Arial"/>
          <w:b/>
        </w:rPr>
      </w:pPr>
      <w:r w:rsidRPr="00922204">
        <w:rPr>
          <w:rFonts w:ascii="Arial" w:hAnsi="Arial" w:cs="Arial"/>
          <w:b/>
        </w:rPr>
        <w:t>Service Availability Charges</w:t>
      </w:r>
    </w:p>
    <w:p w14:paraId="665C8024" w14:textId="77777777" w:rsidR="00CB44D3" w:rsidRPr="00922204" w:rsidRDefault="00CB44D3" w:rsidP="00CB44D3">
      <w:pPr>
        <w:jc w:val="center"/>
        <w:rPr>
          <w:rFonts w:ascii="Arial" w:hAnsi="Arial" w:cs="Arial"/>
          <w:b/>
        </w:rPr>
      </w:pPr>
    </w:p>
    <w:tbl>
      <w:tblPr>
        <w:tblStyle w:val="TableGrid"/>
        <w:tblW w:w="97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5229"/>
      </w:tblGrid>
      <w:tr w:rsidR="00CB44D3" w:rsidRPr="00922204" w14:paraId="4D3792DE" w14:textId="77777777" w:rsidTr="00217EE1">
        <w:trPr>
          <w:jc w:val="center"/>
        </w:trPr>
        <w:tc>
          <w:tcPr>
            <w:tcW w:w="4500" w:type="dxa"/>
          </w:tcPr>
          <w:p w14:paraId="05ACDCBE" w14:textId="77777777" w:rsidR="00CB44D3" w:rsidRPr="00922204" w:rsidRDefault="00CB44D3" w:rsidP="00217EE1">
            <w:pPr>
              <w:jc w:val="both"/>
              <w:rPr>
                <w:b/>
              </w:rPr>
            </w:pPr>
            <w:r w:rsidRPr="00922204">
              <w:rPr>
                <w:b/>
              </w:rPr>
              <w:t>Main Extension Charge</w:t>
            </w:r>
          </w:p>
        </w:tc>
        <w:tc>
          <w:tcPr>
            <w:tcW w:w="5229" w:type="dxa"/>
          </w:tcPr>
          <w:p w14:paraId="539D1B92" w14:textId="77777777" w:rsidR="00CB44D3" w:rsidRPr="00922204" w:rsidRDefault="00CB44D3" w:rsidP="00217EE1">
            <w:pPr>
              <w:jc w:val="right"/>
            </w:pPr>
          </w:p>
        </w:tc>
      </w:tr>
      <w:tr w:rsidR="00CB44D3" w:rsidRPr="00922204" w14:paraId="78334D53" w14:textId="77777777" w:rsidTr="00217EE1">
        <w:trPr>
          <w:jc w:val="center"/>
        </w:trPr>
        <w:tc>
          <w:tcPr>
            <w:tcW w:w="4500" w:type="dxa"/>
          </w:tcPr>
          <w:p w14:paraId="680A3EE4" w14:textId="77777777" w:rsidR="00CB44D3" w:rsidRPr="00922204" w:rsidRDefault="00CB44D3" w:rsidP="00217EE1">
            <w:pPr>
              <w:jc w:val="both"/>
            </w:pPr>
            <w:r w:rsidRPr="00922204">
              <w:t>Residential – Per ERC (GPD)</w:t>
            </w:r>
          </w:p>
        </w:tc>
        <w:tc>
          <w:tcPr>
            <w:tcW w:w="5229" w:type="dxa"/>
          </w:tcPr>
          <w:p w14:paraId="6C1B8E69" w14:textId="77777777" w:rsidR="00CB44D3" w:rsidRPr="00922204" w:rsidRDefault="00CB44D3" w:rsidP="00217EE1">
            <w:pPr>
              <w:jc w:val="right"/>
            </w:pPr>
            <w:r>
              <w:t>$20</w:t>
            </w:r>
            <w:r w:rsidRPr="00922204">
              <w:t>0.00</w:t>
            </w:r>
          </w:p>
        </w:tc>
      </w:tr>
      <w:tr w:rsidR="00CB44D3" w:rsidRPr="00922204" w14:paraId="75E8419F" w14:textId="77777777" w:rsidTr="00217EE1">
        <w:trPr>
          <w:jc w:val="center"/>
        </w:trPr>
        <w:tc>
          <w:tcPr>
            <w:tcW w:w="4500" w:type="dxa"/>
          </w:tcPr>
          <w:p w14:paraId="632A5AAB" w14:textId="77777777" w:rsidR="00CB44D3" w:rsidRPr="00922204" w:rsidRDefault="00CB44D3" w:rsidP="00217EE1">
            <w:pPr>
              <w:jc w:val="both"/>
            </w:pPr>
            <w:r w:rsidRPr="00922204">
              <w:rPr>
                <w:b/>
              </w:rPr>
              <w:t>Plant Capacity Charge</w:t>
            </w:r>
          </w:p>
        </w:tc>
        <w:tc>
          <w:tcPr>
            <w:tcW w:w="5229" w:type="dxa"/>
          </w:tcPr>
          <w:p w14:paraId="6AE53327" w14:textId="77777777" w:rsidR="00CB44D3" w:rsidRPr="00922204" w:rsidRDefault="00CB44D3" w:rsidP="00217EE1">
            <w:pPr>
              <w:jc w:val="right"/>
            </w:pPr>
          </w:p>
        </w:tc>
      </w:tr>
      <w:tr w:rsidR="00CB44D3" w:rsidRPr="00922204" w14:paraId="7CBDA39B" w14:textId="77777777" w:rsidTr="00217EE1">
        <w:trPr>
          <w:jc w:val="center"/>
        </w:trPr>
        <w:tc>
          <w:tcPr>
            <w:tcW w:w="4500" w:type="dxa"/>
          </w:tcPr>
          <w:p w14:paraId="6A2A64AC" w14:textId="77777777" w:rsidR="00CB44D3" w:rsidRPr="00922204" w:rsidRDefault="00CB44D3" w:rsidP="00217EE1">
            <w:pPr>
              <w:jc w:val="both"/>
            </w:pPr>
            <w:r w:rsidRPr="00922204">
              <w:t>Residential – Per ERC (GPD)</w:t>
            </w:r>
          </w:p>
        </w:tc>
        <w:tc>
          <w:tcPr>
            <w:tcW w:w="5229" w:type="dxa"/>
          </w:tcPr>
          <w:p w14:paraId="77651AAF" w14:textId="77777777" w:rsidR="00CB44D3" w:rsidRPr="00922204" w:rsidRDefault="00CB44D3" w:rsidP="00217EE1">
            <w:pPr>
              <w:jc w:val="right"/>
            </w:pPr>
            <w:r>
              <w:t>$300</w:t>
            </w:r>
            <w:r w:rsidRPr="00922204">
              <w:t>.00</w:t>
            </w:r>
          </w:p>
        </w:tc>
      </w:tr>
    </w:tbl>
    <w:p w14:paraId="123A7137" w14:textId="77777777" w:rsidR="00CB44D3" w:rsidRDefault="00CB44D3" w:rsidP="00CB44D3">
      <w:pPr>
        <w:pStyle w:val="OrderBody"/>
      </w:pPr>
    </w:p>
    <w:p w14:paraId="671600DA" w14:textId="77777777" w:rsidR="00CB44D3" w:rsidRPr="003354EF" w:rsidRDefault="00CB44D3" w:rsidP="00CB44D3">
      <w:pPr>
        <w:pStyle w:val="OrderBody"/>
      </w:pPr>
    </w:p>
    <w:sectPr w:rsidR="00CB44D3" w:rsidRPr="003354EF" w:rsidSect="001272B9">
      <w:headerReference w:type="default" r:id="rId1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F07CD5" w14:textId="77777777" w:rsidR="003354EF" w:rsidRDefault="003354EF">
      <w:r>
        <w:separator/>
      </w:r>
    </w:p>
  </w:endnote>
  <w:endnote w:type="continuationSeparator" w:id="0">
    <w:p w14:paraId="1B454D70" w14:textId="77777777" w:rsidR="003354EF" w:rsidRDefault="0033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B08D7" w14:textId="77777777" w:rsidR="00F244E2" w:rsidRDefault="00F244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4347D" w14:textId="77777777" w:rsidR="00F244E2" w:rsidRDefault="00F244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F04D6" w14:textId="77777777" w:rsidR="00F244E2" w:rsidRDefault="00F244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5FC8E4" w14:textId="77777777" w:rsidR="003354EF" w:rsidRDefault="003354EF">
      <w:r>
        <w:separator/>
      </w:r>
    </w:p>
  </w:footnote>
  <w:footnote w:type="continuationSeparator" w:id="0">
    <w:p w14:paraId="0FB9BF50" w14:textId="77777777" w:rsidR="003354EF" w:rsidRDefault="003354EF">
      <w:r>
        <w:continuationSeparator/>
      </w:r>
    </w:p>
  </w:footnote>
  <w:footnote w:id="1">
    <w:p w14:paraId="090C1BAD" w14:textId="77777777" w:rsidR="003354EF" w:rsidRPr="00834209" w:rsidRDefault="003354EF" w:rsidP="003354EF">
      <w:pPr>
        <w:pStyle w:val="FootnoteText"/>
      </w:pPr>
      <w:r>
        <w:rPr>
          <w:rStyle w:val="FootnoteReference"/>
        </w:rPr>
        <w:footnoteRef/>
      </w:r>
      <w:r>
        <w:t xml:space="preserve"> Order No. PSC-2024-0267-FOF-WS, issued July 25, 2024, in Docket No: 20240095-WS,</w:t>
      </w:r>
      <w:r w:rsidRPr="00CF5AB6">
        <w:rPr>
          <w:i/>
        </w:rPr>
        <w:t xml:space="preserve"> In re: Resolution of the Board of County Commissioners of Citrus County declaring Citrus County subject of the provisions of Sections 367, </w:t>
      </w:r>
      <w:r w:rsidRPr="00834209">
        <w:rPr>
          <w:i/>
        </w:rPr>
        <w:t>F.S.</w:t>
      </w:r>
    </w:p>
  </w:footnote>
  <w:footnote w:id="2">
    <w:p w14:paraId="27EDE601" w14:textId="77777777" w:rsidR="003354EF" w:rsidRDefault="003354EF" w:rsidP="003354EF">
      <w:pPr>
        <w:pStyle w:val="FootnoteText"/>
      </w:pPr>
      <w:r>
        <w:rPr>
          <w:rStyle w:val="FootnoteReference"/>
        </w:rPr>
        <w:footnoteRef/>
      </w:r>
      <w:r>
        <w:t xml:space="preserve"> Order No. PSC-2021-0201-FOF-WS, issued June 4, 2021, in Docket No. 20200240-WS, </w:t>
      </w:r>
      <w:r w:rsidRPr="00D41B86">
        <w:rPr>
          <w:i/>
        </w:rPr>
        <w:t>In re: Proposed amendment of Rule 25-30.460, F.A.C., Application for Miscellaneous Service Charges.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5E8B0" w14:textId="77777777" w:rsidR="00F244E2" w:rsidRDefault="00F244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10EED" w14:textId="3C55CD78" w:rsidR="00FA6EFD" w:rsidRDefault="00FA6EFD">
    <w:pPr>
      <w:pStyle w:val="OrderHeader"/>
    </w:pPr>
    <w:r>
      <w:t xml:space="preserve">ORDER NO. </w:t>
    </w:r>
    <w:r w:rsidR="00012223">
      <w:fldChar w:fldCharType="begin"/>
    </w:r>
    <w:r w:rsidR="00012223">
      <w:instrText xml:space="preserve"> REF OrderNo0075 </w:instrText>
    </w:r>
    <w:r w:rsidR="00012223">
      <w:fldChar w:fldCharType="separate"/>
    </w:r>
    <w:r w:rsidR="00012223">
      <w:t>PSC-2026-0075-PAA-SU</w:t>
    </w:r>
    <w:r w:rsidR="00012223">
      <w:fldChar w:fldCharType="end"/>
    </w:r>
  </w:p>
  <w:p w14:paraId="7566882A" w14:textId="77777777" w:rsidR="00FA6EFD" w:rsidRDefault="003354EF">
    <w:pPr>
      <w:pStyle w:val="OrderHeader"/>
    </w:pPr>
    <w:bookmarkStart w:id="10" w:name="HeaderDocketNo"/>
    <w:bookmarkEnd w:id="10"/>
    <w:r>
      <w:t>DOCKET NO. 20240136-SU</w:t>
    </w:r>
  </w:p>
  <w:p w14:paraId="7982ACF0" w14:textId="67663149"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012223">
      <w:rPr>
        <w:rStyle w:val="PageNumber"/>
        <w:noProof/>
      </w:rPr>
      <w:t>5</w:t>
    </w:r>
    <w:r>
      <w:rPr>
        <w:rStyle w:val="PageNumber"/>
      </w:rPr>
      <w:fldChar w:fldCharType="end"/>
    </w:r>
  </w:p>
  <w:p w14:paraId="253172CB" w14:textId="77777777" w:rsidR="00FA6EFD" w:rsidRDefault="00FA6EFD">
    <w:pPr>
      <w:pStyle w:val="Order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36B5F" w14:textId="77777777" w:rsidR="00F244E2" w:rsidRDefault="00F244E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48B23" w14:textId="1C4FED63" w:rsidR="001272B9" w:rsidRDefault="00F244E2">
    <w:pPr>
      <w:pStyle w:val="OrderHeader"/>
    </w:pPr>
    <w:r>
      <w:t>ORDER NO. PSC-2026-0075-PAA-SU</w:t>
    </w:r>
    <w:r w:rsidR="001272B9">
      <w:tab/>
    </w:r>
    <w:r w:rsidR="001272B9">
      <w:tab/>
      <w:t>Attachment A</w:t>
    </w:r>
  </w:p>
  <w:p w14:paraId="519A84F9" w14:textId="3D43A25B" w:rsidR="001272B9" w:rsidRDefault="001272B9">
    <w:pPr>
      <w:pStyle w:val="OrderHeader"/>
    </w:pPr>
    <w:r>
      <w:t>DOCKET NO. 20240136-SU</w:t>
    </w:r>
    <w:r w:rsidR="00C5284E">
      <w:tab/>
    </w:r>
    <w:r w:rsidR="00C5284E">
      <w:tab/>
      <w:t xml:space="preserve">Page </w:t>
    </w:r>
    <w:r w:rsidR="00C5284E">
      <w:fldChar w:fldCharType="begin"/>
    </w:r>
    <w:r w:rsidR="00C5284E">
      <w:instrText xml:space="preserve"> = </w:instrText>
    </w:r>
    <w:r w:rsidR="00C5284E">
      <w:fldChar w:fldCharType="begin"/>
    </w:r>
    <w:r w:rsidR="00C5284E">
      <w:instrText xml:space="preserve"> PAGE </w:instrText>
    </w:r>
    <w:r w:rsidR="00C5284E">
      <w:fldChar w:fldCharType="separate"/>
    </w:r>
    <w:r w:rsidR="00012223">
      <w:rPr>
        <w:noProof/>
      </w:rPr>
      <w:instrText>8</w:instrText>
    </w:r>
    <w:r w:rsidR="00C5284E">
      <w:fldChar w:fldCharType="end"/>
    </w:r>
    <w:r w:rsidR="00C5284E">
      <w:instrText xml:space="preserve"> - 7 </w:instrText>
    </w:r>
    <w:r w:rsidR="00C5284E">
      <w:fldChar w:fldCharType="separate"/>
    </w:r>
    <w:r w:rsidR="00012223">
      <w:rPr>
        <w:noProof/>
      </w:rPr>
      <w:t>1</w:t>
    </w:r>
    <w:r w:rsidR="00C5284E">
      <w:fldChar w:fldCharType="end"/>
    </w:r>
    <w:r w:rsidR="00C5284E">
      <w:t xml:space="preserve"> of 1</w:t>
    </w:r>
  </w:p>
  <w:p w14:paraId="2FEC1455" w14:textId="45752F0F" w:rsidR="001272B9" w:rsidRDefault="001272B9">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012223">
      <w:rPr>
        <w:rStyle w:val="PageNumber"/>
        <w:noProof/>
      </w:rPr>
      <w:t>8</w:t>
    </w:r>
    <w:r>
      <w:rPr>
        <w:rStyle w:val="PageNumber"/>
      </w:rPr>
      <w:fldChar w:fldCharType="end"/>
    </w:r>
  </w:p>
  <w:p w14:paraId="0ED4CC7C" w14:textId="77777777" w:rsidR="001272B9" w:rsidRDefault="001272B9">
    <w:pPr>
      <w:pStyle w:val="Order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3881F" w14:textId="5B1A639D" w:rsidR="00CB44D3" w:rsidRDefault="00F244E2">
    <w:pPr>
      <w:pStyle w:val="OrderHeader"/>
    </w:pPr>
    <w:r>
      <w:t>ORDER NO. PSC-2026-0075-PAA-SU</w:t>
    </w:r>
    <w:r w:rsidR="00CB44D3">
      <w:tab/>
    </w:r>
    <w:r w:rsidR="00CB44D3">
      <w:tab/>
      <w:t>Attachment B</w:t>
    </w:r>
  </w:p>
  <w:p w14:paraId="5E39BAAB" w14:textId="567D3EE0" w:rsidR="00CB44D3" w:rsidRDefault="00CB44D3">
    <w:pPr>
      <w:pStyle w:val="OrderHeader"/>
    </w:pPr>
    <w:r>
      <w:t>DOCKET NO. 20240136-SU</w:t>
    </w:r>
    <w:r w:rsidR="00C5284E">
      <w:tab/>
    </w:r>
    <w:r w:rsidR="00C5284E">
      <w:tab/>
      <w:t xml:space="preserve">Page </w:t>
    </w:r>
    <w:r w:rsidR="00C5284E">
      <w:fldChar w:fldCharType="begin"/>
    </w:r>
    <w:r w:rsidR="00C5284E">
      <w:instrText xml:space="preserve"> = </w:instrText>
    </w:r>
    <w:r w:rsidR="00C5284E">
      <w:fldChar w:fldCharType="begin"/>
    </w:r>
    <w:r w:rsidR="00C5284E">
      <w:instrText xml:space="preserve"> PAGE </w:instrText>
    </w:r>
    <w:r w:rsidR="00C5284E">
      <w:fldChar w:fldCharType="separate"/>
    </w:r>
    <w:r w:rsidR="00012223">
      <w:rPr>
        <w:noProof/>
      </w:rPr>
      <w:instrText>9</w:instrText>
    </w:r>
    <w:r w:rsidR="00C5284E">
      <w:fldChar w:fldCharType="end"/>
    </w:r>
    <w:r w:rsidR="00C5284E">
      <w:instrText xml:space="preserve"> - 8 </w:instrText>
    </w:r>
    <w:r w:rsidR="00C5284E">
      <w:fldChar w:fldCharType="separate"/>
    </w:r>
    <w:r w:rsidR="00012223">
      <w:rPr>
        <w:noProof/>
      </w:rPr>
      <w:t>1</w:t>
    </w:r>
    <w:r w:rsidR="00C5284E">
      <w:fldChar w:fldCharType="end"/>
    </w:r>
    <w:r w:rsidR="00C5284E">
      <w:t xml:space="preserve"> of 1</w:t>
    </w:r>
  </w:p>
  <w:p w14:paraId="67BB0ECE" w14:textId="7EC4AA19" w:rsidR="00CB44D3" w:rsidRDefault="00CB44D3">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012223">
      <w:rPr>
        <w:rStyle w:val="PageNumber"/>
        <w:noProof/>
      </w:rPr>
      <w:t>9</w:t>
    </w:r>
    <w:r>
      <w:rPr>
        <w:rStyle w:val="PageNumber"/>
      </w:rPr>
      <w:fldChar w:fldCharType="end"/>
    </w:r>
  </w:p>
  <w:p w14:paraId="0E33E921" w14:textId="77777777" w:rsidR="00CB44D3" w:rsidRDefault="00CB44D3">
    <w:pPr>
      <w:pStyle w:val="Order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28F1C" w14:textId="7F44FF9C" w:rsidR="00CB44D3" w:rsidRDefault="00F244E2">
    <w:pPr>
      <w:pStyle w:val="OrderHeader"/>
    </w:pPr>
    <w:r>
      <w:t>ORDER NO. PSC-2026-0075-PAA-SU</w:t>
    </w:r>
    <w:r w:rsidR="00CB44D3">
      <w:tab/>
    </w:r>
    <w:r w:rsidR="00CB44D3">
      <w:tab/>
      <w:t>Schedule No. 1</w:t>
    </w:r>
  </w:p>
  <w:p w14:paraId="177904B5" w14:textId="778E3219" w:rsidR="00CB44D3" w:rsidRDefault="00CB44D3">
    <w:pPr>
      <w:pStyle w:val="OrderHeader"/>
    </w:pPr>
    <w:r>
      <w:t>DOCKET NO. 20240136-SU</w:t>
    </w:r>
    <w:r w:rsidR="00C5284E">
      <w:tab/>
    </w:r>
    <w:r w:rsidR="00C5284E">
      <w:tab/>
      <w:t xml:space="preserve">Page </w:t>
    </w:r>
    <w:r w:rsidR="00C5284E">
      <w:fldChar w:fldCharType="begin"/>
    </w:r>
    <w:r w:rsidR="00C5284E">
      <w:instrText xml:space="preserve"> = </w:instrText>
    </w:r>
    <w:r w:rsidR="00C5284E">
      <w:fldChar w:fldCharType="begin"/>
    </w:r>
    <w:r w:rsidR="00C5284E">
      <w:instrText xml:space="preserve"> PAGE </w:instrText>
    </w:r>
    <w:r w:rsidR="00C5284E">
      <w:fldChar w:fldCharType="separate"/>
    </w:r>
    <w:r w:rsidR="00012223">
      <w:rPr>
        <w:noProof/>
      </w:rPr>
      <w:instrText>10</w:instrText>
    </w:r>
    <w:r w:rsidR="00C5284E">
      <w:fldChar w:fldCharType="end"/>
    </w:r>
    <w:r w:rsidR="00C5284E">
      <w:instrText xml:space="preserve"> - 9 </w:instrText>
    </w:r>
    <w:r w:rsidR="00C5284E">
      <w:fldChar w:fldCharType="separate"/>
    </w:r>
    <w:r w:rsidR="00012223">
      <w:rPr>
        <w:noProof/>
      </w:rPr>
      <w:t>1</w:t>
    </w:r>
    <w:r w:rsidR="00C5284E">
      <w:fldChar w:fldCharType="end"/>
    </w:r>
    <w:r w:rsidR="00C5284E">
      <w:t xml:space="preserve"> of 1</w:t>
    </w:r>
  </w:p>
  <w:p w14:paraId="18B65DF0" w14:textId="147822DF" w:rsidR="00CB44D3" w:rsidRDefault="00CB44D3">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012223">
      <w:rPr>
        <w:rStyle w:val="PageNumber"/>
        <w:noProof/>
      </w:rPr>
      <w:t>10</w:t>
    </w:r>
    <w:r>
      <w:rPr>
        <w:rStyle w:val="PageNumber"/>
      </w:rPr>
      <w:fldChar w:fldCharType="end"/>
    </w:r>
  </w:p>
  <w:p w14:paraId="273E6CEC" w14:textId="77777777" w:rsidR="00CB44D3" w:rsidRDefault="00CB44D3">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BB4EDB"/>
    <w:multiLevelType w:val="hybridMultilevel"/>
    <w:tmpl w:val="A418B04E"/>
    <w:lvl w:ilvl="0" w:tplc="9E828E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40136-SU"/>
  </w:docVars>
  <w:rsids>
    <w:rsidRoot w:val="003354EF"/>
    <w:rsid w:val="000003EA"/>
    <w:rsid w:val="000022B8"/>
    <w:rsid w:val="00003883"/>
    <w:rsid w:val="000048E2"/>
    <w:rsid w:val="00011251"/>
    <w:rsid w:val="00012223"/>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1F4B"/>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272B9"/>
    <w:rsid w:val="00134177"/>
    <w:rsid w:val="00136087"/>
    <w:rsid w:val="00142A96"/>
    <w:rsid w:val="00146A7F"/>
    <w:rsid w:val="001513DE"/>
    <w:rsid w:val="00154A71"/>
    <w:rsid w:val="001562B9"/>
    <w:rsid w:val="001655D4"/>
    <w:rsid w:val="00165803"/>
    <w:rsid w:val="00185F09"/>
    <w:rsid w:val="00186B5E"/>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59"/>
    <w:rsid w:val="002125EB"/>
    <w:rsid w:val="002170E5"/>
    <w:rsid w:val="002179AC"/>
    <w:rsid w:val="00220D57"/>
    <w:rsid w:val="0022380E"/>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354EF"/>
    <w:rsid w:val="00341036"/>
    <w:rsid w:val="00345434"/>
    <w:rsid w:val="00351C22"/>
    <w:rsid w:val="0035495B"/>
    <w:rsid w:val="00355A93"/>
    <w:rsid w:val="00360F30"/>
    <w:rsid w:val="00361522"/>
    <w:rsid w:val="0036362B"/>
    <w:rsid w:val="003705FF"/>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C607C"/>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5520"/>
    <w:rsid w:val="0042705B"/>
    <w:rsid w:val="00427EAC"/>
    <w:rsid w:val="004431B4"/>
    <w:rsid w:val="00445604"/>
    <w:rsid w:val="00447BDA"/>
    <w:rsid w:val="00451158"/>
    <w:rsid w:val="00451804"/>
    <w:rsid w:val="00453C21"/>
    <w:rsid w:val="0045537F"/>
    <w:rsid w:val="00457DC7"/>
    <w:rsid w:val="004640B3"/>
    <w:rsid w:val="00467A2F"/>
    <w:rsid w:val="004704F4"/>
    <w:rsid w:val="004709EE"/>
    <w:rsid w:val="00472BCC"/>
    <w:rsid w:val="00477699"/>
    <w:rsid w:val="00480710"/>
    <w:rsid w:val="004A25CD"/>
    <w:rsid w:val="004A26CC"/>
    <w:rsid w:val="004B2108"/>
    <w:rsid w:val="004B212A"/>
    <w:rsid w:val="004B3A2B"/>
    <w:rsid w:val="004B70D3"/>
    <w:rsid w:val="004C0219"/>
    <w:rsid w:val="004C312D"/>
    <w:rsid w:val="004D2675"/>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4F7"/>
    <w:rsid w:val="00507A8F"/>
    <w:rsid w:val="00511872"/>
    <w:rsid w:val="00512879"/>
    <w:rsid w:val="0051372D"/>
    <w:rsid w:val="00514B1F"/>
    <w:rsid w:val="00523C5C"/>
    <w:rsid w:val="00524884"/>
    <w:rsid w:val="00525E93"/>
    <w:rsid w:val="0052671D"/>
    <w:rsid w:val="005300C0"/>
    <w:rsid w:val="00533089"/>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281F"/>
    <w:rsid w:val="005D4E1B"/>
    <w:rsid w:val="005E751B"/>
    <w:rsid w:val="005F2751"/>
    <w:rsid w:val="005F3354"/>
    <w:rsid w:val="005F4AD6"/>
    <w:rsid w:val="005F6718"/>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53FE5"/>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B2"/>
    <w:rsid w:val="007560DE"/>
    <w:rsid w:val="0076170F"/>
    <w:rsid w:val="0076445B"/>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350"/>
    <w:rsid w:val="007B350E"/>
    <w:rsid w:val="007C0FBC"/>
    <w:rsid w:val="007C29C9"/>
    <w:rsid w:val="007C35B8"/>
    <w:rsid w:val="007C36E3"/>
    <w:rsid w:val="007C3ABB"/>
    <w:rsid w:val="007C7134"/>
    <w:rsid w:val="007C7ECF"/>
    <w:rsid w:val="007D3D20"/>
    <w:rsid w:val="007D44F9"/>
    <w:rsid w:val="007D742E"/>
    <w:rsid w:val="007D7561"/>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0793"/>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2D"/>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739"/>
    <w:rsid w:val="00902F40"/>
    <w:rsid w:val="009038D3"/>
    <w:rsid w:val="009040EE"/>
    <w:rsid w:val="009057FD"/>
    <w:rsid w:val="00906FBA"/>
    <w:rsid w:val="009163E8"/>
    <w:rsid w:val="00921BD3"/>
    <w:rsid w:val="009228C7"/>
    <w:rsid w:val="00922A7F"/>
    <w:rsid w:val="00923A5E"/>
    <w:rsid w:val="00924683"/>
    <w:rsid w:val="00924FE7"/>
    <w:rsid w:val="00926E27"/>
    <w:rsid w:val="00931C8C"/>
    <w:rsid w:val="009430BF"/>
    <w:rsid w:val="00943D21"/>
    <w:rsid w:val="0094504B"/>
    <w:rsid w:val="00964A38"/>
    <w:rsid w:val="00966A9D"/>
    <w:rsid w:val="0096742B"/>
    <w:rsid w:val="00967C64"/>
    <w:rsid w:val="009718C5"/>
    <w:rsid w:val="009744ED"/>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2AF"/>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35A6"/>
    <w:rsid w:val="00BA44A8"/>
    <w:rsid w:val="00BA49C5"/>
    <w:rsid w:val="00BB0182"/>
    <w:rsid w:val="00BB2F4A"/>
    <w:rsid w:val="00BB637C"/>
    <w:rsid w:val="00BC1006"/>
    <w:rsid w:val="00BC786E"/>
    <w:rsid w:val="00BD5C92"/>
    <w:rsid w:val="00BE2E0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0080"/>
    <w:rsid w:val="00C24098"/>
    <w:rsid w:val="00C30A4E"/>
    <w:rsid w:val="00C3483B"/>
    <w:rsid w:val="00C3641C"/>
    <w:rsid w:val="00C411F3"/>
    <w:rsid w:val="00C44105"/>
    <w:rsid w:val="00C52004"/>
    <w:rsid w:val="00C523EC"/>
    <w:rsid w:val="00C5284E"/>
    <w:rsid w:val="00C53A4E"/>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85E53"/>
    <w:rsid w:val="00C90904"/>
    <w:rsid w:val="00C91123"/>
    <w:rsid w:val="00C96CB0"/>
    <w:rsid w:val="00CA1595"/>
    <w:rsid w:val="00CA21C4"/>
    <w:rsid w:val="00CA5C68"/>
    <w:rsid w:val="00CA5DBF"/>
    <w:rsid w:val="00CA6CC2"/>
    <w:rsid w:val="00CA71FF"/>
    <w:rsid w:val="00CB2393"/>
    <w:rsid w:val="00CB2456"/>
    <w:rsid w:val="00CB44D3"/>
    <w:rsid w:val="00CB5276"/>
    <w:rsid w:val="00CB5BFC"/>
    <w:rsid w:val="00CB68D7"/>
    <w:rsid w:val="00CB785B"/>
    <w:rsid w:val="00CC24CC"/>
    <w:rsid w:val="00CC2528"/>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7348B"/>
    <w:rsid w:val="00D80E2D"/>
    <w:rsid w:val="00D824A6"/>
    <w:rsid w:val="00D84D5E"/>
    <w:rsid w:val="00D8560E"/>
    <w:rsid w:val="00D8758F"/>
    <w:rsid w:val="00DA4EDD"/>
    <w:rsid w:val="00DA6B78"/>
    <w:rsid w:val="00DB0671"/>
    <w:rsid w:val="00DB122B"/>
    <w:rsid w:val="00DB757A"/>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3FB"/>
    <w:rsid w:val="00DF2B51"/>
    <w:rsid w:val="00E001D6"/>
    <w:rsid w:val="00E00897"/>
    <w:rsid w:val="00E03A76"/>
    <w:rsid w:val="00E04410"/>
    <w:rsid w:val="00E07484"/>
    <w:rsid w:val="00E11351"/>
    <w:rsid w:val="00E114ED"/>
    <w:rsid w:val="00E17915"/>
    <w:rsid w:val="00E33F44"/>
    <w:rsid w:val="00E355D0"/>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A7154"/>
    <w:rsid w:val="00EB0B22"/>
    <w:rsid w:val="00EB18EF"/>
    <w:rsid w:val="00EB2D66"/>
    <w:rsid w:val="00EB58F4"/>
    <w:rsid w:val="00EB7951"/>
    <w:rsid w:val="00EC16C5"/>
    <w:rsid w:val="00ED6A79"/>
    <w:rsid w:val="00ED7007"/>
    <w:rsid w:val="00EE17DF"/>
    <w:rsid w:val="00EF1482"/>
    <w:rsid w:val="00EF4621"/>
    <w:rsid w:val="00EF4D52"/>
    <w:rsid w:val="00EF6312"/>
    <w:rsid w:val="00F00C4B"/>
    <w:rsid w:val="00F038B0"/>
    <w:rsid w:val="00F05F34"/>
    <w:rsid w:val="00F22B27"/>
    <w:rsid w:val="00F22D13"/>
    <w:rsid w:val="00F234A7"/>
    <w:rsid w:val="00F244E2"/>
    <w:rsid w:val="00F277B6"/>
    <w:rsid w:val="00F27DA5"/>
    <w:rsid w:val="00F3433D"/>
    <w:rsid w:val="00F37E07"/>
    <w:rsid w:val="00F4182A"/>
    <w:rsid w:val="00F449C6"/>
    <w:rsid w:val="00F464ED"/>
    <w:rsid w:val="00F53732"/>
    <w:rsid w:val="00F54380"/>
    <w:rsid w:val="00F54B47"/>
    <w:rsid w:val="00F5538C"/>
    <w:rsid w:val="00F61247"/>
    <w:rsid w:val="00F61F61"/>
    <w:rsid w:val="00F63191"/>
    <w:rsid w:val="00F6702E"/>
    <w:rsid w:val="00F70E84"/>
    <w:rsid w:val="00F76AF2"/>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768E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uiPriority w:val="99"/>
    <w:rsid w:val="00CD7132"/>
    <w:rPr>
      <w:vertAlign w:val="superscript"/>
    </w:rPr>
  </w:style>
  <w:style w:type="paragraph" w:styleId="FootnoteText">
    <w:name w:val="footnote text"/>
    <w:basedOn w:val="Normal"/>
    <w:link w:val="FootnoteTextChar"/>
    <w:uiPriority w:val="99"/>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uiPriority w:val="59"/>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character" w:customStyle="1" w:styleId="FootnoteTextChar">
    <w:name w:val="Footnote Text Char"/>
    <w:basedOn w:val="DefaultParagraphFont"/>
    <w:link w:val="FootnoteText"/>
    <w:uiPriority w:val="99"/>
    <w:rsid w:val="003354EF"/>
  </w:style>
  <w:style w:type="paragraph" w:styleId="ListParagraph">
    <w:name w:val="List Paragraph"/>
    <w:basedOn w:val="Normal"/>
    <w:uiPriority w:val="34"/>
    <w:qFormat/>
    <w:rsid w:val="00902739"/>
    <w:pPr>
      <w:ind w:left="720"/>
      <w:contextualSpacing/>
    </w:pPr>
  </w:style>
  <w:style w:type="character" w:styleId="CommentReference">
    <w:name w:val="annotation reference"/>
    <w:basedOn w:val="DefaultParagraphFont"/>
    <w:semiHidden/>
    <w:unhideWhenUsed/>
    <w:rsid w:val="00850793"/>
    <w:rPr>
      <w:sz w:val="16"/>
      <w:szCs w:val="16"/>
    </w:rPr>
  </w:style>
  <w:style w:type="paragraph" w:styleId="CommentText">
    <w:name w:val="annotation text"/>
    <w:basedOn w:val="Normal"/>
    <w:link w:val="CommentTextChar"/>
    <w:semiHidden/>
    <w:unhideWhenUsed/>
    <w:rsid w:val="00850793"/>
    <w:rPr>
      <w:sz w:val="20"/>
      <w:szCs w:val="20"/>
    </w:rPr>
  </w:style>
  <w:style w:type="character" w:customStyle="1" w:styleId="CommentTextChar">
    <w:name w:val="Comment Text Char"/>
    <w:basedOn w:val="DefaultParagraphFont"/>
    <w:link w:val="CommentText"/>
    <w:semiHidden/>
    <w:rsid w:val="00850793"/>
  </w:style>
  <w:style w:type="paragraph" w:styleId="CommentSubject">
    <w:name w:val="annotation subject"/>
    <w:basedOn w:val="CommentText"/>
    <w:next w:val="CommentText"/>
    <w:link w:val="CommentSubjectChar"/>
    <w:semiHidden/>
    <w:unhideWhenUsed/>
    <w:rsid w:val="00850793"/>
    <w:rPr>
      <w:b/>
      <w:bCs/>
    </w:rPr>
  </w:style>
  <w:style w:type="character" w:customStyle="1" w:styleId="CommentSubjectChar">
    <w:name w:val="Comment Subject Char"/>
    <w:basedOn w:val="CommentTextChar"/>
    <w:link w:val="CommentSubject"/>
    <w:semiHidden/>
    <w:rsid w:val="00850793"/>
    <w:rPr>
      <w:b/>
      <w:bCs/>
    </w:rPr>
  </w:style>
  <w:style w:type="paragraph" w:styleId="BalloonText">
    <w:name w:val="Balloon Text"/>
    <w:basedOn w:val="Normal"/>
    <w:link w:val="BalloonTextChar"/>
    <w:semiHidden/>
    <w:unhideWhenUsed/>
    <w:rsid w:val="00850793"/>
    <w:rPr>
      <w:rFonts w:ascii="Segoe UI" w:hAnsi="Segoe UI" w:cs="Segoe UI"/>
      <w:sz w:val="18"/>
      <w:szCs w:val="18"/>
    </w:rPr>
  </w:style>
  <w:style w:type="character" w:customStyle="1" w:styleId="BalloonTextChar">
    <w:name w:val="Balloon Text Char"/>
    <w:basedOn w:val="DefaultParagraphFont"/>
    <w:link w:val="BalloonText"/>
    <w:semiHidden/>
    <w:rsid w:val="008507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65ED9-35CE-40EC-B467-6E345A5BE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Ortega.dotm</Template>
  <TotalTime>0</TotalTime>
  <Pages>10</Pages>
  <Words>2918</Words>
  <Characters>16637</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2026-03-23T14:34:00Z</dcterms:created>
  <dcterms:modified xsi:type="dcterms:W3CDTF">2026-03-23T15:54:00Z</dcterms:modified>
</cp:coreProperties>
</file>