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2"/>
            <w:r w:rsidR="00A5570F">
              <w:t>PSC-2026-0172-CFO-EI</w:t>
            </w:r>
            <w:bookmarkEnd w:id="2"/>
          </w:p>
          <w:p w:rsidR="00CB7A85" w:rsidRDefault="00CB7A85" w:rsidP="00C63FCF">
            <w:pPr>
              <w:pStyle w:val="OrderBody"/>
              <w:tabs>
                <w:tab w:val="center" w:pos="4320"/>
                <w:tab w:val="right" w:pos="8640"/>
              </w:tabs>
              <w:jc w:val="left"/>
            </w:pPr>
            <w:r>
              <w:t xml:space="preserve">ISSUED: </w:t>
            </w:r>
            <w:r w:rsidR="00A5570F">
              <w:t>May 27, 2026</w:t>
            </w:r>
          </w:p>
        </w:tc>
      </w:tr>
    </w:tbl>
    <w:p w:rsidR="00CB7A85" w:rsidRDefault="00CB7A85" w:rsidP="00CB7A85"/>
    <w:p w:rsidR="00CB5276" w:rsidRDefault="00CB5276" w:rsidP="00CB7A85"/>
    <w:p w:rsidR="00384CC7"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384CC7">
        <w:t>IN PART AND DENYING IN PART</w:t>
      </w:r>
    </w:p>
    <w:p w:rsidR="007E35B6" w:rsidRDefault="007E35B6" w:rsidP="00CB7A85">
      <w:pPr>
        <w:pStyle w:val="CenterUnderline"/>
      </w:pPr>
      <w:r>
        <w:t>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384CC7" w:rsidRPr="00384CC7">
        <w:t>01959</w:t>
      </w:r>
      <w:r w:rsidRPr="00384CC7">
        <w:t>-2026</w:t>
      </w:r>
      <w:r>
        <w:t>)</w:t>
      </w:r>
    </w:p>
    <w:p w:rsidR="00CB7A85" w:rsidRDefault="00CB7A85" w:rsidP="00CB7A85">
      <w:pPr>
        <w:pStyle w:val="CenterUnderline"/>
      </w:pPr>
    </w:p>
    <w:p w:rsidR="00CB7A85" w:rsidRDefault="00CB7A85" w:rsidP="00CB7A85">
      <w:pPr>
        <w:pStyle w:val="OrderBody"/>
      </w:pPr>
    </w:p>
    <w:p w:rsidR="00CB7A85" w:rsidRDefault="00CB7A85" w:rsidP="00CB7A85">
      <w:pPr>
        <w:pStyle w:val="OrderBody"/>
        <w:ind w:firstLine="720"/>
      </w:pPr>
      <w:r>
        <w:t xml:space="preserve">On </w:t>
      </w:r>
      <w:r w:rsidR="00BE4B8D" w:rsidRPr="00384CC7">
        <w:t>April</w:t>
      </w:r>
      <w:r w:rsidR="000E6D6F" w:rsidRPr="00384CC7">
        <w:t xml:space="preserve"> 1, 2026</w:t>
      </w:r>
      <w:r>
        <w:t xml:space="preserve">, </w:t>
      </w:r>
      <w:r w:rsidR="007E35B6">
        <w:t xml:space="preserve">Florida Power &amp; Light Company (FPL) filed a </w:t>
      </w:r>
      <w:r w:rsidR="007E35B6" w:rsidRPr="00D65E4F">
        <w:t xml:space="preserve">Request for Confidential Classification of Information Contained in </w:t>
      </w:r>
      <w:r w:rsidR="00D65E4F">
        <w:t xml:space="preserve">Its Responses to Staff’s First Set of Interrogatories, Nos. 33 and 38 </w:t>
      </w:r>
      <w:r w:rsidR="007E35B6">
        <w:t>(Request)</w:t>
      </w:r>
      <w:r w:rsidR="00E4466C">
        <w:rPr>
          <w:rStyle w:val="FootnoteReference"/>
        </w:rPr>
        <w:footnoteReference w:id="1"/>
      </w:r>
      <w:r w:rsidR="007E35B6">
        <w:t xml:space="preserve"> </w:t>
      </w:r>
      <w:r>
        <w:t>pursuant to Section 366.093, Florida Statutes (F.S.), and Rule 25-22.006, Flori</w:t>
      </w:r>
      <w:r w:rsidR="00B41CD8">
        <w:t xml:space="preserve">da Administrative Code (F.A.C.). </w:t>
      </w:r>
      <w:r w:rsidR="007E664A">
        <w:t xml:space="preserve">The information can be described as </w:t>
      </w:r>
      <w:r w:rsidR="00E4466C">
        <w:t>system impacts of certain contingencies and the results of contingency analyses.</w:t>
      </w:r>
      <w:r w:rsidR="007E664A">
        <w:t xml:space="preserve"> </w:t>
      </w:r>
      <w:r>
        <w:t xml:space="preserve">(Document No. </w:t>
      </w:r>
      <w:r w:rsidR="00E4466C" w:rsidRPr="00E4466C">
        <w:t>01959-2026</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t>(</w:t>
      </w:r>
      <w:r>
        <w:t>c</w:t>
      </w:r>
      <w:r w:rsidRPr="00105F3C">
        <w:t xml:space="preserve">)  </w:t>
      </w:r>
      <w:r w:rsidRPr="00B67738">
        <w:t>Security measures, systems, or procedures</w:t>
      </w:r>
      <w:r w:rsidRPr="00105F3C">
        <w:t>.</w:t>
      </w:r>
    </w:p>
    <w:p w:rsidR="00CB7A85" w:rsidRDefault="00CB7A85" w:rsidP="00CB7A85">
      <w:pPr>
        <w:ind w:firstLine="720"/>
        <w:jc w:val="both"/>
      </w:pPr>
      <w:r>
        <w:lastRenderedPageBreak/>
        <w:t xml:space="preserve">Upon review, it appears </w:t>
      </w:r>
      <w:r w:rsidR="009120FA">
        <w:t xml:space="preserve">that portions of </w:t>
      </w:r>
      <w:r>
        <w:t xml:space="preserve">the above-referenced information </w:t>
      </w:r>
      <w:r w:rsidR="005E3AE6">
        <w:t xml:space="preserve">in </w:t>
      </w:r>
      <w:r w:rsidR="005E3AE6" w:rsidRPr="00C71DEB">
        <w:t xml:space="preserve">Document No. </w:t>
      </w:r>
      <w:r w:rsidR="00C71DEB" w:rsidRPr="00384CC7">
        <w:t>01959-2026</w:t>
      </w:r>
      <w:r w:rsidR="009211FC">
        <w:t>, as specifically detailed in Exhibit A</w:t>
      </w:r>
      <w:r w:rsidR="00032AC8">
        <w:t xml:space="preserve"> </w:t>
      </w:r>
      <w:r w:rsidR="005578FC">
        <w:t>of</w:t>
      </w:r>
      <w:r w:rsidR="00032AC8">
        <w:t xml:space="preserve"> the Request</w:t>
      </w:r>
      <w:r w:rsidR="009211FC">
        <w:t>,</w:t>
      </w:r>
      <w:r w:rsidR="005E3AE6">
        <w:t xml:space="preserve"> </w:t>
      </w:r>
      <w:r w:rsidR="00032AC8">
        <w:t>satisfy</w:t>
      </w:r>
      <w:r>
        <w:t xml:space="preserve"> the criteria set forth in </w:t>
      </w:r>
      <w:r w:rsidRPr="00EA1884">
        <w:t>Section 366.093(3)</w:t>
      </w:r>
      <w:r w:rsidR="009211FC">
        <w:t>(c)</w:t>
      </w:r>
      <w:r w:rsidRPr="00EA1884">
        <w:t xml:space="preserve">, F.S., for classification as proprietary confidential business information. </w:t>
      </w:r>
      <w:r w:rsidR="00032AC8">
        <w:t xml:space="preserve">Specifically, the information in FPL’s response to Staff’s Third Set of Interrogatories No. 33 as </w:t>
      </w:r>
      <w:r w:rsidRPr="00A439B0">
        <w:t xml:space="preserve">described above appears to </w:t>
      </w:r>
      <w:r w:rsidR="00781218">
        <w:t xml:space="preserve">constitute “security measures, systems, or procedures.” </w:t>
      </w:r>
      <w:r w:rsidRPr="00EA1884">
        <w:t xml:space="preserve">Thus, the </w:t>
      </w:r>
      <w:r>
        <w:t xml:space="preserve">information identified in </w:t>
      </w:r>
      <w:r w:rsidR="00032AC8">
        <w:t xml:space="preserve">this subpart of </w:t>
      </w:r>
      <w:r w:rsidRPr="00032AC8">
        <w:t xml:space="preserve">Document No. </w:t>
      </w:r>
      <w:r w:rsidR="00032AC8" w:rsidRPr="00384CC7">
        <w:t>01959-2026</w:t>
      </w:r>
      <w:r w:rsidRPr="00EA1884">
        <w:t xml:space="preserve"> s</w:t>
      </w:r>
      <w:r>
        <w:t>hall be granted confidential classification.</w:t>
      </w:r>
    </w:p>
    <w:p w:rsidR="00CB7A85" w:rsidRDefault="00CB7A85" w:rsidP="00CB7A85">
      <w:pPr>
        <w:ind w:firstLine="720"/>
        <w:jc w:val="both"/>
      </w:pPr>
    </w:p>
    <w:p w:rsidR="003E18CF" w:rsidRDefault="003E18CF" w:rsidP="00CB7A85">
      <w:pPr>
        <w:ind w:firstLine="720"/>
        <w:jc w:val="both"/>
        <w:rPr>
          <w:lang w:val="en-CA"/>
        </w:rPr>
      </w:pPr>
      <w:r>
        <w:t>In addition, t</w:t>
      </w:r>
      <w:r w:rsidRPr="003E18CF">
        <w:t xml:space="preserve">he results of the contingency analyses in the attachment </w:t>
      </w:r>
      <w:r>
        <w:t xml:space="preserve">to FPL’s response to Staff’s Third Set of Interrogatories </w:t>
      </w:r>
      <w:r w:rsidRPr="003E18CF">
        <w:t xml:space="preserve">No. 38, </w:t>
      </w:r>
      <w:r>
        <w:t>reflected</w:t>
      </w:r>
      <w:r w:rsidRPr="003E18CF">
        <w:t xml:space="preserve"> in rows 4 through 8 of </w:t>
      </w:r>
      <w:r>
        <w:t>that</w:t>
      </w:r>
      <w:r w:rsidRPr="003E18CF">
        <w:t xml:space="preserve"> attachment, also fall within the bounds of proprietary confidential business information</w:t>
      </w:r>
      <w:r>
        <w:t xml:space="preserve"> related to security measures, systems, or procedures</w:t>
      </w:r>
      <w:r w:rsidRPr="003E18CF">
        <w:t xml:space="preserve">. Release of this information could result in harm to </w:t>
      </w:r>
      <w:r>
        <w:t xml:space="preserve">FPL’s </w:t>
      </w:r>
      <w:r w:rsidRPr="003E18CF">
        <w:t xml:space="preserve">assets and thus its ability to serve ratepayers. Therefore, confidentiality of Document No. </w:t>
      </w:r>
      <w:r w:rsidR="00CA504F" w:rsidRPr="00384CC7">
        <w:t>01959-2026</w:t>
      </w:r>
      <w:r w:rsidRPr="003E18CF">
        <w:t xml:space="preserve"> </w:t>
      </w:r>
      <w:r w:rsidR="00A47910">
        <w:t xml:space="preserve">shall also </w:t>
      </w:r>
      <w:r w:rsidRPr="003E18CF">
        <w:t xml:space="preserve">be granted </w:t>
      </w:r>
      <w:r w:rsidR="00A47910">
        <w:t xml:space="preserve">for FPL’s response to Staff’s Third Set of Interrogatories No. 38 in </w:t>
      </w:r>
      <w:r w:rsidRPr="003E18CF">
        <w:t xml:space="preserve">relation to </w:t>
      </w:r>
      <w:r w:rsidR="00A47910">
        <w:t xml:space="preserve">the specific portion just described. </w:t>
      </w:r>
      <w:r w:rsidRPr="003E18CF">
        <w:t xml:space="preserve">However, it is unclear how disclosure of the remaining information contained in </w:t>
      </w:r>
      <w:r w:rsidR="00F46A05">
        <w:t xml:space="preserve">this subpart </w:t>
      </w:r>
      <w:r w:rsidRPr="003E18CF">
        <w:t>would result in harm to FPL’s assets</w:t>
      </w:r>
      <w:r w:rsidR="00D12DE5">
        <w:t xml:space="preserve"> and t</w:t>
      </w:r>
      <w:r w:rsidRPr="003E18CF">
        <w:t>hus confidential classification of the remai</w:t>
      </w:r>
      <w:r w:rsidR="00D12DE5">
        <w:t xml:space="preserve">ning information is unwarranted and shall be </w:t>
      </w:r>
      <w:r w:rsidR="0014357B">
        <w:t>denied</w:t>
      </w:r>
      <w:r w:rsidR="00D12DE5">
        <w:t>.</w:t>
      </w:r>
    </w:p>
    <w:p w:rsidR="003E18CF" w:rsidRDefault="003E18CF" w:rsidP="00CB7A85">
      <w:pPr>
        <w:ind w:firstLine="720"/>
        <w:jc w:val="both"/>
        <w:rPr>
          <w:lang w:val="en-CA"/>
        </w:rPr>
      </w:pPr>
    </w:p>
    <w:p w:rsidR="00CB7A85" w:rsidRDefault="00CB7A85" w:rsidP="00CB7A85">
      <w:pPr>
        <w:ind w:firstLine="720"/>
        <w:jc w:val="both"/>
        <w:rPr>
          <w:lang w:val="en-CA"/>
        </w:rPr>
      </w:pPr>
      <w:r>
        <w:rPr>
          <w:lang w:val="en-CA"/>
        </w:rPr>
        <w:t xml:space="preserve">Pursuant to Section 366.093(4), F.S., the information for which confidential classification </w:t>
      </w:r>
      <w:r w:rsidR="00DF3336">
        <w:rPr>
          <w:lang w:val="en-CA"/>
        </w:rPr>
        <w:t>is</w:t>
      </w:r>
      <w:r>
        <w:rPr>
          <w:lang w:val="en-CA"/>
        </w:rPr>
        <w:t xml:space="preserve">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rsidR="003A1B3C" w:rsidRDefault="003A1B3C" w:rsidP="00CB7A85">
      <w:pPr>
        <w:ind w:firstLine="720"/>
        <w:jc w:val="both"/>
        <w:rPr>
          <w:lang w:val="en-CA"/>
        </w:rPr>
      </w:pPr>
    </w:p>
    <w:p w:rsidR="003A1B3C" w:rsidRDefault="003A1B3C" w:rsidP="00CB7A85">
      <w:pPr>
        <w:ind w:firstLine="720"/>
        <w:jc w:val="both"/>
        <w:rPr>
          <w:lang w:val="en-CA"/>
        </w:rPr>
      </w:pPr>
      <w:r>
        <w:t>Pursuant to Rule 25-22.006(10), F.A.C., the material for which confidential classification is denied shall remain protected from disclosure until the time for filing an appeal has expired. FPL or another person may request continued confidential treatment until judicial review is complete by filing such request in writing with the Office of Commission Clerk. The material will thereafter receive confidential treatment through completion of judicial review.</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F61779" w:rsidRDefault="00CB7A85" w:rsidP="00F61779">
      <w:pPr>
        <w:pStyle w:val="OrderBody"/>
      </w:pPr>
      <w:r>
        <w:tab/>
      </w:r>
      <w:r w:rsidR="00F61779">
        <w:t xml:space="preserve">ORDERED by </w:t>
      </w:r>
      <w:r w:rsidR="00F61779" w:rsidRPr="007E2692">
        <w:t>Commissioner Bobby Payne</w:t>
      </w:r>
      <w:r w:rsidR="00F61779" w:rsidRPr="00CA1F34">
        <w:rPr>
          <w:color w:val="FF0000"/>
        </w:rPr>
        <w:t xml:space="preserve"> </w:t>
      </w:r>
      <w:r w:rsidR="00F61779">
        <w:t>as Prehearing Officer, that Florida Power &amp; Light Company</w:t>
      </w:r>
      <w:r w:rsidR="00F61779" w:rsidRPr="00A439B0">
        <w:t>’s</w:t>
      </w:r>
      <w:r w:rsidR="00F61779">
        <w:t xml:space="preserve"> Request for Confidential Classification of </w:t>
      </w:r>
      <w:r w:rsidR="00F61779" w:rsidRPr="007E2692">
        <w:t xml:space="preserve">Document No. </w:t>
      </w:r>
      <w:r w:rsidR="00B97DA1" w:rsidRPr="00B97DA1">
        <w:t>01959-2026</w:t>
      </w:r>
      <w:r w:rsidR="00F61779">
        <w:t xml:space="preserve"> is GRANTED IN PART and DENIED IN PART as set forth herein. It is further</w:t>
      </w:r>
    </w:p>
    <w:p w:rsidR="00F61779" w:rsidRDefault="00F61779" w:rsidP="00F61779">
      <w:pPr>
        <w:jc w:val="both"/>
      </w:pPr>
    </w:p>
    <w:p w:rsidR="00F61779" w:rsidRDefault="00F61779" w:rsidP="00F61779">
      <w:pPr>
        <w:jc w:val="both"/>
      </w:pPr>
      <w:r>
        <w:tab/>
        <w:t xml:space="preserve">ORDERED that the information in </w:t>
      </w:r>
      <w:r w:rsidRPr="00FA72AE">
        <w:t xml:space="preserve">Document No. </w:t>
      </w:r>
      <w:r w:rsidR="00B97DA1" w:rsidRPr="00384CC7">
        <w:t>01959-2026</w:t>
      </w:r>
      <w:r>
        <w:t xml:space="preserve"> for which confidential classification was granted shall remain protected from disclosure for a period of up to 18 months from the date of issuance of this Order. It is further</w:t>
      </w:r>
    </w:p>
    <w:p w:rsidR="00F61779" w:rsidRDefault="00F61779" w:rsidP="00F61779">
      <w:pPr>
        <w:jc w:val="both"/>
      </w:pPr>
    </w:p>
    <w:p w:rsidR="00F61779" w:rsidRDefault="00F61779" w:rsidP="00F61779">
      <w:pPr>
        <w:jc w:val="both"/>
      </w:pPr>
      <w:r>
        <w:tab/>
        <w:t xml:space="preserve">ORDERED that the information in Document No. </w:t>
      </w:r>
      <w:r w:rsidR="00B97DA1" w:rsidRPr="00384CC7">
        <w:t>01959-2026</w:t>
      </w:r>
      <w:r>
        <w:t xml:space="preserve"> for which confidential classification was denied shall remain protected from disclosure until the time for filing an appeal has expired. It is further</w:t>
      </w:r>
    </w:p>
    <w:p w:rsidR="00F61779" w:rsidRDefault="00F61779" w:rsidP="00F61779">
      <w:pPr>
        <w:jc w:val="both"/>
      </w:pPr>
    </w:p>
    <w:p w:rsidR="00F61779" w:rsidRDefault="00F61779" w:rsidP="00F61779">
      <w:pPr>
        <w:jc w:val="both"/>
      </w:pPr>
      <w:r>
        <w:lastRenderedPageBreak/>
        <w:tab/>
      </w:r>
      <w:r w:rsidRPr="00BD6442">
        <w:t xml:space="preserve">ORDERED that within seven days of either the expiration of the time for filing an appeal of this Order or the conclusion of </w:t>
      </w:r>
      <w:r>
        <w:t>an appeal of this Order</w:t>
      </w:r>
      <w:r w:rsidRPr="00BD6442">
        <w:t>, whichever occurs later, Florida Power &amp; Light Company shall file a</w:t>
      </w:r>
      <w:r>
        <w:t>n appropriately</w:t>
      </w:r>
      <w:r w:rsidRPr="00BD6442">
        <w:t xml:space="preserve"> revised public version of Document No. </w:t>
      </w:r>
      <w:r w:rsidR="00554649" w:rsidRPr="00384CC7">
        <w:t>01959-2026</w:t>
      </w:r>
      <w:r w:rsidRPr="00BD6442">
        <w:t xml:space="preserve"> with the Commission Clerk. It is further</w:t>
      </w:r>
    </w:p>
    <w:p w:rsidR="00CB7A85" w:rsidRDefault="00CB7A85" w:rsidP="00F61779">
      <w:pPr>
        <w:pStyle w:val="OrderBody"/>
      </w:pPr>
    </w:p>
    <w:p w:rsidR="00CB7A85" w:rsidRDefault="00CB7A85" w:rsidP="00CB7A85">
      <w:pPr>
        <w:pStyle w:val="OrderBody"/>
      </w:pPr>
      <w:r>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A5570F">
        <w:rPr>
          <w:u w:val="single"/>
        </w:rPr>
        <w:t>27th</w:t>
      </w:r>
      <w:r w:rsidR="00A5570F">
        <w:t xml:space="preserve"> day of </w:t>
      </w:r>
      <w:r w:rsidR="00A5570F">
        <w:rPr>
          <w:u w:val="single"/>
        </w:rPr>
        <w:t>May</w:t>
      </w:r>
      <w:r w:rsidR="00A5570F">
        <w:t xml:space="preserve">, </w:t>
      </w:r>
      <w:r w:rsidR="00A5570F">
        <w:rPr>
          <w:u w:val="single"/>
        </w:rPr>
        <w:t>2026</w:t>
      </w:r>
      <w:r w:rsidR="00A5570F">
        <w:t>.</w:t>
      </w:r>
    </w:p>
    <w:p w:rsidR="00A5570F" w:rsidRPr="00A5570F" w:rsidRDefault="00A5570F" w:rsidP="00CB7A85">
      <w:pPr>
        <w:keepNext/>
        <w:keepLines/>
        <w:tabs>
          <w:tab w:val="left" w:pos="1635"/>
        </w:tabs>
        <w:jc w:val="both"/>
      </w:pPr>
    </w:p>
    <w:p w:rsidR="00CB7A85" w:rsidRDefault="00CB7A85" w:rsidP="00CB7A85">
      <w:pPr>
        <w:keepNext/>
        <w:keepLines/>
        <w:tabs>
          <w:tab w:val="left" w:pos="1635"/>
        </w:tabs>
        <w:jc w:val="both"/>
      </w:pPr>
    </w:p>
    <w:p w:rsidR="00A5570F" w:rsidRDefault="00A5570F" w:rsidP="00CB7A85">
      <w:pPr>
        <w:keepNext/>
        <w:keepLines/>
        <w:tabs>
          <w:tab w:val="left" w:pos="1635"/>
        </w:tabs>
        <w:jc w:val="both"/>
      </w:pPr>
    </w:p>
    <w:p w:rsidR="00A5570F" w:rsidRDefault="00A5570F"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A30D79"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pStyle w:val="OrderBody"/>
        <w:keepNext/>
        <w:keepLines/>
      </w:pP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sidP="00CB7A85">
      <w:pPr>
        <w:tabs>
          <w:tab w:val="left" w:pos="1635"/>
        </w:tabs>
        <w:jc w:val="both"/>
      </w:pPr>
    </w:p>
    <w:p w:rsidR="00CB7A85" w:rsidRDefault="00CB7A85">
      <w:r>
        <w:br w:type="page"/>
      </w:r>
    </w:p>
    <w:p w:rsidR="00CB7A85" w:rsidRDefault="00CB7A85" w:rsidP="00CB7A85">
      <w:pPr>
        <w:pStyle w:val="CenterUnderline"/>
      </w:pPr>
      <w:r>
        <w:lastRenderedPageBreak/>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 w:id="1">
    <w:p w:rsidR="00E4466C" w:rsidRDefault="00E4466C">
      <w:pPr>
        <w:pStyle w:val="FootnoteText"/>
      </w:pPr>
      <w:r>
        <w:rPr>
          <w:rStyle w:val="FootnoteReference"/>
        </w:rPr>
        <w:footnoteRef/>
      </w:r>
      <w:r>
        <w:t xml:space="preserve"> Although the title of the Request refers to Staff’s First Set of Interrogatories, the body of the motion makes clear that the material at issue was produced in response to Staff’s Third Set of Interrogatories.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2 ">
      <w:r w:rsidR="00A30D79">
        <w:t>PSC-2026-0172-CFO-EI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30D79">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25C2A"/>
    <w:rsid w:val="00025C9D"/>
    <w:rsid w:val="00032AC8"/>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4DB4"/>
    <w:rsid w:val="00076E6B"/>
    <w:rsid w:val="00081AE4"/>
    <w:rsid w:val="0008247D"/>
    <w:rsid w:val="00090AFC"/>
    <w:rsid w:val="00096025"/>
    <w:rsid w:val="00096507"/>
    <w:rsid w:val="00097328"/>
    <w:rsid w:val="000973D5"/>
    <w:rsid w:val="000A35DB"/>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6A86"/>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357B"/>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74DC"/>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4CC7"/>
    <w:rsid w:val="00385D0B"/>
    <w:rsid w:val="003875A9"/>
    <w:rsid w:val="00387BDE"/>
    <w:rsid w:val="00390DD8"/>
    <w:rsid w:val="00394DC6"/>
    <w:rsid w:val="00397C3E"/>
    <w:rsid w:val="003A1B3C"/>
    <w:rsid w:val="003A5F8B"/>
    <w:rsid w:val="003B1A09"/>
    <w:rsid w:val="003B3B09"/>
    <w:rsid w:val="003B4F77"/>
    <w:rsid w:val="003B6F02"/>
    <w:rsid w:val="003C0431"/>
    <w:rsid w:val="003C29BB"/>
    <w:rsid w:val="003C3EF2"/>
    <w:rsid w:val="003D3989"/>
    <w:rsid w:val="003D4CCA"/>
    <w:rsid w:val="003D4E27"/>
    <w:rsid w:val="003D52A6"/>
    <w:rsid w:val="003D6416"/>
    <w:rsid w:val="003E18CF"/>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4395"/>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4649"/>
    <w:rsid w:val="0055595D"/>
    <w:rsid w:val="00556A10"/>
    <w:rsid w:val="005578FC"/>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AE6"/>
    <w:rsid w:val="005E751B"/>
    <w:rsid w:val="005F2751"/>
    <w:rsid w:val="005F3354"/>
    <w:rsid w:val="005F4AD6"/>
    <w:rsid w:val="0060005E"/>
    <w:rsid w:val="0060095B"/>
    <w:rsid w:val="00601266"/>
    <w:rsid w:val="00606CB2"/>
    <w:rsid w:val="00610221"/>
    <w:rsid w:val="00610543"/>
    <w:rsid w:val="00610E73"/>
    <w:rsid w:val="00615F9B"/>
    <w:rsid w:val="00616DF2"/>
    <w:rsid w:val="0062385D"/>
    <w:rsid w:val="00627BB2"/>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0C7E"/>
    <w:rsid w:val="006A502B"/>
    <w:rsid w:val="006B0036"/>
    <w:rsid w:val="006B0DA6"/>
    <w:rsid w:val="006B3FA9"/>
    <w:rsid w:val="006C3055"/>
    <w:rsid w:val="006C3B44"/>
    <w:rsid w:val="006C547E"/>
    <w:rsid w:val="006C6A11"/>
    <w:rsid w:val="006C7C62"/>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20FA"/>
    <w:rsid w:val="009163E8"/>
    <w:rsid w:val="009211FC"/>
    <w:rsid w:val="00921BD3"/>
    <w:rsid w:val="009228C7"/>
    <w:rsid w:val="00922A7F"/>
    <w:rsid w:val="00923A5E"/>
    <w:rsid w:val="00924FE7"/>
    <w:rsid w:val="00926E27"/>
    <w:rsid w:val="00931C8C"/>
    <w:rsid w:val="00933A34"/>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0D79"/>
    <w:rsid w:val="00A3351E"/>
    <w:rsid w:val="00A36867"/>
    <w:rsid w:val="00A4303C"/>
    <w:rsid w:val="00A43226"/>
    <w:rsid w:val="00A46CAF"/>
    <w:rsid w:val="00A47099"/>
    <w:rsid w:val="00A470FD"/>
    <w:rsid w:val="00A47910"/>
    <w:rsid w:val="00A50B5E"/>
    <w:rsid w:val="00A52B5D"/>
    <w:rsid w:val="00A5570F"/>
    <w:rsid w:val="00A571FA"/>
    <w:rsid w:val="00A62DAB"/>
    <w:rsid w:val="00A6757A"/>
    <w:rsid w:val="00A726A6"/>
    <w:rsid w:val="00A74842"/>
    <w:rsid w:val="00A81440"/>
    <w:rsid w:val="00A818AD"/>
    <w:rsid w:val="00A8269A"/>
    <w:rsid w:val="00A86A50"/>
    <w:rsid w:val="00A9178A"/>
    <w:rsid w:val="00A92DEC"/>
    <w:rsid w:val="00A93592"/>
    <w:rsid w:val="00A9515B"/>
    <w:rsid w:val="00A97535"/>
    <w:rsid w:val="00AA2BAA"/>
    <w:rsid w:val="00AA6516"/>
    <w:rsid w:val="00AA73E7"/>
    <w:rsid w:val="00AA73F1"/>
    <w:rsid w:val="00AB0E1A"/>
    <w:rsid w:val="00AB1A30"/>
    <w:rsid w:val="00AB2229"/>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276"/>
    <w:rsid w:val="00B11576"/>
    <w:rsid w:val="00B1195F"/>
    <w:rsid w:val="00B14D10"/>
    <w:rsid w:val="00B209C7"/>
    <w:rsid w:val="00B26480"/>
    <w:rsid w:val="00B3644F"/>
    <w:rsid w:val="00B36C55"/>
    <w:rsid w:val="00B4057A"/>
    <w:rsid w:val="00B40894"/>
    <w:rsid w:val="00B41039"/>
    <w:rsid w:val="00B41CD8"/>
    <w:rsid w:val="00B41F37"/>
    <w:rsid w:val="00B42987"/>
    <w:rsid w:val="00B444AE"/>
    <w:rsid w:val="00B45E75"/>
    <w:rsid w:val="00B50876"/>
    <w:rsid w:val="00B51074"/>
    <w:rsid w:val="00B52E68"/>
    <w:rsid w:val="00B549A6"/>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97DA1"/>
    <w:rsid w:val="00BA1229"/>
    <w:rsid w:val="00BA44A8"/>
    <w:rsid w:val="00BA49C5"/>
    <w:rsid w:val="00BA74C7"/>
    <w:rsid w:val="00BB0182"/>
    <w:rsid w:val="00BB2F4A"/>
    <w:rsid w:val="00BB637C"/>
    <w:rsid w:val="00BC1006"/>
    <w:rsid w:val="00BC786E"/>
    <w:rsid w:val="00BD5C92"/>
    <w:rsid w:val="00BE4B8D"/>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1DEB"/>
    <w:rsid w:val="00C72339"/>
    <w:rsid w:val="00C820BC"/>
    <w:rsid w:val="00C82247"/>
    <w:rsid w:val="00C830BC"/>
    <w:rsid w:val="00C84B40"/>
    <w:rsid w:val="00C8524D"/>
    <w:rsid w:val="00C90904"/>
    <w:rsid w:val="00C91123"/>
    <w:rsid w:val="00C96CB0"/>
    <w:rsid w:val="00CA1595"/>
    <w:rsid w:val="00CA21C4"/>
    <w:rsid w:val="00CA504F"/>
    <w:rsid w:val="00CA5C68"/>
    <w:rsid w:val="00CA5DBF"/>
    <w:rsid w:val="00CA6CC2"/>
    <w:rsid w:val="00CA71FF"/>
    <w:rsid w:val="00CB2393"/>
    <w:rsid w:val="00CB2456"/>
    <w:rsid w:val="00CB5276"/>
    <w:rsid w:val="00CB5BFC"/>
    <w:rsid w:val="00CB68D7"/>
    <w:rsid w:val="00CB785B"/>
    <w:rsid w:val="00CB7A85"/>
    <w:rsid w:val="00CC24CC"/>
    <w:rsid w:val="00CC41A5"/>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2DE5"/>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65E4F"/>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3336"/>
    <w:rsid w:val="00DF7267"/>
    <w:rsid w:val="00E001D6"/>
    <w:rsid w:val="00E00897"/>
    <w:rsid w:val="00E03A76"/>
    <w:rsid w:val="00E04410"/>
    <w:rsid w:val="00E07484"/>
    <w:rsid w:val="00E11351"/>
    <w:rsid w:val="00E114ED"/>
    <w:rsid w:val="00E17915"/>
    <w:rsid w:val="00E232E9"/>
    <w:rsid w:val="00E33F44"/>
    <w:rsid w:val="00E36EB2"/>
    <w:rsid w:val="00E37D48"/>
    <w:rsid w:val="00E4225C"/>
    <w:rsid w:val="00E4466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2092"/>
    <w:rsid w:val="00EF4621"/>
    <w:rsid w:val="00EF4D52"/>
    <w:rsid w:val="00EF6312"/>
    <w:rsid w:val="00F00C4B"/>
    <w:rsid w:val="00F038B0"/>
    <w:rsid w:val="00F05F34"/>
    <w:rsid w:val="00F22B27"/>
    <w:rsid w:val="00F22D13"/>
    <w:rsid w:val="00F234A7"/>
    <w:rsid w:val="00F25484"/>
    <w:rsid w:val="00F277B6"/>
    <w:rsid w:val="00F27DA5"/>
    <w:rsid w:val="00F3433D"/>
    <w:rsid w:val="00F37E07"/>
    <w:rsid w:val="00F4182A"/>
    <w:rsid w:val="00F449C6"/>
    <w:rsid w:val="00F464ED"/>
    <w:rsid w:val="00F46A05"/>
    <w:rsid w:val="00F54380"/>
    <w:rsid w:val="00F54B47"/>
    <w:rsid w:val="00F5538C"/>
    <w:rsid w:val="00F61247"/>
    <w:rsid w:val="00F61779"/>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82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A30D79"/>
    <w:rPr>
      <w:rFonts w:ascii="Segoe UI" w:hAnsi="Segoe UI" w:cs="Segoe UI"/>
      <w:sz w:val="18"/>
      <w:szCs w:val="18"/>
    </w:rPr>
  </w:style>
  <w:style w:type="character" w:customStyle="1" w:styleId="BalloonTextChar">
    <w:name w:val="Balloon Text Char"/>
    <w:basedOn w:val="DefaultParagraphFont"/>
    <w:link w:val="BalloonText"/>
    <w:semiHidden/>
    <w:rsid w:val="00A30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FC2A9-7AC6-4A5A-9EEF-0D2186A2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2026-05-27T12:30:00Z</dcterms:created>
  <dcterms:modified xsi:type="dcterms:W3CDTF">2026-05-27T13:20:00Z</dcterms:modified>
</cp:coreProperties>
</file>