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659DBB90"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67FD0F87" w14:textId="77777777" w:rsidR="007C0528" w:rsidRDefault="007C0528" w:rsidP="00532DFB">
            <w:pPr>
              <w:pStyle w:val="MastHeadState"/>
            </w:pPr>
            <w:r>
              <w:t>State of Florida</w:t>
            </w:r>
          </w:p>
          <w:p w14:paraId="7249972A" w14:textId="77777777" w:rsidR="007C0528" w:rsidRDefault="00072CCA">
            <w:pPr>
              <w:jc w:val="center"/>
            </w:pPr>
            <w:r>
              <w:rPr>
                <w:noProof/>
              </w:rPr>
              <w:drawing>
                <wp:inline distT="0" distB="0" distL="0" distR="0" wp14:anchorId="251FC4B4" wp14:editId="4EC9EE94">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0C392065"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069C792B" w14:textId="77777777" w:rsidR="007C0528" w:rsidRDefault="007C0528">
            <w:pPr>
              <w:pStyle w:val="MastHeadPSC"/>
            </w:pPr>
            <w:r>
              <w:t>Public Service Commission</w:t>
            </w:r>
          </w:p>
          <w:p w14:paraId="3BE11C1F" w14:textId="77777777" w:rsidR="007C0528" w:rsidRDefault="007C0528">
            <w:pPr>
              <w:pStyle w:val="MastHeadAddress"/>
            </w:pPr>
            <w:r>
              <w:t>Capital Circle Office Center ● 2540 Shumard Oak Boulevard</w:t>
            </w:r>
            <w:r>
              <w:br/>
              <w:t>Tallahassee, Florida 32399-0850</w:t>
            </w:r>
          </w:p>
          <w:p w14:paraId="46009F43" w14:textId="77777777" w:rsidR="007C0528" w:rsidRDefault="007C0528">
            <w:pPr>
              <w:pStyle w:val="MastHeadMemorandum"/>
            </w:pPr>
            <w:r>
              <w:t>-M-E-M-O-R-A-N-D-U-M-</w:t>
            </w:r>
          </w:p>
          <w:p w14:paraId="20EAAA8E" w14:textId="77777777" w:rsidR="007C0528" w:rsidRDefault="007C0528">
            <w:pPr>
              <w:pStyle w:val="MemoHeading"/>
            </w:pPr>
          </w:p>
        </w:tc>
      </w:tr>
      <w:tr w:rsidR="007C0528" w14:paraId="603028EE"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6F316311"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54B2889F" w14:textId="5CC8DE15" w:rsidR="007C0528" w:rsidRDefault="008B615D">
            <w:pPr>
              <w:pStyle w:val="MemoHeading"/>
            </w:pPr>
            <w:bookmarkStart w:id="0" w:name="FilingDate"/>
            <w:r>
              <w:t xml:space="preserve">June </w:t>
            </w:r>
            <w:r w:rsidR="00571B64">
              <w:t>24</w:t>
            </w:r>
            <w:r>
              <w:t>, 2026</w:t>
            </w:r>
            <w:bookmarkEnd w:id="0"/>
          </w:p>
        </w:tc>
      </w:tr>
      <w:tr w:rsidR="007C0528" w14:paraId="20D4CBED" w14:textId="77777777">
        <w:tc>
          <w:tcPr>
            <w:tcW w:w="1254" w:type="dxa"/>
            <w:tcBorders>
              <w:top w:val="nil"/>
              <w:left w:val="nil"/>
              <w:bottom w:val="nil"/>
              <w:right w:val="nil"/>
            </w:tcBorders>
            <w:shd w:val="clear" w:color="auto" w:fill="auto"/>
            <w:tcMar>
              <w:top w:w="288" w:type="dxa"/>
              <w:bottom w:w="0" w:type="dxa"/>
              <w:right w:w="0" w:type="dxa"/>
            </w:tcMar>
          </w:tcPr>
          <w:p w14:paraId="329F2541"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1E64EC95" w14:textId="77777777" w:rsidR="007C0528" w:rsidRDefault="007C0528" w:rsidP="0093658B">
            <w:pPr>
              <w:pStyle w:val="MemoHeading"/>
            </w:pPr>
            <w:r>
              <w:t>Office of Commission Clerk (</w:t>
            </w:r>
            <w:r w:rsidR="004E69B5">
              <w:t>Teitzman</w:t>
            </w:r>
            <w:r>
              <w:t>)</w:t>
            </w:r>
          </w:p>
        </w:tc>
      </w:tr>
      <w:tr w:rsidR="007C0528" w14:paraId="1DFDEC23" w14:textId="77777777">
        <w:tc>
          <w:tcPr>
            <w:tcW w:w="1254" w:type="dxa"/>
            <w:tcBorders>
              <w:top w:val="nil"/>
              <w:left w:val="nil"/>
              <w:bottom w:val="nil"/>
              <w:right w:val="nil"/>
            </w:tcBorders>
            <w:shd w:val="clear" w:color="auto" w:fill="auto"/>
            <w:tcMar>
              <w:top w:w="288" w:type="dxa"/>
              <w:right w:w="0" w:type="dxa"/>
            </w:tcMar>
          </w:tcPr>
          <w:p w14:paraId="1E9FF4A1"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6E05F0E3" w14:textId="77777777" w:rsidR="008B615D" w:rsidRDefault="008B615D">
            <w:pPr>
              <w:pStyle w:val="MemoHeading"/>
            </w:pPr>
            <w:bookmarkStart w:id="1" w:name="From"/>
            <w:r>
              <w:t>Office of Industry Development and Market Analysis (Williams, Fogleman)</w:t>
            </w:r>
          </w:p>
          <w:p w14:paraId="79787A6F" w14:textId="74F72C33" w:rsidR="007C0528" w:rsidRDefault="008B615D">
            <w:pPr>
              <w:pStyle w:val="MemoHeading"/>
            </w:pPr>
            <w:r>
              <w:t>Office of the General Counsel (Imig, Stiller)</w:t>
            </w:r>
            <w:bookmarkEnd w:id="1"/>
          </w:p>
        </w:tc>
      </w:tr>
      <w:tr w:rsidR="007C0528" w14:paraId="2F54CD6B" w14:textId="77777777">
        <w:tc>
          <w:tcPr>
            <w:tcW w:w="1254" w:type="dxa"/>
            <w:tcBorders>
              <w:top w:val="nil"/>
              <w:left w:val="nil"/>
              <w:bottom w:val="nil"/>
              <w:right w:val="nil"/>
            </w:tcBorders>
            <w:shd w:val="clear" w:color="auto" w:fill="auto"/>
            <w:tcMar>
              <w:top w:w="288" w:type="dxa"/>
              <w:right w:w="0" w:type="dxa"/>
            </w:tcMar>
          </w:tcPr>
          <w:p w14:paraId="3158BF47"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34AEC1FD" w14:textId="4967848E" w:rsidR="007C0528" w:rsidRDefault="008B615D">
            <w:pPr>
              <w:pStyle w:val="MemoHeadingRe"/>
            </w:pPr>
            <w:bookmarkStart w:id="2" w:name="Re"/>
            <w:r>
              <w:t>Docket No. 20260042-TP – Commission approval of Florida Telecommunications Relay, Inc.'s fiscal year 2026/2027 proposed budget.</w:t>
            </w:r>
            <w:bookmarkEnd w:id="2"/>
          </w:p>
        </w:tc>
      </w:tr>
      <w:tr w:rsidR="007C0528" w14:paraId="7DC2CB08" w14:textId="77777777">
        <w:tc>
          <w:tcPr>
            <w:tcW w:w="1254" w:type="dxa"/>
            <w:tcBorders>
              <w:top w:val="nil"/>
              <w:left w:val="nil"/>
              <w:bottom w:val="nil"/>
              <w:right w:val="nil"/>
            </w:tcBorders>
            <w:shd w:val="clear" w:color="auto" w:fill="auto"/>
            <w:tcMar>
              <w:top w:w="288" w:type="dxa"/>
              <w:bottom w:w="0" w:type="dxa"/>
              <w:right w:w="0" w:type="dxa"/>
            </w:tcMar>
          </w:tcPr>
          <w:p w14:paraId="635958C9"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75B00BD4" w14:textId="160D4A9B" w:rsidR="007C0528" w:rsidRDefault="008B615D">
            <w:pPr>
              <w:pStyle w:val="MemoHeading"/>
            </w:pPr>
            <w:bookmarkStart w:id="3" w:name="AgendaDate"/>
            <w:r>
              <w:t>07/07/26</w:t>
            </w:r>
            <w:bookmarkEnd w:id="3"/>
            <w:r w:rsidR="007C0528">
              <w:t xml:space="preserve"> – </w:t>
            </w:r>
            <w:bookmarkStart w:id="4" w:name="PermittedStatus"/>
            <w:r>
              <w:t>Regular Agenda – Proposed Agency Action – Interested Persons May Participate</w:t>
            </w:r>
            <w:bookmarkEnd w:id="4"/>
          </w:p>
        </w:tc>
      </w:tr>
      <w:tr w:rsidR="007C0528" w14:paraId="571F06CC" w14:textId="77777777">
        <w:tc>
          <w:tcPr>
            <w:tcW w:w="3690" w:type="dxa"/>
            <w:gridSpan w:val="3"/>
            <w:tcBorders>
              <w:top w:val="nil"/>
              <w:left w:val="nil"/>
              <w:bottom w:val="nil"/>
              <w:right w:val="nil"/>
            </w:tcBorders>
            <w:shd w:val="clear" w:color="auto" w:fill="auto"/>
            <w:tcMar>
              <w:top w:w="288" w:type="dxa"/>
              <w:bottom w:w="0" w:type="dxa"/>
              <w:right w:w="0" w:type="dxa"/>
            </w:tcMar>
          </w:tcPr>
          <w:p w14:paraId="34F3FE66"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0F7358B6" w14:textId="0389C1D5" w:rsidR="007C0528" w:rsidRDefault="008B615D">
            <w:pPr>
              <w:pStyle w:val="MemoHeading"/>
            </w:pPr>
            <w:bookmarkStart w:id="5" w:name="CommissionersAssigned"/>
            <w:r>
              <w:t>All Commissioners</w:t>
            </w:r>
            <w:bookmarkEnd w:id="5"/>
          </w:p>
        </w:tc>
      </w:tr>
      <w:tr w:rsidR="007C0528" w14:paraId="1C2B5CF4" w14:textId="77777777">
        <w:tc>
          <w:tcPr>
            <w:tcW w:w="3690" w:type="dxa"/>
            <w:gridSpan w:val="3"/>
            <w:tcBorders>
              <w:top w:val="nil"/>
              <w:left w:val="nil"/>
              <w:bottom w:val="nil"/>
              <w:right w:val="nil"/>
            </w:tcBorders>
            <w:shd w:val="clear" w:color="auto" w:fill="auto"/>
            <w:tcMar>
              <w:top w:w="288" w:type="dxa"/>
              <w:bottom w:w="0" w:type="dxa"/>
              <w:right w:w="0" w:type="dxa"/>
            </w:tcMar>
          </w:tcPr>
          <w:p w14:paraId="5C54A14A"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35BC8447" w14:textId="56DDA8AC" w:rsidR="007C0528" w:rsidRDefault="008B615D">
            <w:pPr>
              <w:pStyle w:val="MemoHeading"/>
            </w:pPr>
            <w:bookmarkStart w:id="6" w:name="PrehearingOfficer"/>
            <w:r>
              <w:t>Ortega</w:t>
            </w:r>
            <w:bookmarkEnd w:id="6"/>
          </w:p>
        </w:tc>
      </w:tr>
      <w:tr w:rsidR="007C0528" w14:paraId="060C8BCE"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4699C938"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14C93540" w14:textId="0F1714E8" w:rsidR="007C0528" w:rsidRDefault="008B615D">
            <w:pPr>
              <w:pStyle w:val="MemoHeading"/>
            </w:pPr>
            <w:bookmarkStart w:id="8" w:name="CriticalDates"/>
            <w:r>
              <w:t>None</w:t>
            </w:r>
            <w:bookmarkEnd w:id="8"/>
          </w:p>
        </w:tc>
      </w:tr>
      <w:tr w:rsidR="00541E54" w14:paraId="272F9670"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2A5C101D" w14:textId="77777777" w:rsidR="00541E54" w:rsidRDefault="00541E54" w:rsidP="00541E54">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28E2FDCE" w14:textId="6605ADD8" w:rsidR="00541E54" w:rsidRDefault="00541E54" w:rsidP="00541E54">
            <w:pPr>
              <w:pStyle w:val="MemoHeading"/>
            </w:pPr>
            <w:r>
              <w:t>None</w:t>
            </w:r>
          </w:p>
        </w:tc>
      </w:tr>
    </w:tbl>
    <w:p w14:paraId="67AB0EEB" w14:textId="77777777" w:rsidR="007C0528" w:rsidRDefault="007C0528">
      <w:pPr>
        <w:pStyle w:val="BodyText"/>
      </w:pPr>
    </w:p>
    <w:p w14:paraId="28682B1C" w14:textId="77777777" w:rsidR="007C0528" w:rsidRDefault="007C0528">
      <w:pPr>
        <w:pStyle w:val="RecommendationMajorSectionHeading"/>
      </w:pPr>
      <w:bookmarkStart w:id="9" w:name="RecToC"/>
      <w:bookmarkEnd w:id="9"/>
      <w:r>
        <w:t xml:space="preserve"> </w:t>
      </w:r>
      <w:bookmarkStart w:id="10" w:name="CaseBackground"/>
      <w:r>
        <w:t>Case Background</w:t>
      </w:r>
      <w:r>
        <w:fldChar w:fldCharType="begin"/>
      </w:r>
      <w:r>
        <w:instrText xml:space="preserve"> TC  "</w:instrText>
      </w:r>
      <w:r>
        <w:tab/>
      </w:r>
      <w:bookmarkStart w:id="11" w:name="_Toc94516455"/>
      <w:r>
        <w:instrText>Case Background</w:instrText>
      </w:r>
      <w:bookmarkEnd w:id="11"/>
      <w:r>
        <w:instrText xml:space="preserve">" \l 1 </w:instrText>
      </w:r>
      <w:r>
        <w:fldChar w:fldCharType="end"/>
      </w:r>
    </w:p>
    <w:p w14:paraId="51DFFAEA" w14:textId="6B77A65D" w:rsidR="008B615D" w:rsidRDefault="008B615D" w:rsidP="00D91F16">
      <w:pPr>
        <w:pStyle w:val="BodyText"/>
      </w:pPr>
      <w:r>
        <w:t xml:space="preserve">The Telecommunications Access System Act of 1991 (TASA) established a statewide telecommunications relay system. </w:t>
      </w:r>
      <w:r w:rsidR="001E495C">
        <w:t xml:space="preserve">Under </w:t>
      </w:r>
      <w:r>
        <w:t>TASA</w:t>
      </w:r>
      <w:r w:rsidR="001E495C">
        <w:t>,</w:t>
      </w:r>
      <w:r>
        <w:t xml:space="preserve"> the Florida Public Service Commission (</w:t>
      </w:r>
      <w:r w:rsidR="00D71E00">
        <w:t>Commission)</w:t>
      </w:r>
      <w:r w:rsidR="00B73423">
        <w:t xml:space="preserve"> </w:t>
      </w:r>
      <w:r w:rsidR="00D71E00">
        <w:t>must</w:t>
      </w:r>
      <w:r w:rsidR="001E495C">
        <w:t xml:space="preserve"> </w:t>
      </w:r>
      <w:r>
        <w:t>establish,</w:t>
      </w:r>
      <w:r w:rsidR="00D50603">
        <w:t xml:space="preserve"> </w:t>
      </w:r>
      <w:r>
        <w:t>implement, promote, and oversee the statewide telecommunications access system</w:t>
      </w:r>
      <w:r w:rsidR="00CD2057">
        <w:t>, which is intended to provide telecommunications service for deaf, hard of hearing, or speech impaired persons that is functionally equivalent to the service provided to hearing persons</w:t>
      </w:r>
      <w:r w:rsidR="001E495C">
        <w:t>.</w:t>
      </w:r>
      <w:r>
        <w:t xml:space="preserve"> TASA provides for the purchase and distribution of specialized telecommunications devices</w:t>
      </w:r>
      <w:r w:rsidR="00571B64">
        <w:t xml:space="preserve"> </w:t>
      </w:r>
      <w:bookmarkStart w:id="12" w:name="_Hlk231918719"/>
      <w:r w:rsidR="00571B64">
        <w:t xml:space="preserve">and </w:t>
      </w:r>
      <w:r w:rsidR="00532C72" w:rsidRPr="00D02EF3">
        <w:t>specialized communications technology</w:t>
      </w:r>
      <w:bookmarkEnd w:id="12"/>
      <w:r>
        <w:t xml:space="preserve"> as defined in Chapter 427, Florida Statutes (F.S.). </w:t>
      </w:r>
    </w:p>
    <w:p w14:paraId="18A9C5B1" w14:textId="4495C1E6" w:rsidR="008B615D" w:rsidRDefault="008B615D" w:rsidP="008B615D">
      <w:pPr>
        <w:pStyle w:val="BodyText"/>
      </w:pPr>
      <w:r>
        <w:t xml:space="preserve">The telecommunications access system provides deaf or hard of hearing persons access to basic telecommunications services by using a specialized Communications Assistant that relays information between the deaf or hard of hearing person and the other party to the call. The </w:t>
      </w:r>
      <w:r>
        <w:lastRenderedPageBreak/>
        <w:t xml:space="preserve">primary function of the telecommunications access system is accomplished </w:t>
      </w:r>
      <w:r w:rsidR="003E3D52">
        <w:t>using</w:t>
      </w:r>
      <w:r>
        <w:t xml:space="preserve"> a Telecommunications Device for the Deaf (TDD). The person using the TDD types a message to the Communications Assistant who in turn voices the message to the other party or types the message to a Captioned Telephone that displays real-time captions of the conversation.</w:t>
      </w:r>
    </w:p>
    <w:p w14:paraId="3ECC377F" w14:textId="07D25DBB" w:rsidR="00D43DA6" w:rsidRDefault="00ED08EA" w:rsidP="008B615D">
      <w:pPr>
        <w:pStyle w:val="BodyText"/>
      </w:pPr>
      <w:r w:rsidRPr="0057440D">
        <w:t xml:space="preserve">In 2025, the Legislature amended Sections 427.702 through 427.706, F.S. relating to </w:t>
      </w:r>
      <w:r>
        <w:t>TASA</w:t>
      </w:r>
      <w:r w:rsidRPr="0057440D">
        <w:t>.</w:t>
      </w:r>
      <w:r>
        <w:rPr>
          <w:rStyle w:val="FootnoteReference"/>
        </w:rPr>
        <w:footnoteReference w:id="1"/>
      </w:r>
      <w:r w:rsidRPr="0057440D">
        <w:t xml:space="preserve"> </w:t>
      </w:r>
      <w:r w:rsidR="001E495C">
        <w:t>T</w:t>
      </w:r>
      <w:r w:rsidRPr="009679D2">
        <w:t xml:space="preserve">hese statutory changes </w:t>
      </w:r>
      <w:r w:rsidR="007E147C">
        <w:t xml:space="preserve">added </w:t>
      </w:r>
      <w:r>
        <w:t xml:space="preserve">newly defined </w:t>
      </w:r>
      <w:r w:rsidRPr="009679D2">
        <w:t>specialized communications technology and require</w:t>
      </w:r>
      <w:r w:rsidR="00A802D6">
        <w:t>s</w:t>
      </w:r>
      <w:r w:rsidRPr="009679D2">
        <w:t xml:space="preserve"> the Commission to set eligibility requirements for </w:t>
      </w:r>
      <w:r w:rsidR="00F123ED">
        <w:t xml:space="preserve">this </w:t>
      </w:r>
      <w:r w:rsidRPr="009679D2">
        <w:t>distribution</w:t>
      </w:r>
      <w:r>
        <w:t xml:space="preserve">. </w:t>
      </w:r>
      <w:r w:rsidRPr="0072114A">
        <w:t xml:space="preserve">Section 427.704(e), F.S. mandates that the eligibility requirements be based on income qualifications of no less than double, but no more than triple, the federal poverty level, or participation in other state or federal programs based on income. </w:t>
      </w:r>
      <w:r>
        <w:t>The Commission</w:t>
      </w:r>
      <w:r w:rsidR="00A3344B">
        <w:t xml:space="preserve"> adopted</w:t>
      </w:r>
      <w:r>
        <w:t xml:space="preserve"> rules </w:t>
      </w:r>
      <w:r w:rsidR="00EC7F7F">
        <w:t>setting these eligibility criteria</w:t>
      </w:r>
      <w:r w:rsidR="00A3344B">
        <w:t>, which</w:t>
      </w:r>
      <w:r w:rsidR="00EC7F7F">
        <w:t xml:space="preserve"> </w:t>
      </w:r>
      <w:r>
        <w:t>became effective on December 2, 2025.</w:t>
      </w:r>
      <w:r w:rsidR="00EC7F7F" w:rsidRPr="00EC7F7F">
        <w:t xml:space="preserve"> </w:t>
      </w:r>
      <w:r w:rsidR="00EC7F7F">
        <w:t xml:space="preserve">The eligibility requirements in the rule include income of less than 250 percent of the federal poverty level, or participation in </w:t>
      </w:r>
      <w:r w:rsidR="007509B9">
        <w:t xml:space="preserve">the </w:t>
      </w:r>
      <w:r w:rsidR="00EC7F7F">
        <w:t xml:space="preserve">Supplemental Nutrition Assistance Program, Medicaid, Supplemental Security Income, </w:t>
      </w:r>
      <w:r w:rsidR="007509B9">
        <w:t xml:space="preserve">the </w:t>
      </w:r>
      <w:r w:rsidR="00EC7F7F">
        <w:t>Section 8 Housing Choice Voucher Program, or receipt of either a Veterans Pension or Survivors Pension from the Department of Veterans Affairs.</w:t>
      </w:r>
    </w:p>
    <w:p w14:paraId="4411D33E" w14:textId="2F21C3F1" w:rsidR="008B615D" w:rsidRDefault="008B615D" w:rsidP="008B615D">
      <w:pPr>
        <w:pStyle w:val="BodyText"/>
      </w:pPr>
      <w:r>
        <w:t>Florida Telecommunications Relay, Inc. (FTRI), a nonprofit corporation formed by the local exchange telephone companies, was selected by the Commission to serve as the telecommunications access system administrator. FTRI is primarily responsible for the purchase and distribution of specialized telecommunications equipment</w:t>
      </w:r>
      <w:r w:rsidR="00532C72">
        <w:t xml:space="preserve"> and </w:t>
      </w:r>
      <w:r w:rsidR="00532C72" w:rsidRPr="00D02EF3">
        <w:t>specialized communications technology</w:t>
      </w:r>
      <w:r>
        <w:t>. As part of this process, FTRI contracts with other organizations to assist in the distribution of equipment and provide customer training on the proper use of the equipment and the relay service. FTRI also conducts marketing to raise awareness of available</w:t>
      </w:r>
      <w:r w:rsidR="00114FB1">
        <w:t xml:space="preserve"> </w:t>
      </w:r>
      <w:r>
        <w:t>equipment and relay service. Finally, FTRI pays the Telecommunications Relay Service (TRS) provider, which is selected by the Commission through a request for proposals process. The current TRS provider is T-Mobile USA, Inc. (T-Mobile).</w:t>
      </w:r>
    </w:p>
    <w:p w14:paraId="7AE1D759" w14:textId="11B06D4E" w:rsidR="008B615D" w:rsidRDefault="008B615D" w:rsidP="008B615D">
      <w:pPr>
        <w:pStyle w:val="BodyText"/>
      </w:pPr>
      <w:r>
        <w:t>FTRI</w:t>
      </w:r>
      <w:r w:rsidR="00D50603">
        <w:t xml:space="preserve"> </w:t>
      </w:r>
      <w:r>
        <w:t>is funded through the TRS surcharge</w:t>
      </w:r>
      <w:r w:rsidR="007509B9">
        <w:t>,</w:t>
      </w:r>
      <w:r w:rsidR="00D50603">
        <w:t xml:space="preserve"> </w:t>
      </w:r>
      <w:r w:rsidR="007509B9">
        <w:t>which</w:t>
      </w:r>
      <w:r>
        <w:t xml:space="preserve"> local exchange telecommunications companies are required to collect and remit to FTRI. The Commission has </w:t>
      </w:r>
      <w:r w:rsidR="007509B9">
        <w:t xml:space="preserve">historically </w:t>
      </w:r>
      <w:r>
        <w:t>changed the surcharge to meet FTRI’s budgetary needs. The monthly surcharge is currently $0.08 per access line, for up to 25 lines per customer.</w:t>
      </w:r>
    </w:p>
    <w:p w14:paraId="00AD2F9F" w14:textId="47ADC044" w:rsidR="0007432E" w:rsidRDefault="008B615D" w:rsidP="008B615D">
      <w:pPr>
        <w:pStyle w:val="BodyText"/>
      </w:pPr>
      <w:r>
        <w:t xml:space="preserve">As part of its oversight responsibilities of the telecommunications access system, the Commission reviews and approves a budget submitted by FTRI on an annual basis. On </w:t>
      </w:r>
      <w:r w:rsidR="00532C72">
        <w:t>March 16</w:t>
      </w:r>
      <w:r>
        <w:t>, 202</w:t>
      </w:r>
      <w:r w:rsidR="00532C72">
        <w:t>6</w:t>
      </w:r>
      <w:r>
        <w:t>, FTRI submitted its Fiscal Year 202</w:t>
      </w:r>
      <w:r w:rsidR="00532C72">
        <w:t>6</w:t>
      </w:r>
      <w:r>
        <w:t>/202</w:t>
      </w:r>
      <w:r w:rsidR="00532C72">
        <w:t>7</w:t>
      </w:r>
      <w:r>
        <w:t xml:space="preserve"> budget</w:t>
      </w:r>
      <w:r w:rsidR="00242409">
        <w:t xml:space="preserve">. </w:t>
      </w:r>
      <w:r w:rsidR="00532C72">
        <w:t>On May 29, 2026, FTRI submitted</w:t>
      </w:r>
      <w:r w:rsidR="00242409">
        <w:t xml:space="preserve"> response</w:t>
      </w:r>
      <w:r w:rsidR="0007432E">
        <w:t>s</w:t>
      </w:r>
      <w:r w:rsidR="00242409">
        <w:t xml:space="preserve"> to staff’s first data request</w:t>
      </w:r>
      <w:r w:rsidR="0007432E">
        <w:t xml:space="preserve"> along with </w:t>
      </w:r>
      <w:r w:rsidR="00885D5F">
        <w:t>a revised</w:t>
      </w:r>
      <w:r w:rsidR="00242409">
        <w:t xml:space="preserve"> budget</w:t>
      </w:r>
      <w:r w:rsidR="0007432E">
        <w:t xml:space="preserve"> for the Commission’s consideration</w:t>
      </w:r>
      <w:r w:rsidR="00242409">
        <w:t xml:space="preserve">, </w:t>
      </w:r>
      <w:r>
        <w:t>which is included as Attachment A. FTRI provided a comparison of its proposed budget to the Commission-approved 202</w:t>
      </w:r>
      <w:r w:rsidR="00242409">
        <w:t>5</w:t>
      </w:r>
      <w:r>
        <w:t>/202</w:t>
      </w:r>
      <w:r w:rsidR="00242409">
        <w:t>6</w:t>
      </w:r>
      <w:r>
        <w:t xml:space="preserve"> budget, as well as its estimated revenue and expenses for the current fiscal year. FTRI estimated its revenue and expenses based on actual data from the first two quarters and estimated data for the remainder of the year. </w:t>
      </w:r>
    </w:p>
    <w:p w14:paraId="450F6BC4" w14:textId="39825CD0" w:rsidR="008B615D" w:rsidRDefault="008B615D" w:rsidP="008B615D">
      <w:pPr>
        <w:pStyle w:val="BodyText"/>
      </w:pPr>
      <w:r>
        <w:t xml:space="preserve">On </w:t>
      </w:r>
      <w:r w:rsidR="00242409">
        <w:t>May 29</w:t>
      </w:r>
      <w:r>
        <w:t>, 202</w:t>
      </w:r>
      <w:r w:rsidR="00242409">
        <w:t>6</w:t>
      </w:r>
      <w:r>
        <w:t xml:space="preserve">, FTRI </w:t>
      </w:r>
      <w:r w:rsidR="00242409">
        <w:t xml:space="preserve">also </w:t>
      </w:r>
      <w:r>
        <w:t>filed third quarter financial information. With this updated information,</w:t>
      </w:r>
      <w:r w:rsidR="00242409">
        <w:t xml:space="preserve"> </w:t>
      </w:r>
      <w:r>
        <w:t xml:space="preserve">staff formulated </w:t>
      </w:r>
      <w:r w:rsidR="006616B1">
        <w:t>an</w:t>
      </w:r>
      <w:r>
        <w:t xml:space="preserve"> estimate</w:t>
      </w:r>
      <w:r w:rsidR="006616B1">
        <w:t xml:space="preserve"> of</w:t>
      </w:r>
      <w:r>
        <w:t xml:space="preserve"> </w:t>
      </w:r>
      <w:r w:rsidR="006616B1">
        <w:t xml:space="preserve">FTRI’s </w:t>
      </w:r>
      <w:r>
        <w:t>expenses for Fiscal Year 202</w:t>
      </w:r>
      <w:r w:rsidR="00242409">
        <w:t>5</w:t>
      </w:r>
      <w:r>
        <w:t>/202</w:t>
      </w:r>
      <w:r w:rsidR="00242409">
        <w:t>6</w:t>
      </w:r>
      <w:r>
        <w:t>, which is reflected in Attachment B.</w:t>
      </w:r>
    </w:p>
    <w:p w14:paraId="7BA6108C" w14:textId="7BBDF617" w:rsidR="008B615D" w:rsidRDefault="008B615D" w:rsidP="008B615D">
      <w:pPr>
        <w:pStyle w:val="BodyText"/>
      </w:pPr>
      <w:r>
        <w:lastRenderedPageBreak/>
        <w:t>This recommendation addresses FTRI’s proposed budget and recommended TRS surcharge for Fiscal Year 202</w:t>
      </w:r>
      <w:r w:rsidR="00242409">
        <w:t>6</w:t>
      </w:r>
      <w:r>
        <w:t>/202</w:t>
      </w:r>
      <w:r w:rsidR="00242409">
        <w:t>7</w:t>
      </w:r>
      <w:r>
        <w:t>.</w:t>
      </w:r>
      <w:r w:rsidR="00532C72">
        <w:t xml:space="preserve"> </w:t>
      </w:r>
      <w:r>
        <w:t xml:space="preserve">The TRS surcharge is the only rate the Commission establishes for telecommunications companies. The Commission is vested with jurisdiction </w:t>
      </w:r>
      <w:r w:rsidR="00A3344B">
        <w:t xml:space="preserve">over this matter </w:t>
      </w:r>
      <w:r>
        <w:t>pursuant to Chapter 427, F.S.</w:t>
      </w:r>
    </w:p>
    <w:p w14:paraId="3F4A8D90" w14:textId="2CD5BC9A" w:rsidR="0068481F" w:rsidRDefault="0068481F">
      <w:pPr>
        <w:pStyle w:val="BodyText"/>
      </w:pPr>
    </w:p>
    <w:p w14:paraId="2A25B697" w14:textId="77777777" w:rsidR="007C0528" w:rsidRDefault="007C0528" w:rsidP="0068481F"/>
    <w:bookmarkEnd w:id="10"/>
    <w:p w14:paraId="03DA7A34"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6F8ECAF8" w14:textId="77777777" w:rsidR="007C0528" w:rsidRDefault="007C0528">
      <w:pPr>
        <w:pStyle w:val="RecommendationMajorSectionHeading"/>
      </w:pPr>
      <w:bookmarkStart w:id="15" w:name="DiscussionOfIssues"/>
      <w:r>
        <w:lastRenderedPageBreak/>
        <w:t>Discussion of Issues</w:t>
      </w:r>
    </w:p>
    <w:bookmarkEnd w:id="15"/>
    <w:p w14:paraId="6C27B42D" w14:textId="3F9821D0" w:rsidR="005A2BD3" w:rsidRDefault="005A2BD3">
      <w:pPr>
        <w:pStyle w:val="IssueHeading"/>
        <w:rPr>
          <w:vanish/>
          <w:specVanish/>
        </w:rPr>
      </w:pPr>
      <w:r w:rsidRPr="004C3641">
        <w:t xml:space="preserve">Issue </w:t>
      </w:r>
      <w:r w:rsidR="006C242F">
        <w:fldChar w:fldCharType="begin"/>
      </w:r>
      <w:r w:rsidR="006C242F">
        <w:instrText xml:space="preserve"> SEQ Issue \* MERGEFORMAT </w:instrText>
      </w:r>
      <w:r w:rsidR="006C242F">
        <w:fldChar w:fldCharType="separate"/>
      </w:r>
      <w:r w:rsidR="00E223D3">
        <w:rPr>
          <w:noProof/>
        </w:rPr>
        <w:t>1</w:t>
      </w:r>
      <w:r w:rsidR="006C242F">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E223D3">
        <w:rPr>
          <w:noProof/>
        </w:rPr>
        <w:instrText>1</w:instrText>
      </w:r>
      <w:r>
        <w:fldChar w:fldCharType="end"/>
      </w:r>
      <w:r>
        <w:tab/>
        <w:instrText xml:space="preserve">" \l 1 </w:instrText>
      </w:r>
      <w:r>
        <w:fldChar w:fldCharType="end"/>
      </w:r>
      <w:r>
        <w:t> </w:t>
      </w:r>
    </w:p>
    <w:p w14:paraId="4A38101E" w14:textId="21D71BB9" w:rsidR="005A2BD3" w:rsidRDefault="005A2BD3">
      <w:pPr>
        <w:pStyle w:val="BodyText"/>
      </w:pPr>
      <w:r>
        <w:t> </w:t>
      </w:r>
      <w:r w:rsidR="00174F58">
        <w:t>Should the Commission approve FTRI’s proposed Fiscal Year 2026/2027 budget as presented in Attachment A?</w:t>
      </w:r>
    </w:p>
    <w:p w14:paraId="63CF2CC8" w14:textId="77777777" w:rsidR="005A2BD3" w:rsidRPr="004C3641" w:rsidRDefault="005A2BD3">
      <w:pPr>
        <w:pStyle w:val="IssueSubsectionHeading"/>
        <w:rPr>
          <w:vanish/>
          <w:specVanish/>
        </w:rPr>
      </w:pPr>
      <w:r w:rsidRPr="004C3641">
        <w:t>Recommendation: </w:t>
      </w:r>
    </w:p>
    <w:p w14:paraId="1DF5E55A" w14:textId="795CAF99" w:rsidR="005A2BD3" w:rsidRDefault="005A2BD3">
      <w:pPr>
        <w:pStyle w:val="BodyText"/>
      </w:pPr>
      <w:r>
        <w:t> </w:t>
      </w:r>
      <w:r w:rsidR="001209AB">
        <w:t>Yes</w:t>
      </w:r>
      <w:r w:rsidR="00EE0FA9">
        <w:t xml:space="preserve">. </w:t>
      </w:r>
      <w:r w:rsidR="00AE38B5" w:rsidRPr="00A84216">
        <w:t xml:space="preserve">Staff recommends the Commission </w:t>
      </w:r>
      <w:r w:rsidR="001209AB">
        <w:t>approve</w:t>
      </w:r>
      <w:r w:rsidR="008953D3">
        <w:t xml:space="preserve"> </w:t>
      </w:r>
      <w:r w:rsidR="00AE38B5" w:rsidRPr="00A84216">
        <w:t>FTRI’s proposed budget expense of $4,</w:t>
      </w:r>
      <w:r w:rsidR="00AE38B5">
        <w:t xml:space="preserve">694,189 </w:t>
      </w:r>
      <w:r w:rsidR="00AE38B5" w:rsidRPr="00A84216">
        <w:t>for Fiscal Year 202</w:t>
      </w:r>
      <w:r w:rsidR="00AE38B5">
        <w:t>6</w:t>
      </w:r>
      <w:r w:rsidR="00AE38B5" w:rsidRPr="00A84216">
        <w:t>/202</w:t>
      </w:r>
      <w:r w:rsidR="00AE38B5">
        <w:t>7</w:t>
      </w:r>
      <w:r w:rsidR="00AE38B5" w:rsidRPr="00A84216">
        <w:t>, effective upon issuance of the consummating order. Staff recommends the Commission allow FTRI to transfer $</w:t>
      </w:r>
      <w:r w:rsidR="00AE38B5">
        <w:t>2,4</w:t>
      </w:r>
      <w:r w:rsidR="00182EA0">
        <w:t>54</w:t>
      </w:r>
      <w:r w:rsidR="00A822E2">
        <w:t>,</w:t>
      </w:r>
      <w:r w:rsidR="00AE38B5">
        <w:t xml:space="preserve">849 </w:t>
      </w:r>
      <w:r w:rsidR="00AE38B5" w:rsidRPr="00A84216">
        <w:t xml:space="preserve">from the Reserve Account to offset </w:t>
      </w:r>
      <w:r w:rsidR="008953D3">
        <w:t xml:space="preserve">the </w:t>
      </w:r>
      <w:r w:rsidR="00AE38B5" w:rsidRPr="00A84216">
        <w:t>projected revenue shortfall.</w:t>
      </w:r>
      <w:r w:rsidR="00AE38B5">
        <w:t xml:space="preserve"> </w:t>
      </w:r>
      <w:r w:rsidR="00EE0FA9">
        <w:t>(Williams, Fogleman, Imig, Stiller)</w:t>
      </w:r>
    </w:p>
    <w:p w14:paraId="42EC9A3E" w14:textId="77777777" w:rsidR="005A2BD3" w:rsidRPr="004C3641" w:rsidRDefault="005A2BD3">
      <w:pPr>
        <w:pStyle w:val="IssueSubsectionHeading"/>
        <w:rPr>
          <w:vanish/>
          <w:specVanish/>
        </w:rPr>
      </w:pPr>
      <w:r w:rsidRPr="004C3641">
        <w:t>Staff Analysis: </w:t>
      </w:r>
    </w:p>
    <w:p w14:paraId="54F51FEA" w14:textId="67377D08" w:rsidR="002963EF" w:rsidRDefault="005A2BD3" w:rsidP="002963EF">
      <w:pPr>
        <w:pStyle w:val="IssueSubsectionHeading"/>
      </w:pPr>
      <w:r>
        <w:t> </w:t>
      </w:r>
    </w:p>
    <w:p w14:paraId="679DD900" w14:textId="77777777" w:rsidR="002963EF" w:rsidRPr="00D13F1B" w:rsidRDefault="002963EF" w:rsidP="002963EF">
      <w:pPr>
        <w:pStyle w:val="BodyText"/>
        <w:spacing w:after="0"/>
        <w:rPr>
          <w:rFonts w:ascii="Arial" w:hAnsi="Arial" w:cs="Arial"/>
          <w:b/>
        </w:rPr>
      </w:pPr>
      <w:r w:rsidRPr="00D13F1B">
        <w:rPr>
          <w:rFonts w:ascii="Arial" w:hAnsi="Arial" w:cs="Arial"/>
          <w:b/>
        </w:rPr>
        <w:t>Traditional Telecommunications Relay Service</w:t>
      </w:r>
    </w:p>
    <w:p w14:paraId="697ADEAB" w14:textId="6AD410CD" w:rsidR="00AF1A70" w:rsidRDefault="002963EF" w:rsidP="00AF1A70">
      <w:pPr>
        <w:jc w:val="both"/>
      </w:pPr>
      <w:r>
        <w:t>Traditional TRS cost as approved in the T-Mobile contract is currently $2.58 per session minute. T-Mobile</w:t>
      </w:r>
      <w:r w:rsidR="00AF2233">
        <w:t xml:space="preserve">’s projections indicate traditional TRS minutes of use during Fiscal Year 2026/2027 will be </w:t>
      </w:r>
      <w:r w:rsidR="00FC2FB6">
        <w:t>297,506.</w:t>
      </w:r>
      <w:r w:rsidR="00493F8C">
        <w:t xml:space="preserve"> </w:t>
      </w:r>
      <w:bookmarkStart w:id="16" w:name="_Hlk233108889"/>
      <w:r w:rsidR="00AF1A70" w:rsidRPr="00AF1A70">
        <w:t xml:space="preserve">By comparison, </w:t>
      </w:r>
      <w:r w:rsidR="001A7666">
        <w:t xml:space="preserve">T-Mobile’s projections </w:t>
      </w:r>
      <w:r w:rsidR="00E67AD0">
        <w:t>for traditional</w:t>
      </w:r>
      <w:r w:rsidR="001A7666">
        <w:t xml:space="preserve"> TRS minutes of use for Fiscal Year 2025/2026 was 467,554. Further, </w:t>
      </w:r>
      <w:r w:rsidR="00AF1A70" w:rsidRPr="00AF1A70">
        <w:t xml:space="preserve">TRS usage totaled 510,081 </w:t>
      </w:r>
      <w:r w:rsidR="001A7666">
        <w:t xml:space="preserve">actual </w:t>
      </w:r>
      <w:r w:rsidR="00AF1A70" w:rsidRPr="00AF1A70">
        <w:t xml:space="preserve">minutes in Fiscal Year 2024/2025, representing a 14 percent decline from </w:t>
      </w:r>
      <w:r w:rsidR="00FC7571">
        <w:t>Fiscal Year 2023/2024</w:t>
      </w:r>
      <w:r w:rsidR="001A7666">
        <w:t xml:space="preserve"> actual minutes</w:t>
      </w:r>
      <w:r w:rsidR="00AF1A70" w:rsidRPr="00AF1A70">
        <w:t>.</w:t>
      </w:r>
    </w:p>
    <w:bookmarkEnd w:id="16"/>
    <w:p w14:paraId="780B3B7B" w14:textId="77777777" w:rsidR="000D6BD7" w:rsidRDefault="000D6BD7" w:rsidP="002963EF">
      <w:pPr>
        <w:jc w:val="both"/>
      </w:pPr>
    </w:p>
    <w:p w14:paraId="76946E0F" w14:textId="452E2321" w:rsidR="002963EF" w:rsidRDefault="002963EF" w:rsidP="002963EF">
      <w:pPr>
        <w:jc w:val="both"/>
      </w:pPr>
      <w:r>
        <w:t>B</w:t>
      </w:r>
      <w:r w:rsidRPr="002675B8">
        <w:t>ased on continued advance</w:t>
      </w:r>
      <w:r>
        <w:t xml:space="preserve">ments in technology and </w:t>
      </w:r>
      <w:r w:rsidRPr="002675B8">
        <w:t>th</w:t>
      </w:r>
      <w:r>
        <w:t xml:space="preserve">e expansion of consumer choice, it is anticipated that </w:t>
      </w:r>
      <w:r w:rsidR="00A822E2">
        <w:t>TRS</w:t>
      </w:r>
      <w:r>
        <w:t xml:space="preserve"> minutes of use will continue</w:t>
      </w:r>
      <w:r w:rsidR="00A822E2">
        <w:t xml:space="preserve"> to decline</w:t>
      </w:r>
      <w:r>
        <w:t xml:space="preserve">. It has been observed that traditional TRS users are transitioning to the following services: </w:t>
      </w:r>
    </w:p>
    <w:p w14:paraId="374F3C9F" w14:textId="77777777" w:rsidR="002963EF" w:rsidRDefault="002963EF" w:rsidP="002963EF">
      <w:pPr>
        <w:pStyle w:val="BodyText"/>
        <w:spacing w:after="0"/>
      </w:pPr>
    </w:p>
    <w:p w14:paraId="75D56D4F" w14:textId="77777777" w:rsidR="002963EF" w:rsidRDefault="002963EF" w:rsidP="002963EF">
      <w:pPr>
        <w:pStyle w:val="BodyText"/>
        <w:numPr>
          <w:ilvl w:val="0"/>
          <w:numId w:val="11"/>
        </w:numPr>
        <w:spacing w:after="0"/>
      </w:pPr>
      <w:r>
        <w:t>IP Relay</w:t>
      </w:r>
    </w:p>
    <w:p w14:paraId="0C01E2DF" w14:textId="77777777" w:rsidR="002963EF" w:rsidRDefault="002963EF" w:rsidP="002963EF">
      <w:pPr>
        <w:pStyle w:val="BodyText"/>
        <w:numPr>
          <w:ilvl w:val="0"/>
          <w:numId w:val="11"/>
        </w:numPr>
        <w:spacing w:after="0"/>
      </w:pPr>
      <w:r>
        <w:t>IP CTS</w:t>
      </w:r>
    </w:p>
    <w:p w14:paraId="3F694A19" w14:textId="77777777" w:rsidR="002963EF" w:rsidRDefault="002963EF" w:rsidP="002963EF">
      <w:pPr>
        <w:pStyle w:val="BodyText"/>
        <w:numPr>
          <w:ilvl w:val="0"/>
          <w:numId w:val="11"/>
        </w:numPr>
        <w:spacing w:after="0"/>
      </w:pPr>
      <w:r>
        <w:t>Wireless Service</w:t>
      </w:r>
    </w:p>
    <w:p w14:paraId="454C66B1" w14:textId="77777777" w:rsidR="002963EF" w:rsidRDefault="002963EF" w:rsidP="002963EF">
      <w:pPr>
        <w:pStyle w:val="BodyText"/>
        <w:spacing w:after="0"/>
      </w:pPr>
    </w:p>
    <w:p w14:paraId="1F0C6454" w14:textId="77777777" w:rsidR="002963EF" w:rsidRPr="00BD719E" w:rsidRDefault="002963EF" w:rsidP="002963EF">
      <w:pPr>
        <w:pStyle w:val="BodyText"/>
        <w:spacing w:after="0"/>
        <w:rPr>
          <w:rFonts w:ascii="Arial" w:hAnsi="Arial" w:cs="Arial"/>
          <w:b/>
        </w:rPr>
      </w:pPr>
      <w:r w:rsidRPr="00BD719E">
        <w:rPr>
          <w:rFonts w:ascii="Arial" w:hAnsi="Arial" w:cs="Arial"/>
          <w:b/>
        </w:rPr>
        <w:t xml:space="preserve">Florida Telecommunications Relay, Inc. Budget </w:t>
      </w:r>
    </w:p>
    <w:p w14:paraId="39719DB1" w14:textId="113AE51C" w:rsidR="002963EF" w:rsidRDefault="002963EF" w:rsidP="002963EF">
      <w:pPr>
        <w:pStyle w:val="BodyText"/>
        <w:spacing w:after="0"/>
      </w:pPr>
      <w:r>
        <w:t>Attachment A reflects FTRI’s Fiscal Year 202</w:t>
      </w:r>
      <w:r w:rsidR="00D12351">
        <w:t>6</w:t>
      </w:r>
      <w:r>
        <w:t>/202</w:t>
      </w:r>
      <w:r w:rsidR="00D12351">
        <w:t>7</w:t>
      </w:r>
      <w:r w:rsidR="00D50603">
        <w:t xml:space="preserve"> </w:t>
      </w:r>
      <w:r>
        <w:t>proposed budget filed with the Commission, which was reviewed and adopted by FTRI’s Board of Directors. FTRI proposed maintaining the current $.08 surcharge per access line, which would result in total surcharge revenue of $</w:t>
      </w:r>
      <w:r w:rsidR="00D12351">
        <w:t>1,565,015</w:t>
      </w:r>
      <w:r>
        <w:t>.</w:t>
      </w:r>
      <w:r w:rsidR="00D12351">
        <w:t xml:space="preserve"> </w:t>
      </w:r>
      <w:r>
        <w:t>FTRI projected $</w:t>
      </w:r>
      <w:r w:rsidR="00D12351">
        <w:t>674,325</w:t>
      </w:r>
      <w:r>
        <w:t xml:space="preserve"> in interest income during Fiscal Year 202</w:t>
      </w:r>
      <w:r w:rsidR="00D12351">
        <w:t>6</w:t>
      </w:r>
      <w:r>
        <w:t>/202</w:t>
      </w:r>
      <w:r w:rsidR="00D12351">
        <w:t>7</w:t>
      </w:r>
      <w:r>
        <w:t xml:space="preserve"> through investments in its Investment Trust Money Market account and 3-month T-bills. As a result, FTRI’s total operating revenue was estimated to be $2,</w:t>
      </w:r>
      <w:r w:rsidR="00D12351">
        <w:t>239,340</w:t>
      </w:r>
      <w:r>
        <w:t>. FTRI’s proposed budget projected total expenses of $</w:t>
      </w:r>
      <w:r w:rsidR="00D12351">
        <w:t>4,694,189</w:t>
      </w:r>
      <w:r>
        <w:t>. Based on FTRI’s projected revenue and expenses, it would need to transfer $</w:t>
      </w:r>
      <w:r w:rsidR="00D12351">
        <w:t>2,454,849</w:t>
      </w:r>
      <w:r>
        <w:t xml:space="preserve"> from the Reserve Account to offset the shortfall. FTRI has a Reserve Account of approximately $</w:t>
      </w:r>
      <w:r w:rsidR="00D12351">
        <w:t xml:space="preserve">19,723,369 </w:t>
      </w:r>
      <w:r>
        <w:t>million.</w:t>
      </w:r>
    </w:p>
    <w:p w14:paraId="4BFC80C0" w14:textId="77777777" w:rsidR="002963EF" w:rsidRDefault="002963EF" w:rsidP="002963EF">
      <w:pPr>
        <w:pStyle w:val="BodyText"/>
        <w:spacing w:after="0"/>
      </w:pPr>
    </w:p>
    <w:p w14:paraId="30E41F97" w14:textId="77777777" w:rsidR="002963EF" w:rsidRDefault="002963EF" w:rsidP="002963EF">
      <w:pPr>
        <w:rPr>
          <w:rFonts w:ascii="Arial" w:hAnsi="Arial" w:cs="Arial"/>
          <w:b/>
        </w:rPr>
      </w:pPr>
      <w:r w:rsidRPr="00D8395D">
        <w:rPr>
          <w:rFonts w:ascii="Arial" w:hAnsi="Arial" w:cs="Arial"/>
          <w:b/>
        </w:rPr>
        <w:t>Analysis</w:t>
      </w:r>
    </w:p>
    <w:p w14:paraId="3A9CB587" w14:textId="6207E243" w:rsidR="002963EF" w:rsidRPr="00BC7B39" w:rsidRDefault="002963EF" w:rsidP="002963EF">
      <w:pPr>
        <w:jc w:val="both"/>
      </w:pPr>
      <w:r w:rsidRPr="00BC7B39">
        <w:t>The two primary factors contributing to FTRI’s proposed budget shortfall are continued declines in access lines</w:t>
      </w:r>
      <w:r>
        <w:t>, upon which the surcharge is assessed,</w:t>
      </w:r>
      <w:r w:rsidRPr="00BC7B39">
        <w:t xml:space="preserve"> and the increase in </w:t>
      </w:r>
      <w:r w:rsidR="0003203E">
        <w:t>C</w:t>
      </w:r>
      <w:r w:rsidR="00576B53">
        <w:t xml:space="preserve">ategory II - Equipment &amp; Repairs </w:t>
      </w:r>
      <w:r w:rsidR="0003203E">
        <w:t>expense related to</w:t>
      </w:r>
      <w:r w:rsidR="00114FB1">
        <w:t xml:space="preserve"> distribution of special</w:t>
      </w:r>
      <w:r w:rsidR="00D50603">
        <w:t>ized</w:t>
      </w:r>
      <w:r w:rsidR="00114FB1">
        <w:t xml:space="preserve"> communications technology.</w:t>
      </w:r>
      <w:r w:rsidRPr="00BC7B39">
        <w:t xml:space="preserve"> Proposed surcharge revenue is projected to decline by $</w:t>
      </w:r>
      <w:r w:rsidR="0003203E">
        <w:t xml:space="preserve">373,569 </w:t>
      </w:r>
      <w:r w:rsidRPr="00BC7B39">
        <w:t>compared</w:t>
      </w:r>
      <w:r>
        <w:t xml:space="preserve"> to last year’s</w:t>
      </w:r>
      <w:r w:rsidRPr="00BC7B39">
        <w:t xml:space="preserve"> approved budget </w:t>
      </w:r>
      <w:r w:rsidR="003E3D52" w:rsidRPr="00BC7B39">
        <w:t>because of</w:t>
      </w:r>
      <w:r w:rsidRPr="00BC7B39">
        <w:t xml:space="preserve"> continued declines in access lines.</w:t>
      </w:r>
      <w:r w:rsidR="0003203E">
        <w:t xml:space="preserve"> Expenses related to the distribution of specialized communications technology </w:t>
      </w:r>
      <w:r w:rsidR="00983186">
        <w:t xml:space="preserve">are </w:t>
      </w:r>
      <w:r w:rsidR="0003203E">
        <w:t>projected to be $1,786,100.</w:t>
      </w:r>
    </w:p>
    <w:p w14:paraId="28ECD56F" w14:textId="77777777" w:rsidR="002963EF" w:rsidRPr="00BC7B39" w:rsidRDefault="002963EF" w:rsidP="002963EF"/>
    <w:p w14:paraId="20C4D18D" w14:textId="5CE4C79F" w:rsidR="002963EF" w:rsidRDefault="002963EF" w:rsidP="002963EF">
      <w:pPr>
        <w:pStyle w:val="BodyText"/>
        <w:spacing w:after="0"/>
      </w:pPr>
      <w:r w:rsidRPr="00695DB1">
        <w:lastRenderedPageBreak/>
        <w:t>Staff dev</w:t>
      </w:r>
      <w:r>
        <w:t xml:space="preserve">eloped an estimate of FTRI’s </w:t>
      </w:r>
      <w:r w:rsidRPr="00695DB1">
        <w:t>expenses for Fiscal Year 202</w:t>
      </w:r>
      <w:r w:rsidR="0003203E">
        <w:t>5</w:t>
      </w:r>
      <w:r w:rsidRPr="00695DB1">
        <w:t>/202</w:t>
      </w:r>
      <w:r w:rsidR="0003203E">
        <w:t>6</w:t>
      </w:r>
      <w:r w:rsidRPr="00695DB1">
        <w:t>, w</w:t>
      </w:r>
      <w:r>
        <w:t xml:space="preserve">hich is presented in Attachment B. Staff used actual data from the first three quarters and took an average of those three quarters to estimate the fourth. Staff’s estimates were then used as one element in evaluating FTRI’s proposed budget, along with analyzing past Commission-approved FTRI budgets to identify and evaluate ongoing cost reduction measures. </w:t>
      </w:r>
    </w:p>
    <w:p w14:paraId="39A7D9FA" w14:textId="77777777" w:rsidR="002963EF" w:rsidRDefault="002963EF" w:rsidP="002963EF">
      <w:pPr>
        <w:pStyle w:val="BodyText"/>
        <w:spacing w:after="0"/>
      </w:pPr>
    </w:p>
    <w:p w14:paraId="776217CB" w14:textId="0FCF387E" w:rsidR="002963EF" w:rsidRDefault="002963EF" w:rsidP="002963EF">
      <w:pPr>
        <w:pStyle w:val="BodyText"/>
        <w:spacing w:after="0"/>
      </w:pPr>
      <w:r>
        <w:t>Below is staff’s review of selected items from FTRI’s proposed budget expense</w:t>
      </w:r>
      <w:r w:rsidR="00114FB1">
        <w:t>s</w:t>
      </w:r>
      <w:r>
        <w:t xml:space="preserve"> by category.</w:t>
      </w:r>
    </w:p>
    <w:p w14:paraId="540D8121" w14:textId="77777777" w:rsidR="00E06484" w:rsidRDefault="00E06484" w:rsidP="00A802D6">
      <w:pPr>
        <w:pStyle w:val="BodyText"/>
      </w:pPr>
    </w:p>
    <w:p w14:paraId="2AB85A7F" w14:textId="77777777" w:rsidR="00B153A0" w:rsidRPr="00D8395D" w:rsidRDefault="00B153A0" w:rsidP="00B153A0">
      <w:pPr>
        <w:pStyle w:val="BodyText"/>
        <w:spacing w:after="0"/>
        <w:rPr>
          <w:rFonts w:ascii="Arial" w:hAnsi="Arial" w:cs="Arial"/>
          <w:b/>
        </w:rPr>
      </w:pPr>
      <w:r w:rsidRPr="00D8395D">
        <w:rPr>
          <w:rFonts w:ascii="Arial" w:hAnsi="Arial" w:cs="Arial"/>
          <w:b/>
        </w:rPr>
        <w:t>Category I – Relay Services</w:t>
      </w:r>
    </w:p>
    <w:p w14:paraId="7D748EE1" w14:textId="77777777" w:rsidR="00B153A0" w:rsidRDefault="00B153A0" w:rsidP="00B153A0">
      <w:pPr>
        <w:jc w:val="both"/>
      </w:pPr>
      <w:r>
        <w:t>Category I captures TRS provider expenses for traditional TRS currently provided by T-Mobile.</w:t>
      </w:r>
      <w:r w:rsidRPr="00376DEA">
        <w:t xml:space="preserve"> </w:t>
      </w:r>
      <w:r>
        <w:t xml:space="preserve">The Commission and FTRI have historically used the TRS provider’s minutes of use forecast to develop the budget for this category. </w:t>
      </w:r>
    </w:p>
    <w:p w14:paraId="2BDDE183" w14:textId="77777777" w:rsidR="00B153A0" w:rsidRDefault="00B153A0" w:rsidP="00B153A0">
      <w:pPr>
        <w:jc w:val="both"/>
      </w:pPr>
    </w:p>
    <w:p w14:paraId="621527E8" w14:textId="45B32441" w:rsidR="00750D48" w:rsidRDefault="00B153A0" w:rsidP="00B153A0">
      <w:pPr>
        <w:pStyle w:val="BodyText"/>
        <w:spacing w:after="0"/>
      </w:pPr>
      <w:r w:rsidRPr="009508FF">
        <w:t>Staff recommends</w:t>
      </w:r>
      <w:r>
        <w:t xml:space="preserve"> using T-Mobile’s</w:t>
      </w:r>
      <w:r w:rsidR="0030497B">
        <w:t xml:space="preserve"> </w:t>
      </w:r>
      <w:r>
        <w:t>forecast</w:t>
      </w:r>
      <w:r w:rsidR="0030497B">
        <w:t xml:space="preserve">ed 297,506 </w:t>
      </w:r>
      <w:r>
        <w:t>minutes</w:t>
      </w:r>
      <w:r w:rsidR="0030497B">
        <w:t xml:space="preserve"> of use </w:t>
      </w:r>
      <w:r>
        <w:t xml:space="preserve">to calculate the TRS provider expense. At the contracted rate of $2.58 per minute, the </w:t>
      </w:r>
      <w:r w:rsidR="0030497B">
        <w:t xml:space="preserve">proposed </w:t>
      </w:r>
      <w:r w:rsidR="00A822E2">
        <w:t xml:space="preserve">TRS </w:t>
      </w:r>
      <w:r>
        <w:t>provider expense is $</w:t>
      </w:r>
      <w:r w:rsidR="0030497B">
        <w:t>767,564</w:t>
      </w:r>
      <w:r>
        <w:t>.</w:t>
      </w:r>
    </w:p>
    <w:p w14:paraId="04F231D8" w14:textId="77777777" w:rsidR="00750D48" w:rsidRDefault="00750D48" w:rsidP="00B153A0">
      <w:pPr>
        <w:pStyle w:val="BodyText"/>
        <w:spacing w:after="0"/>
      </w:pPr>
    </w:p>
    <w:p w14:paraId="165526DF" w14:textId="5854134A" w:rsidR="00750D48" w:rsidRDefault="00750D48" w:rsidP="00B153A0">
      <w:pPr>
        <w:pStyle w:val="BodyText"/>
        <w:spacing w:after="0"/>
      </w:pPr>
      <w:r w:rsidRPr="009508FF">
        <w:t xml:space="preserve">Staff recommends approval of </w:t>
      </w:r>
      <w:r>
        <w:t>$767,564 for relay services expense.</w:t>
      </w:r>
    </w:p>
    <w:p w14:paraId="6695D01B" w14:textId="77777777" w:rsidR="00B153A0" w:rsidRDefault="00B153A0" w:rsidP="00A802D6">
      <w:pPr>
        <w:pStyle w:val="BodyText"/>
      </w:pPr>
    </w:p>
    <w:p w14:paraId="1C5D902D" w14:textId="77777777" w:rsidR="00B153A0" w:rsidRPr="00D8395D" w:rsidRDefault="00B153A0" w:rsidP="00B153A0">
      <w:pPr>
        <w:pStyle w:val="BodyText"/>
        <w:spacing w:after="0"/>
        <w:rPr>
          <w:rFonts w:ascii="Arial" w:hAnsi="Arial" w:cs="Arial"/>
          <w:b/>
        </w:rPr>
      </w:pPr>
      <w:r w:rsidRPr="00D8395D">
        <w:rPr>
          <w:rFonts w:ascii="Arial" w:hAnsi="Arial" w:cs="Arial"/>
          <w:b/>
        </w:rPr>
        <w:t>Category II – Equipment &amp; Repairs</w:t>
      </w:r>
    </w:p>
    <w:p w14:paraId="7F883263" w14:textId="578014F0" w:rsidR="00526E2B" w:rsidRDefault="00B153A0" w:rsidP="00B153A0">
      <w:pPr>
        <w:pStyle w:val="BodyText"/>
        <w:spacing w:after="0"/>
      </w:pPr>
      <w:r>
        <w:t>Category II expenses reflect the purchase of equipment to be distributed to clients and the repairs that FTRI must make to keep the equipment in working order. FTRI requested $</w:t>
      </w:r>
      <w:r w:rsidR="00526E2B">
        <w:t>1,978,503</w:t>
      </w:r>
      <w:r>
        <w:t xml:space="preserve"> for Fiscal Year 202</w:t>
      </w:r>
      <w:r w:rsidR="00526E2B">
        <w:t>6</w:t>
      </w:r>
      <w:r>
        <w:t>/202</w:t>
      </w:r>
      <w:r w:rsidR="00526E2B">
        <w:t>7</w:t>
      </w:r>
      <w:r w:rsidR="00DF68CC">
        <w:t xml:space="preserve">, representing a </w:t>
      </w:r>
      <w:r>
        <w:t>$</w:t>
      </w:r>
      <w:r w:rsidR="00526E2B">
        <w:t>1,503,194</w:t>
      </w:r>
      <w:r>
        <w:t xml:space="preserve"> increase in expense from the current Commission-approved budget. </w:t>
      </w:r>
      <w:r w:rsidR="00FC2D7F">
        <w:t xml:space="preserve">The proposed increase is </w:t>
      </w:r>
      <w:r w:rsidR="00885D5F">
        <w:t>largely</w:t>
      </w:r>
      <w:r w:rsidR="00FC2D7F">
        <w:t xml:space="preserve"> attributed</w:t>
      </w:r>
      <w:r w:rsidR="00DF68CC">
        <w:t xml:space="preserve"> </w:t>
      </w:r>
      <w:r w:rsidR="0075770B">
        <w:t xml:space="preserve">to </w:t>
      </w:r>
      <w:r w:rsidR="00000C28">
        <w:t xml:space="preserve">planned distribution </w:t>
      </w:r>
      <w:r w:rsidR="0075770B">
        <w:t>of</w:t>
      </w:r>
      <w:r w:rsidR="00000C28">
        <w:t xml:space="preserve"> </w:t>
      </w:r>
      <w:r w:rsidR="00885D5F">
        <w:t>newly</w:t>
      </w:r>
      <w:r w:rsidR="0075770B">
        <w:t xml:space="preserve"> defined </w:t>
      </w:r>
      <w:r w:rsidR="00885D5F">
        <w:t>specialized</w:t>
      </w:r>
      <w:r w:rsidR="0075770B">
        <w:t xml:space="preserve"> communications technology</w:t>
      </w:r>
      <w:r w:rsidR="00000C28">
        <w:t xml:space="preserve"> </w:t>
      </w:r>
      <w:r w:rsidR="0075770B">
        <w:t>authorized by</w:t>
      </w:r>
      <w:r w:rsidR="00000C28">
        <w:t xml:space="preserve"> </w:t>
      </w:r>
      <w:r w:rsidR="00885D5F">
        <w:t>amendments</w:t>
      </w:r>
      <w:r w:rsidR="0075770B">
        <w:t xml:space="preserve"> to Chapter 42</w:t>
      </w:r>
      <w:r w:rsidR="00E32BE2">
        <w:t>7</w:t>
      </w:r>
      <w:r w:rsidR="0075770B">
        <w:t>, F.S.</w:t>
      </w:r>
      <w:r w:rsidR="00A822E2">
        <w:t>,</w:t>
      </w:r>
      <w:r w:rsidR="0075770B">
        <w:t xml:space="preserve"> </w:t>
      </w:r>
      <w:r w:rsidR="00A822E2">
        <w:t>that were enacted by the Legislature in 2025.</w:t>
      </w:r>
    </w:p>
    <w:p w14:paraId="755E92DF" w14:textId="77777777" w:rsidR="00526E2B" w:rsidRDefault="00526E2B" w:rsidP="00B153A0">
      <w:pPr>
        <w:pStyle w:val="BodyText"/>
        <w:spacing w:after="0"/>
      </w:pPr>
    </w:p>
    <w:p w14:paraId="34A138A0" w14:textId="5C43C13E" w:rsidR="00CB0ED8" w:rsidRDefault="00D17CB4" w:rsidP="00B153A0">
      <w:pPr>
        <w:pStyle w:val="BodyText"/>
        <w:spacing w:after="0"/>
      </w:pPr>
      <w:r w:rsidRPr="00D17CB4">
        <w:t>Th</w:t>
      </w:r>
      <w:r w:rsidR="005C2BE5">
        <w:t xml:space="preserve">e specialized communications technology </w:t>
      </w:r>
      <w:r w:rsidRPr="00D17CB4">
        <w:t xml:space="preserve">line item </w:t>
      </w:r>
      <w:r w:rsidR="005C2BE5">
        <w:t>proposes a $1,786,100 F</w:t>
      </w:r>
      <w:r w:rsidR="00000C28">
        <w:t xml:space="preserve">iscal </w:t>
      </w:r>
      <w:r w:rsidR="005C2BE5">
        <w:t>Y</w:t>
      </w:r>
      <w:r w:rsidR="00000C28">
        <w:t>ear</w:t>
      </w:r>
      <w:r w:rsidR="005C2BE5">
        <w:t xml:space="preserve"> 2026/2027 expenditure for iPhones, iPads, and </w:t>
      </w:r>
      <w:r w:rsidR="00CB0ED8">
        <w:t xml:space="preserve">ATOS </w:t>
      </w:r>
      <w:r w:rsidR="005C2BE5">
        <w:t>electrolarynx devices</w:t>
      </w:r>
      <w:r w:rsidRPr="00D17CB4">
        <w:t xml:space="preserve">. </w:t>
      </w:r>
      <w:r w:rsidR="00A822E2">
        <w:t>The ATOS</w:t>
      </w:r>
      <w:r w:rsidR="00A822E2" w:rsidRPr="00A822E2">
        <w:t xml:space="preserve"> </w:t>
      </w:r>
      <w:r w:rsidR="00A822E2">
        <w:t xml:space="preserve">electrolarynx device is designed to assist persons with total laryngectomy, which is the removal of the voice box to treat throat cancer. </w:t>
      </w:r>
      <w:r w:rsidRPr="00D17CB4">
        <w:t>In addition</w:t>
      </w:r>
      <w:r w:rsidR="00CB0ED8">
        <w:t xml:space="preserve"> to </w:t>
      </w:r>
      <w:r w:rsidRPr="00D17CB4">
        <w:t>standard eligibility criteria</w:t>
      </w:r>
      <w:r w:rsidR="00CB0ED8">
        <w:t xml:space="preserve"> related to hearing loss and speech </w:t>
      </w:r>
      <w:r w:rsidR="00885D5F">
        <w:t>disability</w:t>
      </w:r>
      <w:r w:rsidRPr="00D17CB4">
        <w:t>, this equipment is only available to Florida residents whose income does not exceed 250</w:t>
      </w:r>
      <w:r w:rsidR="000E597C">
        <w:t xml:space="preserve"> </w:t>
      </w:r>
      <w:r w:rsidR="00A346F6">
        <w:t>percent</w:t>
      </w:r>
      <w:r w:rsidRPr="00D17CB4">
        <w:t xml:space="preserve"> of the </w:t>
      </w:r>
      <w:r w:rsidR="00E1333E">
        <w:t>f</w:t>
      </w:r>
      <w:r w:rsidRPr="00D17CB4">
        <w:t xml:space="preserve">ederal </w:t>
      </w:r>
      <w:r w:rsidR="00E1333E">
        <w:t>p</w:t>
      </w:r>
      <w:r w:rsidRPr="00D17CB4">
        <w:t xml:space="preserve">overty </w:t>
      </w:r>
      <w:r w:rsidR="00E1333E">
        <w:t>l</w:t>
      </w:r>
      <w:r w:rsidRPr="00D17CB4">
        <w:t>evel</w:t>
      </w:r>
      <w:r w:rsidR="00A822E2">
        <w:t xml:space="preserve">, or who participate in other </w:t>
      </w:r>
      <w:r w:rsidR="00DD1F5F">
        <w:t>income-based</w:t>
      </w:r>
      <w:r w:rsidR="00A822E2">
        <w:t xml:space="preserve"> programs as described above</w:t>
      </w:r>
      <w:r w:rsidRPr="00D17CB4">
        <w:t xml:space="preserve">. </w:t>
      </w:r>
    </w:p>
    <w:p w14:paraId="34B3B361" w14:textId="77777777" w:rsidR="00CB0ED8" w:rsidRDefault="00CB0ED8" w:rsidP="00B153A0">
      <w:pPr>
        <w:pStyle w:val="BodyText"/>
        <w:spacing w:after="0"/>
      </w:pPr>
    </w:p>
    <w:p w14:paraId="27B4A487" w14:textId="4C5CF928" w:rsidR="00A2330D" w:rsidRDefault="00CB0ED8" w:rsidP="00B153A0">
      <w:pPr>
        <w:pStyle w:val="BodyText"/>
        <w:spacing w:after="0"/>
      </w:pPr>
      <w:r>
        <w:t xml:space="preserve">FTRI’s </w:t>
      </w:r>
      <w:r w:rsidR="00D17CB4" w:rsidRPr="00D17CB4">
        <w:t>F</w:t>
      </w:r>
      <w:r w:rsidR="00000C28">
        <w:t xml:space="preserve">iscal Year </w:t>
      </w:r>
      <w:r w:rsidR="00D17CB4" w:rsidRPr="00D17CB4">
        <w:t xml:space="preserve">2026/2027 </w:t>
      </w:r>
      <w:r>
        <w:t xml:space="preserve">proposed </w:t>
      </w:r>
      <w:r w:rsidR="00D17CB4" w:rsidRPr="00D17CB4">
        <w:t>budget estimate is based on</w:t>
      </w:r>
      <w:r>
        <w:t xml:space="preserve"> current unit cost and projected </w:t>
      </w:r>
      <w:r w:rsidR="00D17CB4" w:rsidRPr="00D17CB4">
        <w:t>device distribution volume</w:t>
      </w:r>
      <w:r>
        <w:t>s,</w:t>
      </w:r>
      <w:r w:rsidR="00A2330D">
        <w:t xml:space="preserve"> including </w:t>
      </w:r>
      <w:r>
        <w:t>assumptions on the size of the addressable</w:t>
      </w:r>
      <w:r w:rsidR="00A2330D">
        <w:t xml:space="preserve"> client base</w:t>
      </w:r>
      <w:r>
        <w:t xml:space="preserve">. </w:t>
      </w:r>
      <w:r w:rsidR="00D17CB4" w:rsidRPr="00D17CB4">
        <w:t xml:space="preserve">The current projection includes 705 iPhone devices at $1,620 per unit ($1,142,100), 470 </w:t>
      </w:r>
      <w:r w:rsidR="00392F84" w:rsidRPr="00D17CB4">
        <w:t>large screen</w:t>
      </w:r>
      <w:r w:rsidR="00D17CB4" w:rsidRPr="00D17CB4">
        <w:t xml:space="preserve"> iPad devices at $1,300 per unit ($611,000), and 30 ATOS electrolarynx at $1,100 per unit, ($33,000</w:t>
      </w:r>
      <w:r w:rsidR="00A2330D">
        <w:t>)</w:t>
      </w:r>
      <w:r w:rsidR="00AB4071">
        <w:t>.</w:t>
      </w:r>
      <w:r w:rsidR="00D17CB4" w:rsidRPr="00D17CB4">
        <w:t xml:space="preserve"> </w:t>
      </w:r>
    </w:p>
    <w:p w14:paraId="527BDD85" w14:textId="77777777" w:rsidR="00A2330D" w:rsidRDefault="00A2330D" w:rsidP="00B153A0">
      <w:pPr>
        <w:pStyle w:val="BodyText"/>
        <w:spacing w:after="0"/>
      </w:pPr>
    </w:p>
    <w:p w14:paraId="6E32C9FF" w14:textId="25C34408" w:rsidR="00DB1D4D" w:rsidRDefault="005E005E" w:rsidP="00DB1D4D">
      <w:pPr>
        <w:pStyle w:val="BodyText"/>
        <w:spacing w:after="0"/>
      </w:pPr>
      <w:bookmarkStart w:id="17" w:name="_Hlk233109957"/>
      <w:r w:rsidRPr="005E005E">
        <w:t xml:space="preserve">In response to staff’s data request, FTRI indicated that it relied on data from the Florida Coordinating Council for the Deaf and Hard of Hearing (FCCDHH) </w:t>
      </w:r>
      <w:r w:rsidR="00D50603">
        <w:t xml:space="preserve">and other reputable organizations </w:t>
      </w:r>
      <w:r w:rsidRPr="005E005E">
        <w:t xml:space="preserve">to develop its demand projections. FCCDHH is overseen by the Florida </w:t>
      </w:r>
      <w:r w:rsidRPr="005E005E">
        <w:lastRenderedPageBreak/>
        <w:t xml:space="preserve">Department of Health. </w:t>
      </w:r>
      <w:bookmarkEnd w:id="17"/>
      <w:r w:rsidR="00DB1D4D">
        <w:t xml:space="preserve">FTRI’s projected number of units starts with the identification of </w:t>
      </w:r>
      <w:r w:rsidR="00DB1D4D" w:rsidRPr="00D17CB4">
        <w:t>900</w:t>
      </w:r>
      <w:r w:rsidR="00DB1D4D">
        <w:t>,000</w:t>
      </w:r>
      <w:r w:rsidR="00DB1D4D" w:rsidRPr="00D17CB4">
        <w:t xml:space="preserve"> residents who identify as Deaf, Hard of Hearing, or Speech Impaired, assumes that approximately 29</w:t>
      </w:r>
      <w:r w:rsidR="00DB1D4D">
        <w:t xml:space="preserve"> percent</w:t>
      </w:r>
      <w:r w:rsidR="00DB1D4D" w:rsidRPr="00D17CB4">
        <w:t xml:space="preserve"> meet the income requirements, and estimates that 3</w:t>
      </w:r>
      <w:r w:rsidR="00DB1D4D">
        <w:t xml:space="preserve"> percent</w:t>
      </w:r>
      <w:r w:rsidR="00DB1D4D" w:rsidRPr="00D17CB4">
        <w:t xml:space="preserve"> of those do not already have access to a wireless device that meets their needs. Applying</w:t>
      </w:r>
      <w:r w:rsidR="00114FB1">
        <w:t xml:space="preserve"> FTRI’s </w:t>
      </w:r>
      <w:r w:rsidR="00DB1D4D" w:rsidRPr="00D17CB4">
        <w:t>logic yields 7,830 eligible Florida residents who may apply for equipment in any given year. FTRI anticipates 15</w:t>
      </w:r>
      <w:r w:rsidR="00DB1D4D">
        <w:t xml:space="preserve"> percent</w:t>
      </w:r>
      <w:r w:rsidR="00DB1D4D" w:rsidRPr="00D17CB4">
        <w:t xml:space="preserve"> of this target population will submit a completed application in FY 2026/2027</w:t>
      </w:r>
      <w:r w:rsidR="0039412F">
        <w:t>,</w:t>
      </w:r>
      <w:r w:rsidR="00DB1D4D" w:rsidRPr="00D17CB4">
        <w:t xml:space="preserve"> resulting in 1,175 Apple units being distributed. The projected quantity of A</w:t>
      </w:r>
      <w:r w:rsidR="00574A44">
        <w:t>TOS</w:t>
      </w:r>
      <w:r w:rsidR="00DB1D4D" w:rsidRPr="00D17CB4">
        <w:t xml:space="preserve"> Emote devices </w:t>
      </w:r>
      <w:r w:rsidR="00A822E2">
        <w:t xml:space="preserve">to be </w:t>
      </w:r>
      <w:r w:rsidR="00DB1D4D" w:rsidRPr="00D17CB4">
        <w:t xml:space="preserve">distributed </w:t>
      </w:r>
      <w:r w:rsidR="00A822E2">
        <w:t>in</w:t>
      </w:r>
      <w:r w:rsidR="00A822E2" w:rsidRPr="00D17CB4">
        <w:t xml:space="preserve"> </w:t>
      </w:r>
      <w:r w:rsidR="00DB1D4D" w:rsidRPr="00D17CB4">
        <w:t>F</w:t>
      </w:r>
      <w:r w:rsidR="00DB1D4D">
        <w:t xml:space="preserve">iscal </w:t>
      </w:r>
      <w:r w:rsidR="00DB1D4D" w:rsidRPr="00D17CB4">
        <w:t>Y</w:t>
      </w:r>
      <w:r w:rsidR="00DB1D4D">
        <w:t>ear</w:t>
      </w:r>
      <w:r w:rsidR="00DB1D4D" w:rsidRPr="00D17CB4">
        <w:t xml:space="preserve"> 2026/2027</w:t>
      </w:r>
      <w:r w:rsidR="00DB1D4D">
        <w:t xml:space="preserve"> </w:t>
      </w:r>
      <w:r w:rsidR="00DB1D4D" w:rsidRPr="00D17CB4">
        <w:t>is 30. This calculat</w:t>
      </w:r>
      <w:r w:rsidR="0039412F">
        <w:t>ion is</w:t>
      </w:r>
      <w:r w:rsidR="00DB1D4D" w:rsidRPr="00D17CB4">
        <w:t xml:space="preserve"> based on 10,000 people in the US living with total laryngectomy and 6.9</w:t>
      </w:r>
      <w:r w:rsidR="00DB1D4D">
        <w:t xml:space="preserve"> percent</w:t>
      </w:r>
      <w:r w:rsidR="00DB1D4D" w:rsidRPr="00D17CB4">
        <w:t xml:space="preserve"> of the US population living in Florida. This equates to 690 Florida residents with total laryngectomy. Applying the same income assumptions as other wireless device projections, 200 Florida residents would qualify in any given year. Continuing with the conservative planning estimate of serving 15</w:t>
      </w:r>
      <w:r w:rsidR="00DB1D4D">
        <w:t xml:space="preserve"> percent </w:t>
      </w:r>
      <w:r w:rsidR="00DB1D4D" w:rsidRPr="00D17CB4">
        <w:t>of the target population, 30 units would be distributed in the upcoming fiscal year</w:t>
      </w:r>
      <w:r w:rsidR="00DB1D4D">
        <w:t>.</w:t>
      </w:r>
    </w:p>
    <w:p w14:paraId="2D7C38B2" w14:textId="77777777" w:rsidR="00DB1D4D" w:rsidRDefault="00DB1D4D" w:rsidP="00DB1D4D">
      <w:pPr>
        <w:pStyle w:val="BodyText"/>
        <w:spacing w:after="0"/>
      </w:pPr>
    </w:p>
    <w:p w14:paraId="1250A02D" w14:textId="27095F5E" w:rsidR="00DB1D4D" w:rsidRDefault="00114FB1" w:rsidP="00DB1D4D">
      <w:pPr>
        <w:pStyle w:val="BodyText"/>
        <w:spacing w:after="0"/>
      </w:pPr>
      <w:r>
        <w:t>A</w:t>
      </w:r>
      <w:r w:rsidR="00DB1D4D" w:rsidRPr="002D37B4">
        <w:t xml:space="preserve">ccording to the 2025 FCCDHH Biennial Report, it is estimated that 3 to 4 million Floridians have significant hearing loss. </w:t>
      </w:r>
      <w:r w:rsidR="00DB1D4D">
        <w:t xml:space="preserve">FTRI </w:t>
      </w:r>
      <w:r w:rsidR="00885D5F">
        <w:t>also</w:t>
      </w:r>
      <w:r w:rsidR="00DB1D4D">
        <w:t xml:space="preserve"> reported that o</w:t>
      </w:r>
      <w:r w:rsidR="00DB1D4D" w:rsidRPr="002D37B4">
        <w:t>f those, approximately 800,000 identify as Deaf or Hard of Hearing according to sources such as the Florida Department of State DLIS Deaf Literacy Center. According to the NIH National Institute on Deafness and Other Communication Disorders, approximately 7.2</w:t>
      </w:r>
      <w:r w:rsidR="00DB1D4D">
        <w:t xml:space="preserve"> percent</w:t>
      </w:r>
      <w:r w:rsidR="00DB1D4D" w:rsidRPr="002D37B4">
        <w:t xml:space="preserve"> of US children ages 3-17 </w:t>
      </w:r>
      <w:r w:rsidR="00A822E2">
        <w:t xml:space="preserve">have </w:t>
      </w:r>
      <w:r w:rsidR="00DB1D4D" w:rsidRPr="002D37B4">
        <w:t>a disorder related to voice, speech, or language. Similarly, 7.6</w:t>
      </w:r>
      <w:r w:rsidR="00DB1D4D">
        <w:t xml:space="preserve"> percent</w:t>
      </w:r>
      <w:r w:rsidR="00DB1D4D" w:rsidRPr="002D37B4">
        <w:t xml:space="preserve"> of US adults report having a voice problem that lasted longer than 12 months. Given Florida’s population, this equates to over 1.7 million residents who have some form of speech-related disability. For the purposes of this initial projection, FTRI used a conservative estimate of approximately 100,000 residents who may identify as having a qualifying speech impairment, including 690 with total laryngectomy.</w:t>
      </w:r>
    </w:p>
    <w:p w14:paraId="3A1DA4EE" w14:textId="77777777" w:rsidR="00DB1D4D" w:rsidRDefault="00DB1D4D" w:rsidP="00DB1D4D">
      <w:pPr>
        <w:pStyle w:val="BodyText"/>
        <w:spacing w:after="0"/>
      </w:pPr>
    </w:p>
    <w:p w14:paraId="1E4D1C59" w14:textId="5BCF60F8" w:rsidR="00DB1D4D" w:rsidRDefault="00DB1D4D" w:rsidP="00DB1D4D">
      <w:pPr>
        <w:pStyle w:val="BodyText"/>
      </w:pPr>
      <w:r>
        <w:t>FTRI projected that a</w:t>
      </w:r>
      <w:r w:rsidRPr="00A346F6">
        <w:t>pproximately 12</w:t>
      </w:r>
      <w:r>
        <w:t xml:space="preserve"> percent</w:t>
      </w:r>
      <w:r w:rsidRPr="00A346F6">
        <w:t xml:space="preserve"> of Florida residents live below the </w:t>
      </w:r>
      <w:r w:rsidR="00E1333E">
        <w:t>f</w:t>
      </w:r>
      <w:r w:rsidRPr="00A346F6">
        <w:t xml:space="preserve">ederal </w:t>
      </w:r>
      <w:r w:rsidR="00E1333E">
        <w:t>p</w:t>
      </w:r>
      <w:r w:rsidRPr="00A346F6">
        <w:t xml:space="preserve">overty </w:t>
      </w:r>
      <w:r w:rsidR="00DD1F5F">
        <w:t>l</w:t>
      </w:r>
      <w:r w:rsidR="00DD1F5F" w:rsidRPr="00A346F6">
        <w:t>evel and</w:t>
      </w:r>
      <w:r w:rsidRPr="00A346F6">
        <w:t xml:space="preserve"> 34</w:t>
      </w:r>
      <w:r>
        <w:t xml:space="preserve"> percent</w:t>
      </w:r>
      <w:r w:rsidRPr="00A346F6">
        <w:t xml:space="preserve"> of households are classified as asset limited, income constrained and employed. Eligibility requirements are currently set at less than 250</w:t>
      </w:r>
      <w:r>
        <w:t xml:space="preserve"> percent</w:t>
      </w:r>
      <w:r w:rsidRPr="00A346F6">
        <w:t xml:space="preserve"> of the </w:t>
      </w:r>
      <w:r w:rsidR="00E1333E">
        <w:t>f</w:t>
      </w:r>
      <w:r w:rsidR="00574A44" w:rsidRPr="00A346F6">
        <w:t xml:space="preserve">ederal </w:t>
      </w:r>
      <w:r w:rsidR="00E1333E">
        <w:t>p</w:t>
      </w:r>
      <w:r w:rsidR="00574A44" w:rsidRPr="00A346F6">
        <w:t xml:space="preserve">overty </w:t>
      </w:r>
      <w:r w:rsidR="00E1333E">
        <w:t>l</w:t>
      </w:r>
      <w:r w:rsidR="00574A44" w:rsidRPr="00A346F6">
        <w:t>evel</w:t>
      </w:r>
      <w:r w:rsidRPr="00A346F6">
        <w:t xml:space="preserve"> and, as a result, FTRI estimates that 29</w:t>
      </w:r>
      <w:r>
        <w:t xml:space="preserve"> percent</w:t>
      </w:r>
      <w:r w:rsidRPr="00A346F6">
        <w:t xml:space="preserve"> would satisfy program eligibility income requirements. Smartphones are common across income levels, with access to at least one device ranging from 79–98</w:t>
      </w:r>
      <w:r>
        <w:t xml:space="preserve"> percent</w:t>
      </w:r>
      <w:r w:rsidRPr="00A346F6">
        <w:t xml:space="preserve"> based on income. Cellphone and Smartphone ownership for US adults with household income of $30</w:t>
      </w:r>
      <w:r>
        <w:t>,000-</w:t>
      </w:r>
      <w:r w:rsidRPr="00A346F6">
        <w:t>$69</w:t>
      </w:r>
      <w:r>
        <w:t>,</w:t>
      </w:r>
      <w:r w:rsidRPr="00A346F6">
        <w:t>9</w:t>
      </w:r>
      <w:r>
        <w:t>00</w:t>
      </w:r>
      <w:r w:rsidRPr="00A346F6">
        <w:t xml:space="preserve"> is also 98</w:t>
      </w:r>
      <w:r>
        <w:t xml:space="preserve"> percent</w:t>
      </w:r>
      <w:r w:rsidRPr="00A346F6">
        <w:t xml:space="preserve"> and 89</w:t>
      </w:r>
      <w:r>
        <w:t xml:space="preserve"> percent</w:t>
      </w:r>
      <w:r w:rsidRPr="00A346F6">
        <w:t xml:space="preserve"> respectively. Considering these factors, FTRI used a conservative estimate of 3</w:t>
      </w:r>
      <w:r>
        <w:t xml:space="preserve"> percent</w:t>
      </w:r>
      <w:r w:rsidRPr="00A346F6">
        <w:t xml:space="preserve"> of Florida residents who may not already have access to a wireless device that meets their needs.</w:t>
      </w:r>
    </w:p>
    <w:p w14:paraId="118930D5" w14:textId="3618896D" w:rsidR="009A3527" w:rsidRDefault="00AB4071" w:rsidP="00B153A0">
      <w:pPr>
        <w:pStyle w:val="BodyText"/>
        <w:spacing w:after="0"/>
      </w:pPr>
      <w:r>
        <w:t>In total, FTRI projects</w:t>
      </w:r>
      <w:r w:rsidR="009A3527">
        <w:t xml:space="preserve"> </w:t>
      </w:r>
      <w:r>
        <w:t>1,205 units to be distributed at a total cost</w:t>
      </w:r>
      <w:r w:rsidR="009A3527">
        <w:t xml:space="preserve"> </w:t>
      </w:r>
      <w:r w:rsidRPr="00D17CB4">
        <w:t>of $1,786,100</w:t>
      </w:r>
      <w:r>
        <w:t xml:space="preserve"> </w:t>
      </w:r>
      <w:r w:rsidRPr="00D17CB4">
        <w:t>for F</w:t>
      </w:r>
      <w:r w:rsidR="00840C5C">
        <w:t xml:space="preserve">iscal </w:t>
      </w:r>
      <w:r w:rsidRPr="00D17CB4">
        <w:t>Y</w:t>
      </w:r>
      <w:r w:rsidR="00840C5C">
        <w:t>ear</w:t>
      </w:r>
      <w:r w:rsidRPr="00D17CB4">
        <w:t xml:space="preserve"> 2026/2027.</w:t>
      </w:r>
      <w:r>
        <w:t xml:space="preserve"> </w:t>
      </w:r>
      <w:r w:rsidR="009A3527">
        <w:t>Staff does not recommend an adjustment to FTRI’s projections and budget request. However, given FTRI’s</w:t>
      </w:r>
      <w:r w:rsidR="0080326E">
        <w:t xml:space="preserve"> </w:t>
      </w:r>
      <w:r w:rsidR="009A3527">
        <w:t>reliance on demand assumptions, along with the potential for fraud,</w:t>
      </w:r>
      <w:r w:rsidR="000E597C">
        <w:t xml:space="preserve"> </w:t>
      </w:r>
      <w:r w:rsidR="009A3527">
        <w:t xml:space="preserve">it is important that FTRI remain </w:t>
      </w:r>
      <w:r w:rsidR="00885D5F">
        <w:t>diligent</w:t>
      </w:r>
      <w:r w:rsidR="0080326E">
        <w:t xml:space="preserve">. </w:t>
      </w:r>
      <w:r w:rsidR="0042049B">
        <w:t xml:space="preserve">FTRI states that clients are required to adhere to the </w:t>
      </w:r>
      <w:r w:rsidR="00753D0F">
        <w:t xml:space="preserve">Conditions of Acceptance </w:t>
      </w:r>
      <w:r w:rsidR="0042049B">
        <w:t>regarding the use of the devices. C</w:t>
      </w:r>
      <w:r w:rsidR="00753D0F">
        <w:t xml:space="preserve">ondition of Acceptance </w:t>
      </w:r>
      <w:r w:rsidR="0042049B">
        <w:t>five requires clients to return</w:t>
      </w:r>
      <w:r w:rsidR="00753D0F">
        <w:t xml:space="preserve"> </w:t>
      </w:r>
      <w:r w:rsidR="0042049B">
        <w:t>device</w:t>
      </w:r>
      <w:r w:rsidR="00753D0F">
        <w:t>s</w:t>
      </w:r>
      <w:r w:rsidR="0042049B">
        <w:t xml:space="preserve"> when</w:t>
      </w:r>
      <w:r w:rsidR="00753D0F">
        <w:t xml:space="preserve"> </w:t>
      </w:r>
      <w:r w:rsidR="0042049B">
        <w:t xml:space="preserve">no longer needed. </w:t>
      </w:r>
      <w:r w:rsidR="00753D0F">
        <w:t xml:space="preserve">In addition, </w:t>
      </w:r>
      <w:r w:rsidR="0042049B">
        <w:t>FTRI should</w:t>
      </w:r>
      <w:r w:rsidR="00753D0F">
        <w:t xml:space="preserve"> require </w:t>
      </w:r>
      <w:r w:rsidR="0042049B">
        <w:t>devices</w:t>
      </w:r>
      <w:r w:rsidR="00753D0F">
        <w:t xml:space="preserve"> </w:t>
      </w:r>
      <w:r w:rsidR="0042049B">
        <w:t>be returned when</w:t>
      </w:r>
      <w:r w:rsidR="00753D0F">
        <w:t xml:space="preserve"> </w:t>
      </w:r>
      <w:r w:rsidR="0042049B">
        <w:t>client</w:t>
      </w:r>
      <w:r w:rsidR="00753D0F">
        <w:t>s</w:t>
      </w:r>
      <w:r w:rsidR="0042049B">
        <w:t xml:space="preserve"> no longer meet</w:t>
      </w:r>
      <w:r w:rsidR="00753D0F">
        <w:t xml:space="preserve"> income or program participation </w:t>
      </w:r>
      <w:r w:rsidR="0042049B">
        <w:t>requirement</w:t>
      </w:r>
      <w:r w:rsidR="00753D0F">
        <w:t>s</w:t>
      </w:r>
      <w:r w:rsidR="0042049B">
        <w:t>.</w:t>
      </w:r>
      <w:r w:rsidR="00753D0F">
        <w:t xml:space="preserve"> </w:t>
      </w:r>
      <w:r w:rsidR="0042049B">
        <w:t xml:space="preserve">FTRI should </w:t>
      </w:r>
      <w:r w:rsidR="00753D0F">
        <w:t xml:space="preserve">also </w:t>
      </w:r>
      <w:r w:rsidR="0042049B">
        <w:t>implement a practice to verify client income</w:t>
      </w:r>
      <w:r w:rsidR="00753D0F">
        <w:t xml:space="preserve"> and program </w:t>
      </w:r>
      <w:r w:rsidR="0042049B">
        <w:t>eligibility</w:t>
      </w:r>
      <w:r w:rsidR="00753D0F">
        <w:t xml:space="preserve"> </w:t>
      </w:r>
      <w:r w:rsidR="0042049B">
        <w:t>when issuing replacement devices.</w:t>
      </w:r>
      <w:r w:rsidR="00753D0F">
        <w:t xml:space="preserve"> </w:t>
      </w:r>
      <w:r w:rsidR="000E597C">
        <w:t xml:space="preserve">Staff recommends the Commission </w:t>
      </w:r>
      <w:r w:rsidR="00753D0F">
        <w:t xml:space="preserve">order FTRI to file </w:t>
      </w:r>
      <w:r w:rsidR="00182EA0">
        <w:t xml:space="preserve">monitoring </w:t>
      </w:r>
      <w:r w:rsidR="00753D0F">
        <w:t xml:space="preserve">reports on the </w:t>
      </w:r>
      <w:r w:rsidR="000E597C">
        <w:t xml:space="preserve">distribution </w:t>
      </w:r>
      <w:r w:rsidR="00753D0F">
        <w:t>of iPhones and iPads</w:t>
      </w:r>
      <w:r w:rsidR="000E597C">
        <w:t xml:space="preserve"> as discussed in </w:t>
      </w:r>
      <w:r w:rsidR="008C19A2">
        <w:t>I</w:t>
      </w:r>
      <w:r w:rsidR="000E597C">
        <w:t xml:space="preserve">ssue </w:t>
      </w:r>
      <w:r w:rsidR="00223DD4">
        <w:t>2</w:t>
      </w:r>
      <w:r w:rsidR="008C19A2">
        <w:t xml:space="preserve"> of this recommendation</w:t>
      </w:r>
      <w:r w:rsidR="000E597C">
        <w:t xml:space="preserve">. </w:t>
      </w:r>
    </w:p>
    <w:p w14:paraId="3D4AE17D" w14:textId="77777777" w:rsidR="009A3527" w:rsidRDefault="009A3527" w:rsidP="00B153A0">
      <w:pPr>
        <w:pStyle w:val="BodyText"/>
        <w:spacing w:after="0"/>
      </w:pPr>
    </w:p>
    <w:p w14:paraId="09DC70F7" w14:textId="7156C082" w:rsidR="00D02EF3" w:rsidRDefault="00B153A0" w:rsidP="00B153A0">
      <w:pPr>
        <w:pStyle w:val="BodyText"/>
        <w:spacing w:after="0"/>
      </w:pPr>
      <w:r w:rsidRPr="009508FF">
        <w:lastRenderedPageBreak/>
        <w:t xml:space="preserve">Staff recommends approval of </w:t>
      </w:r>
      <w:r>
        <w:t>$</w:t>
      </w:r>
      <w:r w:rsidR="00CF2902">
        <w:t xml:space="preserve">1,978,503 </w:t>
      </w:r>
      <w:r>
        <w:t>for equipment and repairs expense.</w:t>
      </w:r>
    </w:p>
    <w:p w14:paraId="54D89D94" w14:textId="77777777" w:rsidR="00B153A0" w:rsidRDefault="00B153A0" w:rsidP="00A802D6">
      <w:pPr>
        <w:spacing w:after="240"/>
        <w:rPr>
          <w:rFonts w:ascii="Arial" w:hAnsi="Arial" w:cs="Arial"/>
          <w:b/>
        </w:rPr>
      </w:pPr>
    </w:p>
    <w:p w14:paraId="1522219E" w14:textId="77777777" w:rsidR="00B153A0" w:rsidRPr="00345191" w:rsidRDefault="00B153A0" w:rsidP="00B153A0">
      <w:pPr>
        <w:rPr>
          <w:rFonts w:ascii="Arial" w:hAnsi="Arial" w:cs="Arial"/>
          <w:b/>
        </w:rPr>
      </w:pPr>
      <w:r w:rsidRPr="00345191">
        <w:rPr>
          <w:rFonts w:ascii="Arial" w:hAnsi="Arial" w:cs="Arial"/>
          <w:b/>
        </w:rPr>
        <w:t>Category III – Equipment Distribution &amp; Training</w:t>
      </w:r>
    </w:p>
    <w:p w14:paraId="59705E9F" w14:textId="02125D84" w:rsidR="00B153A0" w:rsidRDefault="00B153A0" w:rsidP="00B153A0">
      <w:pPr>
        <w:pStyle w:val="BodyText"/>
        <w:spacing w:after="0"/>
      </w:pPr>
      <w:r>
        <w:t>Category III reflects the cost of distributing equipment and training consumers in the use of that equipment. FTRI’s proposed budget requests $</w:t>
      </w:r>
      <w:r w:rsidR="00271B02">
        <w:t>149,554</w:t>
      </w:r>
      <w:r>
        <w:t xml:space="preserve"> for distribution and training, which reflects a $</w:t>
      </w:r>
      <w:r w:rsidR="00271B02">
        <w:t xml:space="preserve">39,011 </w:t>
      </w:r>
      <w:r>
        <w:t>decrease from the current Commission-approved budget.</w:t>
      </w:r>
    </w:p>
    <w:p w14:paraId="46EAEAC1" w14:textId="77777777" w:rsidR="00B153A0" w:rsidRDefault="00B153A0" w:rsidP="00B153A0">
      <w:pPr>
        <w:pStyle w:val="BodyText"/>
        <w:spacing w:after="0"/>
      </w:pPr>
    </w:p>
    <w:p w14:paraId="618EBA80" w14:textId="01ADBD3E" w:rsidR="00114FB1" w:rsidRDefault="00B153A0" w:rsidP="00B153A0">
      <w:pPr>
        <w:pStyle w:val="BodyText"/>
        <w:spacing w:after="0"/>
      </w:pPr>
      <w:r>
        <w:t>Expenses related to Regional Distribution Centers (RDCs) are the largest component of Category III expenses. FTRI’s proposed budget for RDCs is $</w:t>
      </w:r>
      <w:r w:rsidR="00271B02">
        <w:t>109,504</w:t>
      </w:r>
      <w:r>
        <w:t>, which is $</w:t>
      </w:r>
      <w:r w:rsidR="00271B02">
        <w:t xml:space="preserve">36,436 </w:t>
      </w:r>
      <w:r>
        <w:t>lower than the current Commission-approved budget.</w:t>
      </w:r>
      <w:r w:rsidR="00271B02">
        <w:t xml:space="preserve"> FTRI explained that some RDCs have not fully recovered from the impact of the COVID-19 shutdown. </w:t>
      </w:r>
      <w:r w:rsidR="00114FB1">
        <w:t xml:space="preserve">FTRI plans to continue exploring alternative partnerships to expand distribution services for selected equipment. However, FTRI will distribute </w:t>
      </w:r>
      <w:r w:rsidR="00A822E2">
        <w:t xml:space="preserve">the newly defined </w:t>
      </w:r>
      <w:r w:rsidR="00114FB1">
        <w:t xml:space="preserve">specialized communications technology devices using in-house </w:t>
      </w:r>
      <w:r w:rsidR="001B0F31">
        <w:t>resources and</w:t>
      </w:r>
      <w:r w:rsidR="00114FB1">
        <w:t xml:space="preserve"> does not currently plan to use </w:t>
      </w:r>
      <w:r w:rsidR="003E3D52">
        <w:t>third parties</w:t>
      </w:r>
      <w:r w:rsidR="00114FB1">
        <w:t xml:space="preserve">. Staff supports this approach considering the challenges related to </w:t>
      </w:r>
      <w:r w:rsidR="003E3D52">
        <w:t>initial</w:t>
      </w:r>
      <w:r w:rsidR="00114FB1">
        <w:t xml:space="preserve"> implementation.</w:t>
      </w:r>
    </w:p>
    <w:p w14:paraId="313DB259" w14:textId="77777777" w:rsidR="00114FB1" w:rsidRDefault="00114FB1" w:rsidP="00B153A0">
      <w:pPr>
        <w:pStyle w:val="BodyText"/>
        <w:spacing w:after="0"/>
      </w:pPr>
    </w:p>
    <w:p w14:paraId="491E7C43" w14:textId="013FE982" w:rsidR="00B153A0" w:rsidRDefault="00B153A0" w:rsidP="00B153A0">
      <w:pPr>
        <w:pStyle w:val="BodyText"/>
        <w:spacing w:after="0"/>
      </w:pPr>
      <w:r>
        <w:t>Staff recommends approval of FTRI’s proposed budget for Category III expenses of $1</w:t>
      </w:r>
      <w:r w:rsidR="00796FD0">
        <w:t>49,554</w:t>
      </w:r>
      <w:r>
        <w:t>.</w:t>
      </w:r>
    </w:p>
    <w:p w14:paraId="3191FA72" w14:textId="77777777" w:rsidR="00B153A0" w:rsidRDefault="00B153A0" w:rsidP="00A802D6">
      <w:pPr>
        <w:pStyle w:val="BodyText"/>
      </w:pPr>
    </w:p>
    <w:p w14:paraId="4841B4AA" w14:textId="77777777" w:rsidR="00B153A0" w:rsidRPr="00345191" w:rsidRDefault="00B153A0" w:rsidP="00B153A0">
      <w:pPr>
        <w:pStyle w:val="BodyText"/>
        <w:spacing w:after="0"/>
        <w:rPr>
          <w:rFonts w:ascii="Arial" w:hAnsi="Arial" w:cs="Arial"/>
          <w:b/>
        </w:rPr>
      </w:pPr>
      <w:r w:rsidRPr="00345191">
        <w:rPr>
          <w:rFonts w:ascii="Arial" w:hAnsi="Arial" w:cs="Arial"/>
          <w:b/>
        </w:rPr>
        <w:t>Category IV – Outreach</w:t>
      </w:r>
    </w:p>
    <w:p w14:paraId="336BC847" w14:textId="4702B780" w:rsidR="00B153A0" w:rsidRDefault="00B153A0" w:rsidP="00B153A0">
      <w:pPr>
        <w:pStyle w:val="BodyText"/>
        <w:spacing w:after="0"/>
      </w:pPr>
      <w:r>
        <w:t>Outreach efforts are designed to promote FTRI’s equipment distribution services and to raise awareness about TRS. FTRI’s proposed Fiscal Year 202</w:t>
      </w:r>
      <w:r w:rsidR="00EE3E5E">
        <w:t>6</w:t>
      </w:r>
      <w:r>
        <w:t>/202</w:t>
      </w:r>
      <w:r w:rsidR="00EE3E5E">
        <w:t>7</w:t>
      </w:r>
      <w:r>
        <w:t xml:space="preserve"> Outreach budget increase</w:t>
      </w:r>
      <w:r w:rsidR="00EE3E5E">
        <w:t xml:space="preserve">d </w:t>
      </w:r>
      <w:r>
        <w:t>by $</w:t>
      </w:r>
      <w:r w:rsidR="00EE3E5E">
        <w:t>19,028 over the 2025/2026 Commission-approved budget.</w:t>
      </w:r>
    </w:p>
    <w:p w14:paraId="7C994D88" w14:textId="77777777" w:rsidR="00B153A0" w:rsidRDefault="00B153A0" w:rsidP="00B153A0">
      <w:pPr>
        <w:pStyle w:val="BodyText"/>
        <w:spacing w:after="0"/>
      </w:pPr>
    </w:p>
    <w:p w14:paraId="23579BE6" w14:textId="033ACC07" w:rsidR="00E81B12" w:rsidRDefault="00B153A0" w:rsidP="00B153A0">
      <w:pPr>
        <w:pStyle w:val="BodyText"/>
        <w:spacing w:after="0"/>
      </w:pPr>
      <w:r>
        <w:t>Factors contributing to the increase in Outreach Expense include the hiring of a</w:t>
      </w:r>
      <w:r w:rsidR="00182EA0">
        <w:t xml:space="preserve"> Community Coordinator,</w:t>
      </w:r>
      <w:r>
        <w:t xml:space="preserve"> travel expenses, and</w:t>
      </w:r>
      <w:r w:rsidR="00114FB1">
        <w:t xml:space="preserve"> </w:t>
      </w:r>
      <w:r>
        <w:t>advertising</w:t>
      </w:r>
      <w:r w:rsidR="00114FB1">
        <w:t xml:space="preserve"> </w:t>
      </w:r>
      <w:r>
        <w:t>price increases. FTRI employs various forms of communication in its outreach strategy. FTRI plans to expand outreach efforts, including continued advertising in newspapers using free-standing insert ads (flyers)</w:t>
      </w:r>
      <w:r w:rsidR="00114FB1">
        <w:t xml:space="preserve"> </w:t>
      </w:r>
      <w:r>
        <w:t>and television.</w:t>
      </w:r>
      <w:r w:rsidR="00114FB1">
        <w:t xml:space="preserve"> </w:t>
      </w:r>
      <w:r w:rsidR="00D96F0E">
        <w:t xml:space="preserve">Expanded promotion may have additional value to inform qualifying relay customers about </w:t>
      </w:r>
      <w:r w:rsidR="008018DD">
        <w:t xml:space="preserve">new </w:t>
      </w:r>
      <w:r w:rsidR="00D96F0E">
        <w:t xml:space="preserve">types of equipment that are available. </w:t>
      </w:r>
    </w:p>
    <w:p w14:paraId="0D060ABB" w14:textId="77777777" w:rsidR="00E81B12" w:rsidRDefault="00E81B12" w:rsidP="00B153A0">
      <w:pPr>
        <w:pStyle w:val="BodyText"/>
        <w:spacing w:after="0"/>
      </w:pPr>
    </w:p>
    <w:p w14:paraId="6439B1E6" w14:textId="74B8AB0B" w:rsidR="00B153A0" w:rsidRDefault="00B153A0" w:rsidP="00B153A0">
      <w:pPr>
        <w:pStyle w:val="BodyText"/>
        <w:spacing w:after="0"/>
      </w:pPr>
      <w:r>
        <w:t xml:space="preserve">Staff recommends approval of FTRI’s proposed budget </w:t>
      </w:r>
      <w:r w:rsidR="00750D48">
        <w:t xml:space="preserve">of $653,309 for Outreach </w:t>
      </w:r>
      <w:r>
        <w:t>expenses.</w:t>
      </w:r>
    </w:p>
    <w:p w14:paraId="146A9DA6" w14:textId="77777777" w:rsidR="00B153A0" w:rsidRDefault="00B153A0" w:rsidP="00A802D6">
      <w:pPr>
        <w:spacing w:after="240"/>
      </w:pPr>
    </w:p>
    <w:p w14:paraId="592E9BA8" w14:textId="77777777" w:rsidR="00B153A0" w:rsidRPr="00345191" w:rsidRDefault="00B153A0" w:rsidP="00B153A0">
      <w:pPr>
        <w:pStyle w:val="BodyText"/>
        <w:spacing w:after="0"/>
        <w:rPr>
          <w:rFonts w:ascii="Arial" w:hAnsi="Arial" w:cs="Arial"/>
          <w:b/>
        </w:rPr>
      </w:pPr>
      <w:r w:rsidRPr="00345191">
        <w:rPr>
          <w:rFonts w:ascii="Arial" w:hAnsi="Arial" w:cs="Arial"/>
          <w:b/>
        </w:rPr>
        <w:t>Category V – General &amp; Administrative</w:t>
      </w:r>
    </w:p>
    <w:p w14:paraId="65F1D89D" w14:textId="0047F470" w:rsidR="00B153A0" w:rsidRDefault="00B153A0" w:rsidP="00B153A0">
      <w:pPr>
        <w:pStyle w:val="BodyText"/>
        <w:spacing w:after="0"/>
      </w:pPr>
      <w:r>
        <w:t>Category V reflects expenses associated with FTRI’s operations, such as office and furnishings, employee compensation, contracted services (audit</w:t>
      </w:r>
      <w:r w:rsidR="00D50603">
        <w:t>ing</w:t>
      </w:r>
      <w:r>
        <w:t>,</w:t>
      </w:r>
      <w:r w:rsidR="00D50603">
        <w:t xml:space="preserve"> legal,</w:t>
      </w:r>
      <w:r w:rsidR="00A07B79">
        <w:t xml:space="preserve"> </w:t>
      </w:r>
      <w:r w:rsidR="00D50603">
        <w:t xml:space="preserve">IT </w:t>
      </w:r>
      <w:r>
        <w:t>cons</w:t>
      </w:r>
      <w:r w:rsidR="00D50603">
        <w:t>ulting</w:t>
      </w:r>
      <w:r>
        <w:t>), computers, and other operating expenses.</w:t>
      </w:r>
      <w:r w:rsidR="00D50603">
        <w:t xml:space="preserve"> </w:t>
      </w:r>
      <w:r>
        <w:t>FTRI is proposing $1,</w:t>
      </w:r>
      <w:r w:rsidR="00E81B12">
        <w:t xml:space="preserve">145,259 </w:t>
      </w:r>
      <w:r>
        <w:t>for Fiscal Year 202</w:t>
      </w:r>
      <w:r w:rsidR="00E81B12">
        <w:t>6</w:t>
      </w:r>
      <w:r>
        <w:t>/202</w:t>
      </w:r>
      <w:r w:rsidR="00E81B12">
        <w:t>7</w:t>
      </w:r>
      <w:r>
        <w:t>, which represents a</w:t>
      </w:r>
      <w:r w:rsidR="00E81B12">
        <w:t xml:space="preserve"> $15,030 decrease </w:t>
      </w:r>
      <w:r>
        <w:t xml:space="preserve">from the current Commission-approved budget. </w:t>
      </w:r>
    </w:p>
    <w:p w14:paraId="650C35DD" w14:textId="77777777" w:rsidR="00B153A0" w:rsidRPr="00970A88" w:rsidRDefault="00B153A0" w:rsidP="00B153A0">
      <w:pPr>
        <w:pStyle w:val="BodyText"/>
        <w:spacing w:after="0"/>
      </w:pPr>
    </w:p>
    <w:p w14:paraId="35872D0D" w14:textId="17566AD9" w:rsidR="00B153A0" w:rsidRDefault="00CD6CFB" w:rsidP="00B153A0">
      <w:pPr>
        <w:pStyle w:val="BodyText"/>
        <w:spacing w:after="0"/>
      </w:pPr>
      <w:r w:rsidRPr="00CD6CFB">
        <w:t xml:space="preserve">The amount budgeted for </w:t>
      </w:r>
      <w:r w:rsidR="00840C5C">
        <w:t xml:space="preserve">Fiscal Year </w:t>
      </w:r>
      <w:r w:rsidRPr="00CD6CFB">
        <w:t>2026/2027 Insurance-Health/Life/Disability account shows a $39,302 increase from F</w:t>
      </w:r>
      <w:r w:rsidR="00840C5C">
        <w:t xml:space="preserve">iscal </w:t>
      </w:r>
      <w:r w:rsidRPr="00CD6CFB">
        <w:t>Y</w:t>
      </w:r>
      <w:r w:rsidR="00840C5C">
        <w:t>ear</w:t>
      </w:r>
      <w:r w:rsidRPr="00CD6CFB">
        <w:t xml:space="preserve"> 2025/2026 estimated expenditures. </w:t>
      </w:r>
      <w:bookmarkStart w:id="18" w:name="_Hlk233110691"/>
      <w:bookmarkStart w:id="19" w:name="_Hlk233110409"/>
      <w:r w:rsidRPr="00CD6CFB">
        <w:t>FTRI estimated a 10</w:t>
      </w:r>
      <w:r w:rsidR="00C750B7">
        <w:t xml:space="preserve"> percent </w:t>
      </w:r>
      <w:r w:rsidRPr="00CD6CFB">
        <w:t xml:space="preserve">increase in </w:t>
      </w:r>
      <w:r w:rsidR="004E0F73">
        <w:t xml:space="preserve">insurance </w:t>
      </w:r>
      <w:r w:rsidRPr="00CD6CFB">
        <w:t>premium</w:t>
      </w:r>
      <w:r w:rsidR="00A822E2">
        <w:t>s</w:t>
      </w:r>
      <w:r w:rsidR="004E0F73">
        <w:t>. It</w:t>
      </w:r>
      <w:r w:rsidR="004E0F73" w:rsidRPr="00CD6CFB">
        <w:t xml:space="preserve"> based </w:t>
      </w:r>
      <w:r w:rsidR="004E0F73">
        <w:t xml:space="preserve">this increase in consultation with its </w:t>
      </w:r>
      <w:r w:rsidR="004E0F73" w:rsidRPr="00CD6CFB">
        <w:t xml:space="preserve">insurance </w:t>
      </w:r>
      <w:r w:rsidR="004E0F73">
        <w:t>company,</w:t>
      </w:r>
      <w:r w:rsidR="004E0F73" w:rsidRPr="00CD6CFB">
        <w:t xml:space="preserve"> along with historical costs over the past two years.</w:t>
      </w:r>
      <w:bookmarkEnd w:id="18"/>
    </w:p>
    <w:bookmarkEnd w:id="19"/>
    <w:p w14:paraId="2F48DC72" w14:textId="77777777" w:rsidR="009A28D9" w:rsidRDefault="009A28D9" w:rsidP="00B153A0">
      <w:pPr>
        <w:pStyle w:val="BodyText"/>
        <w:spacing w:after="0"/>
      </w:pPr>
    </w:p>
    <w:p w14:paraId="3A7913CB" w14:textId="248C1692" w:rsidR="00CD6CFB" w:rsidRDefault="00B833A2" w:rsidP="00B153A0">
      <w:pPr>
        <w:pStyle w:val="BodyText"/>
        <w:spacing w:after="0"/>
      </w:pPr>
      <w:r>
        <w:lastRenderedPageBreak/>
        <w:t>The</w:t>
      </w:r>
      <w:r w:rsidR="00A822E2">
        <w:t xml:space="preserve"> proposed</w:t>
      </w:r>
      <w:r>
        <w:t xml:space="preserve"> </w:t>
      </w:r>
      <w:r w:rsidR="009A28D9" w:rsidRPr="009A28D9">
        <w:t>Employee Salaries</w:t>
      </w:r>
      <w:r w:rsidR="009A28D9">
        <w:t xml:space="preserve"> </w:t>
      </w:r>
      <w:r w:rsidR="009A28D9" w:rsidRPr="009A28D9">
        <w:t>budget for F</w:t>
      </w:r>
      <w:r w:rsidR="00840C5C">
        <w:t xml:space="preserve">iscal </w:t>
      </w:r>
      <w:r w:rsidR="009A28D9" w:rsidRPr="009A28D9">
        <w:t>Y</w:t>
      </w:r>
      <w:r w:rsidR="00840C5C">
        <w:t>ear</w:t>
      </w:r>
      <w:r w:rsidR="009A28D9" w:rsidRPr="009A28D9">
        <w:t xml:space="preserve"> 2026/2027</w:t>
      </w:r>
      <w:r w:rsidR="00427321">
        <w:t xml:space="preserve"> </w:t>
      </w:r>
      <w:r w:rsidR="00C474BC">
        <w:t>is $551,721</w:t>
      </w:r>
      <w:r w:rsidR="00A822E2">
        <w:t>, which is relatively unchanged from the 2025/2026 budget</w:t>
      </w:r>
      <w:r w:rsidR="00C474BC">
        <w:t xml:space="preserve">. </w:t>
      </w:r>
      <w:r w:rsidR="009A28D9" w:rsidRPr="009A28D9">
        <w:t>Eight full-time employees</w:t>
      </w:r>
      <w:r w:rsidR="00427321">
        <w:t xml:space="preserve"> </w:t>
      </w:r>
      <w:r w:rsidR="00C44417">
        <w:t>were budgeted for both Fiscal Years.</w:t>
      </w:r>
      <w:r w:rsidR="009A28D9">
        <w:t xml:space="preserve"> </w:t>
      </w:r>
    </w:p>
    <w:p w14:paraId="70E97660" w14:textId="77777777" w:rsidR="00750D48" w:rsidRDefault="00750D48" w:rsidP="00B153A0">
      <w:pPr>
        <w:pStyle w:val="BodyText"/>
        <w:spacing w:after="0"/>
      </w:pPr>
    </w:p>
    <w:p w14:paraId="0F5B1EF9" w14:textId="1CE08E64" w:rsidR="00750D48" w:rsidRDefault="00750D48" w:rsidP="00750D48">
      <w:pPr>
        <w:pStyle w:val="BodyText"/>
        <w:spacing w:after="0"/>
      </w:pPr>
      <w:r>
        <w:t>Staff recommends approval of FTRI’s proposed budget of $1,145,259.</w:t>
      </w:r>
    </w:p>
    <w:p w14:paraId="087093A0" w14:textId="77777777" w:rsidR="00B153A0" w:rsidRDefault="00B153A0" w:rsidP="00A802D6">
      <w:pPr>
        <w:pStyle w:val="BodyText"/>
        <w:rPr>
          <w:rFonts w:ascii="Arial" w:hAnsi="Arial" w:cs="Arial"/>
          <w:b/>
        </w:rPr>
      </w:pPr>
    </w:p>
    <w:p w14:paraId="61DC1C18" w14:textId="77777777" w:rsidR="00B153A0" w:rsidRDefault="00B153A0" w:rsidP="00B153A0">
      <w:pPr>
        <w:pStyle w:val="BodyText"/>
        <w:spacing w:after="0"/>
        <w:rPr>
          <w:rFonts w:ascii="Arial" w:hAnsi="Arial" w:cs="Arial"/>
          <w:b/>
        </w:rPr>
      </w:pPr>
      <w:r>
        <w:rPr>
          <w:rFonts w:ascii="Arial" w:hAnsi="Arial" w:cs="Arial"/>
          <w:b/>
        </w:rPr>
        <w:t>Revenue Shortfall</w:t>
      </w:r>
    </w:p>
    <w:p w14:paraId="542E9CAF" w14:textId="3F407248" w:rsidR="00B153A0" w:rsidRPr="00345191" w:rsidRDefault="00B153A0" w:rsidP="00B153A0">
      <w:pPr>
        <w:pStyle w:val="BodyText"/>
        <w:spacing w:after="0"/>
        <w:rPr>
          <w:rFonts w:ascii="Arial" w:hAnsi="Arial" w:cs="Arial"/>
          <w:b/>
        </w:rPr>
      </w:pPr>
      <w:r>
        <w:t>If staff’s recommen</w:t>
      </w:r>
      <w:r w:rsidR="00750D48">
        <w:t>dation</w:t>
      </w:r>
      <w:r w:rsidR="00062680">
        <w:t xml:space="preserve"> is </w:t>
      </w:r>
      <w:r>
        <w:t>approved, FTRI’s Fiscal Year 202</w:t>
      </w:r>
      <w:r w:rsidR="00062680">
        <w:t>6</w:t>
      </w:r>
      <w:r>
        <w:t>/202</w:t>
      </w:r>
      <w:r w:rsidR="00062680">
        <w:t>7</w:t>
      </w:r>
      <w:r>
        <w:t xml:space="preserve"> budget will have a shortfall of $</w:t>
      </w:r>
      <w:r w:rsidR="00062680">
        <w:t>2,</w:t>
      </w:r>
      <w:r w:rsidR="00750D48">
        <w:t>454</w:t>
      </w:r>
      <w:r w:rsidR="00062680">
        <w:t>,849</w:t>
      </w:r>
      <w:r>
        <w:t>. As the Commission has approved in recent years, staff believes it is appropriate to draw upon the Reserve Account to cover the shortfall. FTRI’s Reserve Account is approximately $</w:t>
      </w:r>
      <w:r w:rsidR="00062680">
        <w:t xml:space="preserve">19,723,369 </w:t>
      </w:r>
      <w:r>
        <w:t>million.</w:t>
      </w:r>
    </w:p>
    <w:p w14:paraId="1B3DC8DB" w14:textId="77777777" w:rsidR="00B153A0" w:rsidRDefault="00B153A0" w:rsidP="00A802D6">
      <w:pPr>
        <w:pStyle w:val="BodyText"/>
      </w:pPr>
    </w:p>
    <w:p w14:paraId="2C4F46E3" w14:textId="77777777" w:rsidR="00B153A0" w:rsidRDefault="00B153A0" w:rsidP="00B153A0">
      <w:pPr>
        <w:pStyle w:val="BodyText"/>
        <w:spacing w:after="0"/>
        <w:rPr>
          <w:rFonts w:ascii="Arial" w:hAnsi="Arial" w:cs="Arial"/>
          <w:b/>
        </w:rPr>
      </w:pPr>
      <w:r w:rsidRPr="00345191">
        <w:rPr>
          <w:rFonts w:ascii="Arial" w:hAnsi="Arial" w:cs="Arial"/>
          <w:b/>
        </w:rPr>
        <w:t>Conclusion</w:t>
      </w:r>
    </w:p>
    <w:p w14:paraId="785F3752" w14:textId="77EA6E67" w:rsidR="00B153A0" w:rsidRDefault="00A123B2" w:rsidP="00B153A0">
      <w:pPr>
        <w:pStyle w:val="IssueHeading"/>
        <w:rPr>
          <w:rFonts w:ascii="Times New Roman" w:hAnsi="Times New Roman" w:cs="Times New Roman"/>
          <w:b w:val="0"/>
          <w:i w:val="0"/>
        </w:rPr>
      </w:pPr>
      <w:r>
        <w:rPr>
          <w:rFonts w:ascii="Times New Roman" w:hAnsi="Times New Roman" w:cs="Times New Roman"/>
          <w:b w:val="0"/>
          <w:i w:val="0"/>
        </w:rPr>
        <w:t xml:space="preserve"> </w:t>
      </w:r>
      <w:r w:rsidR="008953D3" w:rsidRPr="00D71E00">
        <w:rPr>
          <w:rFonts w:ascii="Times New Roman" w:hAnsi="Times New Roman" w:cs="Times New Roman"/>
          <w:b w:val="0"/>
          <w:bCs w:val="0"/>
          <w:i w:val="0"/>
          <w:iCs/>
        </w:rPr>
        <w:t>Staff recommends the Commission approve</w:t>
      </w:r>
      <w:r w:rsidR="008953D3">
        <w:rPr>
          <w:rFonts w:ascii="Times New Roman" w:hAnsi="Times New Roman" w:cs="Times New Roman"/>
          <w:b w:val="0"/>
          <w:bCs w:val="0"/>
          <w:i w:val="0"/>
          <w:iCs/>
        </w:rPr>
        <w:t xml:space="preserve"> </w:t>
      </w:r>
      <w:r w:rsidR="008953D3" w:rsidRPr="00D71E00">
        <w:rPr>
          <w:rFonts w:ascii="Times New Roman" w:hAnsi="Times New Roman" w:cs="Times New Roman"/>
          <w:b w:val="0"/>
          <w:bCs w:val="0"/>
          <w:i w:val="0"/>
          <w:iCs/>
        </w:rPr>
        <w:t>FTRI’s proposed budget expense of $4,694,189 for Fiscal Year 2026/2027, effective upon issuance of the consummating order. Staff recommends the Commission allow FTRI to transfer $2,454</w:t>
      </w:r>
      <w:r w:rsidR="008953D3">
        <w:rPr>
          <w:rFonts w:ascii="Times New Roman" w:hAnsi="Times New Roman" w:cs="Times New Roman"/>
          <w:b w:val="0"/>
          <w:bCs w:val="0"/>
          <w:i w:val="0"/>
          <w:iCs/>
        </w:rPr>
        <w:t>,</w:t>
      </w:r>
      <w:r w:rsidR="008953D3" w:rsidRPr="00D71E00">
        <w:rPr>
          <w:rFonts w:ascii="Times New Roman" w:hAnsi="Times New Roman" w:cs="Times New Roman"/>
          <w:b w:val="0"/>
          <w:bCs w:val="0"/>
          <w:i w:val="0"/>
          <w:iCs/>
        </w:rPr>
        <w:t xml:space="preserve">849 from the Reserve Account to offset </w:t>
      </w:r>
      <w:r w:rsidR="008953D3">
        <w:rPr>
          <w:rFonts w:ascii="Times New Roman" w:hAnsi="Times New Roman" w:cs="Times New Roman"/>
          <w:b w:val="0"/>
          <w:bCs w:val="0"/>
          <w:i w:val="0"/>
          <w:iCs/>
        </w:rPr>
        <w:t>the</w:t>
      </w:r>
      <w:r w:rsidR="008953D3" w:rsidRPr="00D71E00">
        <w:rPr>
          <w:rFonts w:ascii="Times New Roman" w:hAnsi="Times New Roman" w:cs="Times New Roman"/>
          <w:b w:val="0"/>
          <w:bCs w:val="0"/>
          <w:i w:val="0"/>
          <w:iCs/>
        </w:rPr>
        <w:t xml:space="preserve"> projected revenue shortfall.</w:t>
      </w:r>
      <w:r w:rsidR="008953D3" w:rsidRPr="008953D3">
        <w:rPr>
          <w:rFonts w:ascii="Times New Roman" w:hAnsi="Times New Roman" w:cs="Times New Roman"/>
          <w:b w:val="0"/>
          <w:bCs w:val="0"/>
          <w:i w:val="0"/>
          <w:iCs/>
        </w:rPr>
        <w:t xml:space="preserve"> </w:t>
      </w:r>
      <w:r w:rsidR="00B153A0" w:rsidRPr="00A84216">
        <w:rPr>
          <w:rFonts w:ascii="Times New Roman" w:hAnsi="Times New Roman" w:cs="Times New Roman"/>
          <w:b w:val="0"/>
          <w:i w:val="0"/>
        </w:rPr>
        <w:t>(Williams, Fogleman, Imig,</w:t>
      </w:r>
      <w:r w:rsidR="00F32062">
        <w:rPr>
          <w:rFonts w:ascii="Times New Roman" w:hAnsi="Times New Roman" w:cs="Times New Roman"/>
          <w:b w:val="0"/>
          <w:i w:val="0"/>
        </w:rPr>
        <w:t xml:space="preserve"> Stiller</w:t>
      </w:r>
      <w:r w:rsidR="00B153A0" w:rsidRPr="00A84216">
        <w:rPr>
          <w:rFonts w:ascii="Times New Roman" w:hAnsi="Times New Roman" w:cs="Times New Roman"/>
          <w:b w:val="0"/>
          <w:i w:val="0"/>
        </w:rPr>
        <w:t xml:space="preserve">) </w:t>
      </w:r>
    </w:p>
    <w:p w14:paraId="3235EF65" w14:textId="0171A33F" w:rsidR="00284F78" w:rsidRDefault="00284F78">
      <w:pPr>
        <w:pStyle w:val="IssueHeading"/>
        <w:rPr>
          <w:vanish/>
          <w:specVanish/>
        </w:rPr>
      </w:pPr>
      <w:r w:rsidRPr="004C3641">
        <w:rPr>
          <w:b w:val="0"/>
          <w:i w:val="0"/>
        </w:rPr>
        <w:br w:type="page"/>
      </w:r>
      <w:r w:rsidRPr="004C3641">
        <w:lastRenderedPageBreak/>
        <w:t xml:space="preserve">Issue </w:t>
      </w:r>
      <w:r w:rsidR="006C242F">
        <w:fldChar w:fldCharType="begin"/>
      </w:r>
      <w:r w:rsidR="006C242F">
        <w:instrText xml:space="preserve"> SEQ Issue \* MERGEFORMAT </w:instrText>
      </w:r>
      <w:r w:rsidR="006C242F">
        <w:fldChar w:fldCharType="separate"/>
      </w:r>
      <w:r w:rsidR="00E223D3">
        <w:rPr>
          <w:noProof/>
        </w:rPr>
        <w:t>2</w:t>
      </w:r>
      <w:r w:rsidR="006C242F">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E223D3">
        <w:rPr>
          <w:noProof/>
        </w:rPr>
        <w:instrText>2</w:instrText>
      </w:r>
      <w:r>
        <w:fldChar w:fldCharType="end"/>
      </w:r>
      <w:r>
        <w:tab/>
        <w:instrText xml:space="preserve">" \l 1 </w:instrText>
      </w:r>
      <w:r>
        <w:fldChar w:fldCharType="end"/>
      </w:r>
      <w:r>
        <w:t> </w:t>
      </w:r>
    </w:p>
    <w:p w14:paraId="5A2DB621" w14:textId="72943638" w:rsidR="00284F78" w:rsidRDefault="00284F78">
      <w:pPr>
        <w:pStyle w:val="BodyText"/>
      </w:pPr>
      <w:r>
        <w:t> Should the Commission order FTRI to file</w:t>
      </w:r>
      <w:r w:rsidR="00840C5C">
        <w:t xml:space="preserve"> </w:t>
      </w:r>
      <w:r w:rsidR="002C12FC">
        <w:t>q</w:t>
      </w:r>
      <w:r>
        <w:t xml:space="preserve">uarterly </w:t>
      </w:r>
      <w:r w:rsidR="002C12FC">
        <w:t>r</w:t>
      </w:r>
      <w:r>
        <w:t>eports</w:t>
      </w:r>
      <w:r w:rsidR="00840C5C">
        <w:t xml:space="preserve"> </w:t>
      </w:r>
      <w:r w:rsidR="00EA7DDB">
        <w:t xml:space="preserve">for Fiscal Year 2026/2027 </w:t>
      </w:r>
      <w:r>
        <w:t>providing details on specialized communications technology device distribution?</w:t>
      </w:r>
    </w:p>
    <w:p w14:paraId="26B0F1EC" w14:textId="77777777" w:rsidR="00284F78" w:rsidRPr="004C3641" w:rsidRDefault="00284F78">
      <w:pPr>
        <w:pStyle w:val="IssueSubsectionHeading"/>
        <w:rPr>
          <w:vanish/>
          <w:specVanish/>
        </w:rPr>
      </w:pPr>
      <w:r w:rsidRPr="004C3641">
        <w:t>Recommendation: </w:t>
      </w:r>
    </w:p>
    <w:p w14:paraId="6D3DADB8" w14:textId="3024C30D" w:rsidR="00284F78" w:rsidRDefault="00284F78">
      <w:pPr>
        <w:pStyle w:val="BodyText"/>
      </w:pPr>
      <w:r>
        <w:t> </w:t>
      </w:r>
      <w:r w:rsidR="00840C5C">
        <w:t>Yes. Staff recommends the Commission order FTRI to file</w:t>
      </w:r>
      <w:r w:rsidR="00DB1D4D">
        <w:t xml:space="preserve"> </w:t>
      </w:r>
      <w:r w:rsidR="002C12FC">
        <w:t>q</w:t>
      </w:r>
      <w:r w:rsidR="00840C5C">
        <w:t xml:space="preserve">uarterly </w:t>
      </w:r>
      <w:r w:rsidR="002C12FC">
        <w:t>r</w:t>
      </w:r>
      <w:r w:rsidR="00840C5C">
        <w:t xml:space="preserve">eports </w:t>
      </w:r>
      <w:r w:rsidR="00EA7DDB">
        <w:t xml:space="preserve">for Fiscal Year 2026/2027 </w:t>
      </w:r>
      <w:r w:rsidR="00840C5C">
        <w:t xml:space="preserve">providing details on specialized </w:t>
      </w:r>
      <w:r w:rsidR="00885D5F">
        <w:t>communications</w:t>
      </w:r>
      <w:r w:rsidR="00840C5C">
        <w:t xml:space="preserve"> technology device distribution.</w:t>
      </w:r>
      <w:r w:rsidR="00223DD4">
        <w:t xml:space="preserve"> </w:t>
      </w:r>
      <w:r w:rsidR="00223DD4" w:rsidRPr="00A84216">
        <w:t>(Williams, Fogleman, Imig,</w:t>
      </w:r>
      <w:r w:rsidR="00223DD4">
        <w:t xml:space="preserve"> Stiller</w:t>
      </w:r>
      <w:r w:rsidR="00223DD4" w:rsidRPr="00A84216">
        <w:t>)</w:t>
      </w:r>
    </w:p>
    <w:p w14:paraId="5C3D42B7" w14:textId="77777777" w:rsidR="00284F78" w:rsidRPr="004C3641" w:rsidRDefault="00284F78">
      <w:pPr>
        <w:pStyle w:val="IssueSubsectionHeading"/>
        <w:rPr>
          <w:vanish/>
          <w:specVanish/>
        </w:rPr>
      </w:pPr>
      <w:r w:rsidRPr="004C3641">
        <w:t>Staff Analysis: </w:t>
      </w:r>
    </w:p>
    <w:p w14:paraId="281F168E" w14:textId="171E51C0" w:rsidR="00D92C89" w:rsidRDefault="00284F78" w:rsidP="001D485A">
      <w:pPr>
        <w:pStyle w:val="BodyText"/>
      </w:pPr>
      <w:r>
        <w:t> </w:t>
      </w:r>
      <w:r w:rsidR="0074658B">
        <w:t>As</w:t>
      </w:r>
      <w:r w:rsidR="00DB1D4D">
        <w:t xml:space="preserve"> discussed</w:t>
      </w:r>
      <w:r w:rsidR="000A1564">
        <w:t xml:space="preserve"> </w:t>
      </w:r>
      <w:r w:rsidR="0074658B">
        <w:t>in Issue</w:t>
      </w:r>
      <w:r w:rsidR="00223DD4">
        <w:t xml:space="preserve"> 1</w:t>
      </w:r>
      <w:r w:rsidR="0074658B">
        <w:t xml:space="preserve">, based on </w:t>
      </w:r>
      <w:r w:rsidR="00000C28">
        <w:t>FTRI’s</w:t>
      </w:r>
      <w:r w:rsidR="0074658B">
        <w:t xml:space="preserve"> </w:t>
      </w:r>
      <w:r w:rsidR="00000C28">
        <w:t>reliance on demand assumptions, along with the potential for fraud</w:t>
      </w:r>
      <w:r w:rsidR="00DB1D4D">
        <w:t xml:space="preserve"> and abuse</w:t>
      </w:r>
      <w:r w:rsidR="00000C28">
        <w:t>, it is important that FTRI</w:t>
      </w:r>
      <w:r w:rsidR="00CB5068">
        <w:t xml:space="preserve"> implement effective procedures. </w:t>
      </w:r>
      <w:r w:rsidR="0074658B">
        <w:t xml:space="preserve">Staff presented questions </w:t>
      </w:r>
      <w:r w:rsidR="00BC3C83">
        <w:t>to</w:t>
      </w:r>
      <w:r w:rsidR="0074658B">
        <w:t xml:space="preserve"> FTRI during </w:t>
      </w:r>
      <w:r w:rsidR="00510AEC">
        <w:t xml:space="preserve">the </w:t>
      </w:r>
      <w:r w:rsidR="0074658B">
        <w:t xml:space="preserve">initial analysis </w:t>
      </w:r>
      <w:r w:rsidR="00510AEC">
        <w:t xml:space="preserve">of </w:t>
      </w:r>
      <w:r w:rsidR="0074658B">
        <w:t>operating procedures,</w:t>
      </w:r>
      <w:r w:rsidR="00CB5068">
        <w:t xml:space="preserve"> </w:t>
      </w:r>
      <w:r w:rsidR="0074658B">
        <w:t xml:space="preserve">cost, and assumptions used to </w:t>
      </w:r>
      <w:r w:rsidR="00CB5068">
        <w:t>measure demand.</w:t>
      </w:r>
      <w:r w:rsidR="00BC3C83">
        <w:t xml:space="preserve"> Staff believes FTRI’s responses were reasonable.</w:t>
      </w:r>
      <w:r w:rsidR="00CB5068">
        <w:t xml:space="preserve"> </w:t>
      </w:r>
      <w:r w:rsidR="0074658B">
        <w:t>However, continued monitoring</w:t>
      </w:r>
      <w:r w:rsidR="00CB5068">
        <w:t xml:space="preserve"> will be needed </w:t>
      </w:r>
      <w:r w:rsidR="0074658B">
        <w:t>to</w:t>
      </w:r>
      <w:r w:rsidR="00CB5068">
        <w:t xml:space="preserve"> validate </w:t>
      </w:r>
      <w:r w:rsidR="0074658B">
        <w:t>assumptions and to collect data to address</w:t>
      </w:r>
      <w:r w:rsidR="001D485A">
        <w:t xml:space="preserve"> </w:t>
      </w:r>
      <w:r w:rsidR="000A1564">
        <w:t xml:space="preserve">distribution </w:t>
      </w:r>
      <w:r w:rsidR="0074658B">
        <w:t>issues</w:t>
      </w:r>
      <w:r w:rsidR="000A1564">
        <w:t xml:space="preserve"> should </w:t>
      </w:r>
      <w:r w:rsidR="0074658B">
        <w:t>they arise.</w:t>
      </w:r>
    </w:p>
    <w:p w14:paraId="703954CB" w14:textId="2F2EA1A4" w:rsidR="001D485A" w:rsidRDefault="001D485A" w:rsidP="001D485A">
      <w:pPr>
        <w:pStyle w:val="BodyText"/>
      </w:pPr>
      <w:r>
        <w:t>Staff recommends the quarterly reports</w:t>
      </w:r>
      <w:r w:rsidR="00C37A36">
        <w:t xml:space="preserve"> </w:t>
      </w:r>
      <w:r>
        <w:t>include the following information</w:t>
      </w:r>
      <w:r w:rsidR="00A822E2">
        <w:t xml:space="preserve"> regarding specialized communications technology devices</w:t>
      </w:r>
      <w:r w:rsidR="00C37A36">
        <w:t>:</w:t>
      </w:r>
      <w:r>
        <w:t xml:space="preserve"> </w:t>
      </w:r>
    </w:p>
    <w:p w14:paraId="5D858BF3" w14:textId="782295FA" w:rsidR="00535E63" w:rsidRDefault="00535E63" w:rsidP="001D485A">
      <w:pPr>
        <w:pStyle w:val="BodyText"/>
        <w:numPr>
          <w:ilvl w:val="0"/>
          <w:numId w:val="12"/>
        </w:numPr>
        <w:spacing w:after="0"/>
      </w:pPr>
      <w:r>
        <w:t>Number of devices ordered by type.</w:t>
      </w:r>
    </w:p>
    <w:p w14:paraId="6CD2E74D" w14:textId="29E551F2" w:rsidR="00D92C89" w:rsidRDefault="001D485A" w:rsidP="001D485A">
      <w:pPr>
        <w:pStyle w:val="BodyText"/>
        <w:numPr>
          <w:ilvl w:val="0"/>
          <w:numId w:val="12"/>
        </w:numPr>
        <w:spacing w:after="0"/>
      </w:pPr>
      <w:r>
        <w:t>Number</w:t>
      </w:r>
      <w:r w:rsidR="004C2402">
        <w:t xml:space="preserve"> </w:t>
      </w:r>
      <w:r w:rsidR="00C37A36">
        <w:t xml:space="preserve">of devices </w:t>
      </w:r>
      <w:r>
        <w:t>distributed</w:t>
      </w:r>
      <w:r w:rsidR="00C37A36">
        <w:t xml:space="preserve"> by </w:t>
      </w:r>
      <w:r w:rsidR="003E3D52">
        <w:t>type.</w:t>
      </w:r>
    </w:p>
    <w:p w14:paraId="5B676A95" w14:textId="41AEAB24" w:rsidR="00535E63" w:rsidRDefault="00535E63" w:rsidP="001D485A">
      <w:pPr>
        <w:pStyle w:val="BodyText"/>
        <w:numPr>
          <w:ilvl w:val="0"/>
          <w:numId w:val="12"/>
        </w:numPr>
        <w:spacing w:after="0"/>
      </w:pPr>
      <w:r>
        <w:t>Number of devices in inventory by type.</w:t>
      </w:r>
    </w:p>
    <w:p w14:paraId="49686FB3" w14:textId="2593CE54" w:rsidR="001D485A" w:rsidRDefault="001D485A" w:rsidP="001D485A">
      <w:pPr>
        <w:pStyle w:val="BodyText"/>
        <w:numPr>
          <w:ilvl w:val="0"/>
          <w:numId w:val="12"/>
        </w:numPr>
        <w:spacing w:after="0"/>
      </w:pPr>
      <w:r>
        <w:t>Number</w:t>
      </w:r>
      <w:r w:rsidR="004C2402">
        <w:t xml:space="preserve"> </w:t>
      </w:r>
      <w:r w:rsidR="00C37A36">
        <w:t xml:space="preserve">of devices </w:t>
      </w:r>
      <w:r>
        <w:t>reported lost</w:t>
      </w:r>
      <w:r w:rsidR="00C37A36">
        <w:t xml:space="preserve"> by </w:t>
      </w:r>
      <w:r w:rsidR="003E3D52">
        <w:t>type.</w:t>
      </w:r>
    </w:p>
    <w:p w14:paraId="4055BA79" w14:textId="00336D96" w:rsidR="001D485A" w:rsidRDefault="001D485A" w:rsidP="001D485A">
      <w:pPr>
        <w:pStyle w:val="BodyText"/>
        <w:numPr>
          <w:ilvl w:val="0"/>
          <w:numId w:val="12"/>
        </w:numPr>
        <w:spacing w:after="0"/>
      </w:pPr>
      <w:r>
        <w:t>Number</w:t>
      </w:r>
      <w:r w:rsidR="004C2402">
        <w:t xml:space="preserve"> </w:t>
      </w:r>
      <w:r w:rsidR="00C37A36">
        <w:t xml:space="preserve">of devices </w:t>
      </w:r>
      <w:r>
        <w:t>reported stolen</w:t>
      </w:r>
      <w:r w:rsidR="00C37A36">
        <w:t xml:space="preserve"> by </w:t>
      </w:r>
      <w:r w:rsidR="003E3D52">
        <w:t>type.</w:t>
      </w:r>
    </w:p>
    <w:p w14:paraId="2E03933A" w14:textId="4F19C79F" w:rsidR="001D485A" w:rsidRDefault="001D485A" w:rsidP="001D485A">
      <w:pPr>
        <w:pStyle w:val="BodyText"/>
        <w:numPr>
          <w:ilvl w:val="0"/>
          <w:numId w:val="12"/>
        </w:numPr>
        <w:spacing w:after="0"/>
      </w:pPr>
      <w:r>
        <w:t>Number</w:t>
      </w:r>
      <w:r w:rsidR="004C2402">
        <w:t xml:space="preserve"> </w:t>
      </w:r>
      <w:r w:rsidR="00C37A36">
        <w:t xml:space="preserve">of devices </w:t>
      </w:r>
      <w:r>
        <w:t>returned damaged</w:t>
      </w:r>
      <w:r w:rsidR="00C37A36">
        <w:t xml:space="preserve"> by </w:t>
      </w:r>
      <w:r w:rsidR="003E3D52">
        <w:t>type.</w:t>
      </w:r>
    </w:p>
    <w:p w14:paraId="4B16DA5B" w14:textId="44542B77" w:rsidR="001D485A" w:rsidRDefault="001D485A" w:rsidP="001D485A">
      <w:pPr>
        <w:pStyle w:val="BodyText"/>
        <w:numPr>
          <w:ilvl w:val="0"/>
          <w:numId w:val="12"/>
        </w:numPr>
        <w:spacing w:after="0"/>
      </w:pPr>
      <w:r>
        <w:t>Number</w:t>
      </w:r>
      <w:r w:rsidR="004C2402">
        <w:t xml:space="preserve"> </w:t>
      </w:r>
      <w:r w:rsidR="00C37A36">
        <w:t xml:space="preserve">of devices </w:t>
      </w:r>
      <w:r>
        <w:t>ref</w:t>
      </w:r>
      <w:r w:rsidR="004C2402">
        <w:t>u</w:t>
      </w:r>
      <w:r>
        <w:t xml:space="preserve">rbished and returned to </w:t>
      </w:r>
      <w:r w:rsidR="003E3D52">
        <w:t>clients</w:t>
      </w:r>
      <w:r w:rsidR="00A822E2" w:rsidRPr="00A822E2">
        <w:t xml:space="preserve"> </w:t>
      </w:r>
      <w:r w:rsidR="00A822E2">
        <w:t>by type</w:t>
      </w:r>
      <w:r w:rsidR="003E3D52">
        <w:t>.</w:t>
      </w:r>
    </w:p>
    <w:p w14:paraId="7789454E" w14:textId="30120F5A" w:rsidR="001D485A" w:rsidRDefault="001D485A" w:rsidP="001D485A">
      <w:pPr>
        <w:pStyle w:val="BodyText"/>
        <w:numPr>
          <w:ilvl w:val="0"/>
          <w:numId w:val="12"/>
        </w:numPr>
        <w:spacing w:after="0"/>
      </w:pPr>
      <w:r>
        <w:t>Number</w:t>
      </w:r>
      <w:r w:rsidR="004C2402">
        <w:t xml:space="preserve"> returned by clients and </w:t>
      </w:r>
      <w:r>
        <w:t xml:space="preserve">taken out of </w:t>
      </w:r>
      <w:r w:rsidR="003E3D52">
        <w:t>service.</w:t>
      </w:r>
      <w:r w:rsidR="00C37A36">
        <w:t xml:space="preserve"> </w:t>
      </w:r>
    </w:p>
    <w:p w14:paraId="66ADB8F4" w14:textId="6C145E1A" w:rsidR="00C37A36" w:rsidRDefault="00CB5068" w:rsidP="00C37A36">
      <w:pPr>
        <w:pStyle w:val="BodyText"/>
        <w:numPr>
          <w:ilvl w:val="0"/>
          <w:numId w:val="12"/>
        </w:numPr>
        <w:spacing w:after="0"/>
      </w:pPr>
      <w:r>
        <w:t>Q</w:t>
      </w:r>
      <w:r w:rsidR="00C37A36">
        <w:t>uarter</w:t>
      </w:r>
      <w:r>
        <w:t>ly</w:t>
      </w:r>
      <w:r w:rsidR="00C37A36">
        <w:t xml:space="preserve"> and year-to-date expenses</w:t>
      </w:r>
      <w:r w:rsidR="00A822E2">
        <w:t>.</w:t>
      </w:r>
    </w:p>
    <w:p w14:paraId="62CC9F9E" w14:textId="2E835740" w:rsidR="00C37A36" w:rsidRDefault="00C37A36" w:rsidP="00C37A36">
      <w:pPr>
        <w:pStyle w:val="BodyText"/>
        <w:numPr>
          <w:ilvl w:val="0"/>
          <w:numId w:val="12"/>
        </w:numPr>
        <w:spacing w:after="0"/>
      </w:pPr>
      <w:r>
        <w:t xml:space="preserve">Any </w:t>
      </w:r>
      <w:r w:rsidR="002A0BE4">
        <w:t xml:space="preserve">revisions to the methodology and/or assumptions used to identify the </w:t>
      </w:r>
      <w:r w:rsidR="00885D5F">
        <w:t>addressable</w:t>
      </w:r>
      <w:r w:rsidR="002A0BE4">
        <w:t xml:space="preserve"> client base.</w:t>
      </w:r>
    </w:p>
    <w:p w14:paraId="5FC7C6FF" w14:textId="77777777" w:rsidR="002A0BE4" w:rsidRDefault="002A0BE4" w:rsidP="002A0BE4">
      <w:pPr>
        <w:pStyle w:val="BodyText"/>
        <w:spacing w:after="0"/>
        <w:ind w:left="720"/>
      </w:pPr>
    </w:p>
    <w:p w14:paraId="57CE154F" w14:textId="432F853E" w:rsidR="002A0BE4" w:rsidRDefault="002A0BE4" w:rsidP="00B153A0">
      <w:pPr>
        <w:pStyle w:val="IssueHeading"/>
        <w:rPr>
          <w:rFonts w:ascii="Times New Roman" w:hAnsi="Times New Roman" w:cs="Times New Roman"/>
          <w:b w:val="0"/>
          <w:i w:val="0"/>
        </w:rPr>
      </w:pPr>
      <w:r>
        <w:rPr>
          <w:rFonts w:ascii="Times New Roman" w:hAnsi="Times New Roman" w:cs="Times New Roman"/>
          <w:b w:val="0"/>
          <w:i w:val="0"/>
        </w:rPr>
        <w:t xml:space="preserve">Staff will evaluate the data </w:t>
      </w:r>
      <w:r w:rsidR="00885D5F">
        <w:rPr>
          <w:rFonts w:ascii="Times New Roman" w:hAnsi="Times New Roman" w:cs="Times New Roman"/>
          <w:b w:val="0"/>
          <w:i w:val="0"/>
        </w:rPr>
        <w:t>throughout</w:t>
      </w:r>
      <w:r>
        <w:rPr>
          <w:rFonts w:ascii="Times New Roman" w:hAnsi="Times New Roman" w:cs="Times New Roman"/>
          <w:b w:val="0"/>
          <w:i w:val="0"/>
        </w:rPr>
        <w:t xml:space="preserve"> Fiscal Year </w:t>
      </w:r>
      <w:r w:rsidR="003E3D52">
        <w:rPr>
          <w:rFonts w:ascii="Times New Roman" w:hAnsi="Times New Roman" w:cs="Times New Roman"/>
          <w:b w:val="0"/>
          <w:i w:val="0"/>
        </w:rPr>
        <w:t>2026/2027 and</w:t>
      </w:r>
      <w:r>
        <w:rPr>
          <w:rFonts w:ascii="Times New Roman" w:hAnsi="Times New Roman" w:cs="Times New Roman"/>
          <w:b w:val="0"/>
          <w:i w:val="0"/>
        </w:rPr>
        <w:t xml:space="preserve"> make </w:t>
      </w:r>
      <w:r w:rsidR="00382360">
        <w:rPr>
          <w:rFonts w:ascii="Times New Roman" w:hAnsi="Times New Roman" w:cs="Times New Roman"/>
          <w:b w:val="0"/>
          <w:i w:val="0"/>
        </w:rPr>
        <w:t xml:space="preserve">a </w:t>
      </w:r>
      <w:r>
        <w:rPr>
          <w:rFonts w:ascii="Times New Roman" w:hAnsi="Times New Roman" w:cs="Times New Roman"/>
          <w:b w:val="0"/>
          <w:i w:val="0"/>
        </w:rPr>
        <w:t xml:space="preserve">recommendation on </w:t>
      </w:r>
      <w:r w:rsidR="00CB5068">
        <w:rPr>
          <w:rFonts w:ascii="Times New Roman" w:hAnsi="Times New Roman" w:cs="Times New Roman"/>
          <w:b w:val="0"/>
          <w:i w:val="0"/>
        </w:rPr>
        <w:t xml:space="preserve">the need to </w:t>
      </w:r>
      <w:r>
        <w:rPr>
          <w:rFonts w:ascii="Times New Roman" w:hAnsi="Times New Roman" w:cs="Times New Roman"/>
          <w:b w:val="0"/>
          <w:i w:val="0"/>
        </w:rPr>
        <w:t>contin</w:t>
      </w:r>
      <w:r w:rsidR="00CB5068">
        <w:rPr>
          <w:rFonts w:ascii="Times New Roman" w:hAnsi="Times New Roman" w:cs="Times New Roman"/>
          <w:b w:val="0"/>
          <w:i w:val="0"/>
        </w:rPr>
        <w:t>u</w:t>
      </w:r>
      <w:r>
        <w:rPr>
          <w:rFonts w:ascii="Times New Roman" w:hAnsi="Times New Roman" w:cs="Times New Roman"/>
          <w:b w:val="0"/>
          <w:i w:val="0"/>
        </w:rPr>
        <w:t xml:space="preserve">e </w:t>
      </w:r>
      <w:r w:rsidR="002C12FC">
        <w:rPr>
          <w:rFonts w:ascii="Times New Roman" w:hAnsi="Times New Roman" w:cs="Times New Roman"/>
          <w:b w:val="0"/>
          <w:i w:val="0"/>
        </w:rPr>
        <w:t xml:space="preserve">the </w:t>
      </w:r>
      <w:r w:rsidR="00CB5068">
        <w:rPr>
          <w:rFonts w:ascii="Times New Roman" w:hAnsi="Times New Roman" w:cs="Times New Roman"/>
          <w:b w:val="0"/>
          <w:i w:val="0"/>
        </w:rPr>
        <w:t xml:space="preserve">quarterly reporting </w:t>
      </w:r>
      <w:r>
        <w:rPr>
          <w:rFonts w:ascii="Times New Roman" w:hAnsi="Times New Roman" w:cs="Times New Roman"/>
          <w:b w:val="0"/>
          <w:i w:val="0"/>
        </w:rPr>
        <w:t xml:space="preserve">during </w:t>
      </w:r>
      <w:r w:rsidR="00A822E2">
        <w:rPr>
          <w:rFonts w:ascii="Times New Roman" w:hAnsi="Times New Roman" w:cs="Times New Roman"/>
          <w:b w:val="0"/>
          <w:i w:val="0"/>
        </w:rPr>
        <w:t xml:space="preserve">the </w:t>
      </w:r>
      <w:r>
        <w:rPr>
          <w:rFonts w:ascii="Times New Roman" w:hAnsi="Times New Roman" w:cs="Times New Roman"/>
          <w:b w:val="0"/>
          <w:i w:val="0"/>
        </w:rPr>
        <w:t>analysis of FTRI’s Fiscal Year 2027/2028 budget filing.</w:t>
      </w:r>
    </w:p>
    <w:p w14:paraId="585F9550" w14:textId="5325D9E6" w:rsidR="005541B1" w:rsidRDefault="002A0BE4" w:rsidP="00B153A0">
      <w:pPr>
        <w:pStyle w:val="IssueHeading"/>
        <w:rPr>
          <w:rFonts w:ascii="Times New Roman" w:hAnsi="Times New Roman" w:cs="Times New Roman"/>
          <w:b w:val="0"/>
          <w:i w:val="0"/>
        </w:rPr>
      </w:pPr>
      <w:r w:rsidRPr="002A0BE4">
        <w:rPr>
          <w:rFonts w:ascii="Times New Roman" w:hAnsi="Times New Roman" w:cs="Times New Roman"/>
          <w:b w:val="0"/>
          <w:bCs w:val="0"/>
          <w:i w:val="0"/>
          <w:iCs/>
        </w:rPr>
        <w:t xml:space="preserve">Staff recommends the Commission order FTRI to file </w:t>
      </w:r>
      <w:r w:rsidR="002C12FC">
        <w:rPr>
          <w:rFonts w:ascii="Times New Roman" w:hAnsi="Times New Roman" w:cs="Times New Roman"/>
          <w:b w:val="0"/>
          <w:bCs w:val="0"/>
          <w:i w:val="0"/>
          <w:iCs/>
        </w:rPr>
        <w:t>q</w:t>
      </w:r>
      <w:r w:rsidRPr="002A0BE4">
        <w:rPr>
          <w:rFonts w:ascii="Times New Roman" w:hAnsi="Times New Roman" w:cs="Times New Roman"/>
          <w:b w:val="0"/>
          <w:bCs w:val="0"/>
          <w:i w:val="0"/>
          <w:iCs/>
        </w:rPr>
        <w:t xml:space="preserve">uarterly </w:t>
      </w:r>
      <w:r w:rsidR="002C12FC">
        <w:rPr>
          <w:rFonts w:ascii="Times New Roman" w:hAnsi="Times New Roman" w:cs="Times New Roman"/>
          <w:b w:val="0"/>
          <w:bCs w:val="0"/>
          <w:i w:val="0"/>
          <w:iCs/>
        </w:rPr>
        <w:t>r</w:t>
      </w:r>
      <w:r w:rsidRPr="002A0BE4">
        <w:rPr>
          <w:rFonts w:ascii="Times New Roman" w:hAnsi="Times New Roman" w:cs="Times New Roman"/>
          <w:b w:val="0"/>
          <w:bCs w:val="0"/>
          <w:i w:val="0"/>
          <w:iCs/>
        </w:rPr>
        <w:t xml:space="preserve">eports </w:t>
      </w:r>
      <w:r w:rsidR="00EA7DDB">
        <w:rPr>
          <w:rFonts w:ascii="Times New Roman" w:hAnsi="Times New Roman" w:cs="Times New Roman"/>
          <w:b w:val="0"/>
          <w:bCs w:val="0"/>
          <w:i w:val="0"/>
          <w:iCs/>
        </w:rPr>
        <w:t xml:space="preserve">for </w:t>
      </w:r>
      <w:r w:rsidR="00EA7DDB" w:rsidRPr="002A0BE4">
        <w:rPr>
          <w:rFonts w:ascii="Times New Roman" w:hAnsi="Times New Roman" w:cs="Times New Roman"/>
          <w:b w:val="0"/>
          <w:bCs w:val="0"/>
          <w:i w:val="0"/>
          <w:iCs/>
        </w:rPr>
        <w:t>Fiscal Year 2026/2027</w:t>
      </w:r>
      <w:r w:rsidR="00EA7DDB">
        <w:rPr>
          <w:rFonts w:ascii="Times New Roman" w:hAnsi="Times New Roman" w:cs="Times New Roman"/>
          <w:b w:val="0"/>
          <w:bCs w:val="0"/>
          <w:i w:val="0"/>
          <w:iCs/>
        </w:rPr>
        <w:t xml:space="preserve"> </w:t>
      </w:r>
      <w:r w:rsidRPr="002A0BE4">
        <w:rPr>
          <w:rFonts w:ascii="Times New Roman" w:hAnsi="Times New Roman" w:cs="Times New Roman"/>
          <w:b w:val="0"/>
          <w:bCs w:val="0"/>
          <w:i w:val="0"/>
          <w:iCs/>
        </w:rPr>
        <w:t xml:space="preserve">providing details on specialized </w:t>
      </w:r>
      <w:r w:rsidR="00885D5F" w:rsidRPr="002A0BE4">
        <w:rPr>
          <w:rFonts w:ascii="Times New Roman" w:hAnsi="Times New Roman" w:cs="Times New Roman"/>
          <w:b w:val="0"/>
          <w:bCs w:val="0"/>
          <w:i w:val="0"/>
          <w:iCs/>
        </w:rPr>
        <w:t>communications</w:t>
      </w:r>
      <w:r w:rsidRPr="002A0BE4">
        <w:rPr>
          <w:rFonts w:ascii="Times New Roman" w:hAnsi="Times New Roman" w:cs="Times New Roman"/>
          <w:b w:val="0"/>
          <w:bCs w:val="0"/>
          <w:i w:val="0"/>
          <w:iCs/>
        </w:rPr>
        <w:t xml:space="preserve"> technology device distribution.</w:t>
      </w:r>
      <w:r w:rsidR="00223DD4">
        <w:rPr>
          <w:rFonts w:ascii="Times New Roman" w:hAnsi="Times New Roman" w:cs="Times New Roman"/>
          <w:b w:val="0"/>
          <w:bCs w:val="0"/>
          <w:i w:val="0"/>
          <w:iCs/>
        </w:rPr>
        <w:t xml:space="preserve"> </w:t>
      </w:r>
    </w:p>
    <w:p w14:paraId="792C2D7F" w14:textId="4F3D8080" w:rsidR="00223DD4" w:rsidRDefault="00223DD4">
      <w:pPr>
        <w:pStyle w:val="IssueHeading"/>
        <w:rPr>
          <w:vanish/>
          <w:specVanish/>
        </w:rPr>
      </w:pPr>
      <w:r w:rsidRPr="004C3641">
        <w:rPr>
          <w:b w:val="0"/>
          <w:i w:val="0"/>
        </w:rPr>
        <w:br w:type="page"/>
      </w:r>
      <w:r w:rsidRPr="004C3641">
        <w:lastRenderedPageBreak/>
        <w:t xml:space="preserve">Issue </w:t>
      </w:r>
      <w:r w:rsidR="006C242F">
        <w:fldChar w:fldCharType="begin"/>
      </w:r>
      <w:r w:rsidR="006C242F">
        <w:instrText xml:space="preserve"> SEQ Issue \* MERGEFORMAT </w:instrText>
      </w:r>
      <w:r w:rsidR="006C242F">
        <w:fldChar w:fldCharType="separate"/>
      </w:r>
      <w:r w:rsidR="00E223D3">
        <w:rPr>
          <w:noProof/>
        </w:rPr>
        <w:t>3</w:t>
      </w:r>
      <w:r w:rsidR="006C242F">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E223D3">
        <w:rPr>
          <w:noProof/>
        </w:rPr>
        <w:instrText>3</w:instrText>
      </w:r>
      <w:r>
        <w:fldChar w:fldCharType="end"/>
      </w:r>
      <w:r>
        <w:tab/>
        <w:instrText xml:space="preserve">" \l 1 </w:instrText>
      </w:r>
      <w:r>
        <w:fldChar w:fldCharType="end"/>
      </w:r>
      <w:r>
        <w:t> </w:t>
      </w:r>
    </w:p>
    <w:p w14:paraId="2EDA66E3" w14:textId="02D09AE4" w:rsidR="00223DD4" w:rsidRDefault="00223DD4">
      <w:pPr>
        <w:pStyle w:val="BodyText"/>
      </w:pPr>
      <w:r>
        <w:t> Should the Commission maintain the current Telecommunications Relay Service (TRS) surcharge of $0.08 per line, per month for Fiscal Year 2026/2027?</w:t>
      </w:r>
    </w:p>
    <w:p w14:paraId="0BA9CEC9" w14:textId="77777777" w:rsidR="00223DD4" w:rsidRPr="004C3641" w:rsidRDefault="00223DD4">
      <w:pPr>
        <w:pStyle w:val="IssueSubsectionHeading"/>
        <w:rPr>
          <w:vanish/>
          <w:specVanish/>
        </w:rPr>
      </w:pPr>
      <w:r w:rsidRPr="004C3641">
        <w:t>Recommendation: </w:t>
      </w:r>
    </w:p>
    <w:p w14:paraId="0C6EB0F7" w14:textId="4C5CD591" w:rsidR="00223DD4" w:rsidRDefault="00223DD4">
      <w:pPr>
        <w:pStyle w:val="BodyText"/>
      </w:pPr>
      <w:r>
        <w:t xml:space="preserve"> Yes. Staff recommends the Commission maintain the current TRS surcharge of $0.08 per line, per month for Fiscal Year 2026/2027. Staff recommends the Commission order all local exchange companies to continue billing the $0.08 TRS surcharge for Fiscal Year 2026/2027. (Williams, Fogleman, Imig, Stiller) </w:t>
      </w:r>
    </w:p>
    <w:p w14:paraId="29F2593C" w14:textId="77777777" w:rsidR="00223DD4" w:rsidRPr="004C3641" w:rsidRDefault="00223DD4">
      <w:pPr>
        <w:pStyle w:val="IssueSubsectionHeading"/>
        <w:rPr>
          <w:vanish/>
          <w:specVanish/>
        </w:rPr>
      </w:pPr>
      <w:r w:rsidRPr="004C3641">
        <w:t>Staff Analysis: </w:t>
      </w:r>
    </w:p>
    <w:p w14:paraId="515624FE" w14:textId="65BDC4EF" w:rsidR="00223DD4" w:rsidRDefault="00223DD4">
      <w:pPr>
        <w:pStyle w:val="BodyText"/>
      </w:pPr>
      <w:r>
        <w:t> FTRI has not requested a change in the TRS surcharge.</w:t>
      </w:r>
      <w:r w:rsidR="00570FDD">
        <w:t xml:space="preserve"> </w:t>
      </w:r>
      <w:bookmarkStart w:id="20" w:name="_Hlk233112890"/>
      <w:r w:rsidR="009A6A5A">
        <w:t xml:space="preserve">Staff would note that pursuant to the 2025 amendments to TASA, </w:t>
      </w:r>
      <w:r w:rsidR="00570FDD">
        <w:t>Section 427.704(4)(e), F.S.</w:t>
      </w:r>
      <w:r w:rsidR="009A6A5A">
        <w:t>, now</w:t>
      </w:r>
      <w:r w:rsidR="00570FDD">
        <w:t xml:space="preserve"> prohibits the Commission from increasing the surcharge when excess funds are available. </w:t>
      </w:r>
      <w:bookmarkEnd w:id="20"/>
      <w:r>
        <w:t xml:space="preserve"> Staff believes the current TRS surcharge of $0.08 per line, per month is reasonable given the size of the Reserve Account identified in Issue 1.</w:t>
      </w:r>
      <w:r w:rsidR="00570FDD">
        <w:t xml:space="preserve"> </w:t>
      </w:r>
    </w:p>
    <w:p w14:paraId="3C3324AE" w14:textId="2AAD4362" w:rsidR="00223DD4" w:rsidRDefault="00223DD4">
      <w:pPr>
        <w:pStyle w:val="IssueHeading"/>
        <w:rPr>
          <w:vanish/>
          <w:specVanish/>
        </w:rPr>
      </w:pPr>
      <w:r w:rsidRPr="004C3641">
        <w:rPr>
          <w:b w:val="0"/>
          <w:i w:val="0"/>
        </w:rPr>
        <w:br w:type="page"/>
      </w:r>
      <w:r w:rsidRPr="004C3641">
        <w:lastRenderedPageBreak/>
        <w:t xml:space="preserve">Issue </w:t>
      </w:r>
      <w:r w:rsidR="006C242F">
        <w:fldChar w:fldCharType="begin"/>
      </w:r>
      <w:r w:rsidR="006C242F">
        <w:instrText xml:space="preserve"> SEQ Issue \* MERGEFORMAT </w:instrText>
      </w:r>
      <w:r w:rsidR="006C242F">
        <w:fldChar w:fldCharType="separate"/>
      </w:r>
      <w:r w:rsidR="00E223D3">
        <w:rPr>
          <w:noProof/>
        </w:rPr>
        <w:t>4</w:t>
      </w:r>
      <w:r w:rsidR="006C242F">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E223D3">
        <w:rPr>
          <w:noProof/>
        </w:rPr>
        <w:instrText>4</w:instrText>
      </w:r>
      <w:r>
        <w:fldChar w:fldCharType="end"/>
      </w:r>
      <w:r>
        <w:tab/>
        <w:instrText xml:space="preserve">" \l 1 </w:instrText>
      </w:r>
      <w:r>
        <w:fldChar w:fldCharType="end"/>
      </w:r>
      <w:r>
        <w:t> </w:t>
      </w:r>
    </w:p>
    <w:p w14:paraId="1112FB49" w14:textId="50585247" w:rsidR="00223DD4" w:rsidRDefault="00223DD4">
      <w:pPr>
        <w:pStyle w:val="BodyText"/>
      </w:pPr>
      <w:r>
        <w:t> Should this docket be closed?</w:t>
      </w:r>
    </w:p>
    <w:p w14:paraId="203ECB5B" w14:textId="77777777" w:rsidR="00223DD4" w:rsidRPr="004C3641" w:rsidRDefault="00223DD4">
      <w:pPr>
        <w:pStyle w:val="IssueSubsectionHeading"/>
        <w:rPr>
          <w:vanish/>
          <w:specVanish/>
        </w:rPr>
      </w:pPr>
      <w:r w:rsidRPr="004C3641">
        <w:t>Recommendation: </w:t>
      </w:r>
    </w:p>
    <w:p w14:paraId="240C1F80" w14:textId="522D64C1" w:rsidR="00223DD4" w:rsidRDefault="00223DD4">
      <w:pPr>
        <w:pStyle w:val="BodyText"/>
      </w:pPr>
      <w:r>
        <w:t> </w:t>
      </w:r>
      <w:r w:rsidR="002C12FC">
        <w:t xml:space="preserve">No. </w:t>
      </w:r>
      <w:r>
        <w:t xml:space="preserve">If no person whose substantial interests are affected by the proposed agency action files a protest within 21 days of the issuance of the order, this docket should be </w:t>
      </w:r>
      <w:r w:rsidR="002C12FC">
        <w:t>placed in monitoring status during Fiscal Year 2026/2027</w:t>
      </w:r>
      <w:r>
        <w:t xml:space="preserve"> upon the issuance of a consummating order. (Imig, Stiller)  </w:t>
      </w:r>
    </w:p>
    <w:p w14:paraId="18039DE7" w14:textId="77777777" w:rsidR="00223DD4" w:rsidRPr="004C3641" w:rsidRDefault="00223DD4">
      <w:pPr>
        <w:pStyle w:val="IssueSubsectionHeading"/>
        <w:rPr>
          <w:vanish/>
          <w:specVanish/>
        </w:rPr>
      </w:pPr>
      <w:r w:rsidRPr="004C3641">
        <w:t>Staff Analysis: </w:t>
      </w:r>
    </w:p>
    <w:p w14:paraId="28419DAC" w14:textId="42988104" w:rsidR="005F4A47" w:rsidRDefault="00223DD4" w:rsidP="002C12FC">
      <w:pPr>
        <w:pStyle w:val="BodyText"/>
        <w:sectPr w:rsidR="005F4A47" w:rsidSect="0068481F">
          <w:headerReference w:type="default" r:id="rId15"/>
          <w:pgSz w:w="12240" w:h="15840" w:code="1"/>
          <w:pgMar w:top="1584" w:right="1440" w:bottom="1440" w:left="1440" w:header="720" w:footer="720" w:gutter="0"/>
          <w:cols w:space="720"/>
          <w:formProt w:val="0"/>
          <w:docGrid w:linePitch="360"/>
        </w:sectPr>
      </w:pPr>
      <w:r>
        <w:t> </w:t>
      </w:r>
      <w:r w:rsidR="00885D5F">
        <w:t xml:space="preserve">At the conclusion of the protest period, if no protest is filed this docket should be </w:t>
      </w:r>
      <w:r w:rsidR="002C12FC">
        <w:t>placed in monitoring status</w:t>
      </w:r>
      <w:r w:rsidR="009A6A5A" w:rsidRPr="009A6A5A">
        <w:t xml:space="preserve"> </w:t>
      </w:r>
      <w:r w:rsidR="009A6A5A">
        <w:t>upon the issuance of a consummating order,</w:t>
      </w:r>
      <w:r w:rsidR="002C12FC">
        <w:t xml:space="preserve"> </w:t>
      </w:r>
      <w:r w:rsidR="009259A0">
        <w:t xml:space="preserve">for </w:t>
      </w:r>
      <w:r w:rsidR="009A6A5A">
        <w:t xml:space="preserve">the purpose of receiving the </w:t>
      </w:r>
      <w:r w:rsidR="00DD1F5F">
        <w:rPr>
          <w:iCs/>
        </w:rPr>
        <w:t>q</w:t>
      </w:r>
      <w:r w:rsidR="00DD1F5F" w:rsidRPr="002A0BE4">
        <w:rPr>
          <w:iCs/>
        </w:rPr>
        <w:t>uarterly</w:t>
      </w:r>
      <w:r w:rsidR="009259A0">
        <w:t xml:space="preserve"> reports</w:t>
      </w:r>
      <w:r w:rsidR="009A6A5A">
        <w:t xml:space="preserve"> regarding specialized communications technology devices </w:t>
      </w:r>
      <w:r w:rsidR="009259A0">
        <w:t xml:space="preserve">to be filed </w:t>
      </w:r>
      <w:r w:rsidR="002C12FC">
        <w:t>during Fiscal Year 2026/2027</w:t>
      </w:r>
      <w:r w:rsidR="009A6A5A">
        <w:t xml:space="preserve"> as recommended in Issue 2.</w:t>
      </w:r>
    </w:p>
    <w:p w14:paraId="54B2C63E" w14:textId="77777777" w:rsidR="00CE49F7" w:rsidRDefault="007A3087" w:rsidP="002C12FC">
      <w:pPr>
        <w:pStyle w:val="BodyText"/>
        <w:sectPr w:rsidR="00CE49F7" w:rsidSect="0068481F">
          <w:headerReference w:type="default" r:id="rId16"/>
          <w:pgSz w:w="12240" w:h="15840" w:code="1"/>
          <w:pgMar w:top="1584" w:right="1440" w:bottom="1440" w:left="1440" w:header="720" w:footer="720" w:gutter="0"/>
          <w:cols w:space="720"/>
          <w:formProt w:val="0"/>
          <w:docGrid w:linePitch="360"/>
        </w:sectPr>
      </w:pPr>
      <w:r>
        <w:rPr>
          <w:noProof/>
        </w:rPr>
        <w:lastRenderedPageBreak/>
        <w:drawing>
          <wp:inline distT="0" distB="0" distL="0" distR="0" wp14:anchorId="30FCA4E6" wp14:editId="5AAE8485">
            <wp:extent cx="5943600" cy="7691755"/>
            <wp:effectExtent l="0" t="0" r="0" b="4445"/>
            <wp:docPr id="436177781"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77781" name="Picture 1" descr="Table&#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16C5B13C" wp14:editId="73889AFB">
            <wp:extent cx="5943600" cy="7691755"/>
            <wp:effectExtent l="0" t="0" r="0" b="4445"/>
            <wp:docPr id="1265220235" name="Picture 2" descr="A picture containing text, receip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20235" name="Picture 2" descr="A picture containing text, receip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CE49F7">
        <w:rPr>
          <w:noProof/>
        </w:rPr>
        <w:lastRenderedPageBreak/>
        <w:drawing>
          <wp:inline distT="0" distB="0" distL="0" distR="0" wp14:anchorId="7FA15C32" wp14:editId="52CBE7CE">
            <wp:extent cx="5943600" cy="7691755"/>
            <wp:effectExtent l="0" t="0" r="0" b="4445"/>
            <wp:docPr id="17403970" name="Picture 3"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970" name="Picture 3" descr="Text, letter&#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BC9BA2E" w14:textId="22D46217" w:rsidR="007A3087" w:rsidRPr="00223DD4" w:rsidRDefault="00CE49F7" w:rsidP="002C12FC">
      <w:pPr>
        <w:pStyle w:val="BodyText"/>
      </w:pPr>
      <w:r>
        <w:rPr>
          <w:noProof/>
        </w:rPr>
        <w:lastRenderedPageBreak/>
        <w:drawing>
          <wp:inline distT="0" distB="0" distL="0" distR="0" wp14:anchorId="798E771C" wp14:editId="2DD801DB">
            <wp:extent cx="5943600" cy="7691755"/>
            <wp:effectExtent l="0" t="0" r="0" b="4445"/>
            <wp:docPr id="599899220" name="Picture 6"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99220" name="Picture 6" descr="Tabl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48C3DA81" wp14:editId="0E13EF82">
            <wp:extent cx="5943600" cy="7691755"/>
            <wp:effectExtent l="0" t="0" r="0" b="4445"/>
            <wp:docPr id="14653004" name="Picture 8"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3004" name="Picture 8" descr="Table&#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7A3087" w:rsidRPr="00223DD4" w:rsidSect="0068481F">
      <w:headerReference w:type="default" r:id="rId22"/>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45012" w14:textId="77777777" w:rsidR="00A62104" w:rsidRDefault="00A62104">
      <w:r>
        <w:separator/>
      </w:r>
    </w:p>
  </w:endnote>
  <w:endnote w:type="continuationSeparator" w:id="0">
    <w:p w14:paraId="276941FF" w14:textId="77777777" w:rsidR="00A62104" w:rsidRDefault="00A62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DCA27" w14:textId="77777777" w:rsidR="00E223D3" w:rsidRDefault="00E223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458E8" w14:textId="7DFE7AF0"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6616B1">
      <w:rPr>
        <w:rStyle w:val="PageNumber"/>
        <w:noProof/>
      </w:rPr>
      <w:t>5</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A406A" w14:textId="77777777" w:rsidR="00E223D3" w:rsidRDefault="00E223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D440B" w14:textId="77777777" w:rsidR="00A62104" w:rsidRDefault="00A62104">
      <w:r>
        <w:separator/>
      </w:r>
    </w:p>
  </w:footnote>
  <w:footnote w:type="continuationSeparator" w:id="0">
    <w:p w14:paraId="32A700C6" w14:textId="77777777" w:rsidR="00A62104" w:rsidRDefault="00A62104">
      <w:r>
        <w:continuationSeparator/>
      </w:r>
    </w:p>
  </w:footnote>
  <w:footnote w:id="1">
    <w:p w14:paraId="6462E889" w14:textId="589D5F6E" w:rsidR="00ED08EA" w:rsidRDefault="00ED08EA" w:rsidP="00ED08EA">
      <w:pPr>
        <w:pStyle w:val="FootnoteText"/>
      </w:pPr>
      <w:r>
        <w:rPr>
          <w:rStyle w:val="FootnoteReference"/>
        </w:rPr>
        <w:footnoteRef/>
      </w:r>
      <w:r>
        <w:t xml:space="preserve"> </w:t>
      </w:r>
      <w:r w:rsidRPr="0057440D">
        <w:rPr>
          <w:i/>
          <w:szCs w:val="24"/>
        </w:rPr>
        <w:t xml:space="preserve">See </w:t>
      </w:r>
      <w:r w:rsidR="00E13F77">
        <w:rPr>
          <w:szCs w:val="24"/>
        </w:rPr>
        <w:t xml:space="preserve">Chapter </w:t>
      </w:r>
      <w:r w:rsidRPr="0057440D">
        <w:rPr>
          <w:szCs w:val="24"/>
        </w:rPr>
        <w:t>2025-148, Laws of Florida.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27BF1" w14:textId="77777777" w:rsidR="00E223D3" w:rsidRDefault="00E223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E005" w14:textId="0A0F7D25" w:rsidR="00BC402E" w:rsidRDefault="008B615D"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20260042-TP</w:t>
    </w:r>
    <w:bookmarkEnd w:id="14"/>
  </w:p>
  <w:p w14:paraId="7109CE7E" w14:textId="4448DAA3" w:rsidR="00BC402E" w:rsidRDefault="00BC402E">
    <w:pPr>
      <w:pStyle w:val="Header"/>
    </w:pPr>
    <w:r>
      <w:t xml:space="preserve">Date: </w:t>
    </w:r>
    <w:r w:rsidR="006068D1">
      <w:fldChar w:fldCharType="begin"/>
    </w:r>
    <w:r w:rsidR="006068D1">
      <w:instrText xml:space="preserve"> REF FilingDate </w:instrText>
    </w:r>
    <w:r w:rsidR="006068D1">
      <w:fldChar w:fldCharType="separate"/>
    </w:r>
    <w:r w:rsidR="00E223D3">
      <w:t>June 24, 2026</w:t>
    </w:r>
    <w:r w:rsidR="006068D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AD789" w14:textId="77777777" w:rsidR="00E223D3" w:rsidRDefault="00E223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73BA2" w14:textId="589704F7" w:rsidR="00F81040" w:rsidRDefault="00F81040" w:rsidP="00220732">
    <w:pPr>
      <w:pStyle w:val="Header"/>
      <w:tabs>
        <w:tab w:val="clear" w:pos="4320"/>
        <w:tab w:val="clear" w:pos="8640"/>
        <w:tab w:val="right" w:pos="9360"/>
      </w:tabs>
    </w:pPr>
    <w:r>
      <w:fldChar w:fldCharType="begin"/>
    </w:r>
    <w:r>
      <w:instrText xml:space="preserve"> REF DocketLabel</w:instrText>
    </w:r>
    <w:r>
      <w:fldChar w:fldCharType="separate"/>
    </w:r>
    <w:r w:rsidR="00E223D3">
      <w:t>Docket No.</w:t>
    </w:r>
    <w:r>
      <w:fldChar w:fldCharType="end"/>
    </w:r>
    <w:r>
      <w:t xml:space="preserve"> </w:t>
    </w:r>
    <w:r>
      <w:fldChar w:fldCharType="begin"/>
    </w:r>
    <w:r>
      <w:instrText xml:space="preserve"> REF DocketList</w:instrText>
    </w:r>
    <w:r>
      <w:fldChar w:fldCharType="separate"/>
    </w:r>
    <w:r w:rsidR="00E223D3">
      <w:t>20260042-TP</w:t>
    </w:r>
    <w:r>
      <w:fldChar w:fldCharType="end"/>
    </w:r>
    <w:r>
      <w:tab/>
      <w:t xml:space="preserve">Issue </w:t>
    </w:r>
    <w:r w:rsidR="006068D1">
      <w:fldChar w:fldCharType="begin"/>
    </w:r>
    <w:r w:rsidR="006068D1">
      <w:instrText xml:space="preserve"> Seq Issue \c \* Arabic </w:instrText>
    </w:r>
    <w:r w:rsidR="006068D1">
      <w:fldChar w:fldCharType="separate"/>
    </w:r>
    <w:r w:rsidR="00EC026F">
      <w:rPr>
        <w:noProof/>
      </w:rPr>
      <w:t>4</w:t>
    </w:r>
    <w:r w:rsidR="006068D1">
      <w:rPr>
        <w:noProof/>
      </w:rPr>
      <w:fldChar w:fldCharType="end"/>
    </w:r>
  </w:p>
  <w:p w14:paraId="2B0782DC" w14:textId="07324A11" w:rsidR="00F81040" w:rsidRDefault="00F81040">
    <w:pPr>
      <w:pStyle w:val="Header"/>
    </w:pPr>
    <w:r>
      <w:t xml:space="preserve">Date: </w:t>
    </w:r>
    <w:r w:rsidR="006068D1">
      <w:fldChar w:fldCharType="begin"/>
    </w:r>
    <w:r w:rsidR="006068D1">
      <w:instrText xml:space="preserve"> REF FilingDate </w:instrText>
    </w:r>
    <w:r w:rsidR="006068D1">
      <w:fldChar w:fldCharType="separate"/>
    </w:r>
    <w:r w:rsidR="00E223D3">
      <w:t>June 24, 2026</w:t>
    </w:r>
    <w:r w:rsidR="006068D1">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C9199" w14:textId="69223AC0" w:rsidR="005F4A47" w:rsidRDefault="005F4A47" w:rsidP="00220732">
    <w:pPr>
      <w:pStyle w:val="Header"/>
      <w:tabs>
        <w:tab w:val="clear" w:pos="4320"/>
        <w:tab w:val="clear" w:pos="8640"/>
        <w:tab w:val="right" w:pos="9360"/>
      </w:tabs>
    </w:pPr>
    <w:r>
      <w:fldChar w:fldCharType="begin"/>
    </w:r>
    <w:r>
      <w:instrText xml:space="preserve"> REF DocketLabel</w:instrText>
    </w:r>
    <w:r>
      <w:fldChar w:fldCharType="separate"/>
    </w:r>
    <w:r w:rsidR="00E223D3">
      <w:t>Docket No.</w:t>
    </w:r>
    <w:r>
      <w:fldChar w:fldCharType="end"/>
    </w:r>
    <w:r>
      <w:t xml:space="preserve"> </w:t>
    </w:r>
    <w:r>
      <w:fldChar w:fldCharType="begin"/>
    </w:r>
    <w:r>
      <w:instrText xml:space="preserve"> REF DocketList</w:instrText>
    </w:r>
    <w:r>
      <w:fldChar w:fldCharType="separate"/>
    </w:r>
    <w:r w:rsidR="00E223D3">
      <w:t>20260042-TP</w:t>
    </w:r>
    <w:r>
      <w:fldChar w:fldCharType="end"/>
    </w:r>
    <w:r>
      <w:tab/>
      <w:t>Attachment A</w:t>
    </w:r>
  </w:p>
  <w:p w14:paraId="340A4598" w14:textId="06D1F496" w:rsidR="005F4A47" w:rsidRDefault="005F4A47">
    <w:pPr>
      <w:pStyle w:val="Header"/>
    </w:pPr>
    <w:r>
      <w:t xml:space="preserve">Date: </w:t>
    </w:r>
    <w:r>
      <w:fldChar w:fldCharType="begin"/>
    </w:r>
    <w:r>
      <w:instrText xml:space="preserve"> REF FilingDate </w:instrText>
    </w:r>
    <w:r>
      <w:fldChar w:fldCharType="separate"/>
    </w:r>
    <w:r w:rsidR="00E223D3">
      <w:t>June 24, 2026</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44835" w14:textId="5A22058A" w:rsidR="00CE49F7" w:rsidRDefault="00CE49F7" w:rsidP="00220732">
    <w:pPr>
      <w:pStyle w:val="Header"/>
      <w:tabs>
        <w:tab w:val="clear" w:pos="4320"/>
        <w:tab w:val="clear" w:pos="8640"/>
        <w:tab w:val="right" w:pos="9360"/>
      </w:tabs>
    </w:pPr>
    <w:r>
      <w:fldChar w:fldCharType="begin"/>
    </w:r>
    <w:r>
      <w:instrText xml:space="preserve"> REF DocketLabel</w:instrText>
    </w:r>
    <w:r>
      <w:fldChar w:fldCharType="separate"/>
    </w:r>
    <w:r w:rsidR="00E223D3">
      <w:t>Docket No.</w:t>
    </w:r>
    <w:r>
      <w:fldChar w:fldCharType="end"/>
    </w:r>
    <w:r>
      <w:t xml:space="preserve"> </w:t>
    </w:r>
    <w:r>
      <w:fldChar w:fldCharType="begin"/>
    </w:r>
    <w:r>
      <w:instrText xml:space="preserve"> REF DocketList</w:instrText>
    </w:r>
    <w:r>
      <w:fldChar w:fldCharType="separate"/>
    </w:r>
    <w:r w:rsidR="00E223D3">
      <w:t>20260042-TP</w:t>
    </w:r>
    <w:r>
      <w:fldChar w:fldCharType="end"/>
    </w:r>
    <w:r>
      <w:tab/>
      <w:t>Attachment B</w:t>
    </w:r>
  </w:p>
  <w:p w14:paraId="7F830D8A" w14:textId="1458CE41" w:rsidR="00CE49F7" w:rsidRDefault="00CE49F7">
    <w:pPr>
      <w:pStyle w:val="Header"/>
    </w:pPr>
    <w:r>
      <w:t xml:space="preserve">Date: </w:t>
    </w:r>
    <w:r>
      <w:fldChar w:fldCharType="begin"/>
    </w:r>
    <w:r>
      <w:instrText xml:space="preserve"> REF FilingDate </w:instrText>
    </w:r>
    <w:r>
      <w:fldChar w:fldCharType="separate"/>
    </w:r>
    <w:r w:rsidR="00E223D3">
      <w:t>June 24, 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727B1E"/>
    <w:multiLevelType w:val="hybridMultilevel"/>
    <w:tmpl w:val="45C65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CE16EC"/>
    <w:multiLevelType w:val="hybridMultilevel"/>
    <w:tmpl w:val="3F529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6406787">
    <w:abstractNumId w:val="9"/>
  </w:num>
  <w:num w:numId="2" w16cid:durableId="779227924">
    <w:abstractNumId w:val="7"/>
  </w:num>
  <w:num w:numId="3" w16cid:durableId="657464217">
    <w:abstractNumId w:val="6"/>
  </w:num>
  <w:num w:numId="4" w16cid:durableId="103772808">
    <w:abstractNumId w:val="5"/>
  </w:num>
  <w:num w:numId="5" w16cid:durableId="252711205">
    <w:abstractNumId w:val="4"/>
  </w:num>
  <w:num w:numId="6" w16cid:durableId="1931238479">
    <w:abstractNumId w:val="8"/>
  </w:num>
  <w:num w:numId="7" w16cid:durableId="415444984">
    <w:abstractNumId w:val="3"/>
  </w:num>
  <w:num w:numId="8" w16cid:durableId="1722288038">
    <w:abstractNumId w:val="2"/>
  </w:num>
  <w:num w:numId="9" w16cid:durableId="145365193">
    <w:abstractNumId w:val="1"/>
  </w:num>
  <w:num w:numId="10" w16cid:durableId="275259215">
    <w:abstractNumId w:val="0"/>
  </w:num>
  <w:num w:numId="11" w16cid:durableId="1150168106">
    <w:abstractNumId w:val="11"/>
  </w:num>
  <w:num w:numId="12" w16cid:durableId="3173498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32DC39D9-B7F2-4F33-8079-DE13EA01171C}"/>
    <w:docVar w:name="dgnword-eventsink" w:val="337566896"/>
    <w:docVar w:name="DoubleSpaceTOC" w:val="0"/>
    <w:docVar w:name="NumberOfIssues" w:val="0"/>
    <w:docVar w:name="StaffInToC" w:val="True"/>
  </w:docVars>
  <w:rsids>
    <w:rsidRoot w:val="008B615D"/>
    <w:rsid w:val="00000C28"/>
    <w:rsid w:val="000043D5"/>
    <w:rsid w:val="00006170"/>
    <w:rsid w:val="00010E37"/>
    <w:rsid w:val="00013B20"/>
    <w:rsid w:val="00016C7B"/>
    <w:rsid w:val="000172DA"/>
    <w:rsid w:val="00022008"/>
    <w:rsid w:val="00022337"/>
    <w:rsid w:val="00023A0E"/>
    <w:rsid w:val="000247C5"/>
    <w:rsid w:val="000264B3"/>
    <w:rsid w:val="00026661"/>
    <w:rsid w:val="00026A10"/>
    <w:rsid w:val="000277C2"/>
    <w:rsid w:val="0003203E"/>
    <w:rsid w:val="00034BB3"/>
    <w:rsid w:val="00035B48"/>
    <w:rsid w:val="00035DDA"/>
    <w:rsid w:val="00036CE2"/>
    <w:rsid w:val="000421EA"/>
    <w:rsid w:val="000437FE"/>
    <w:rsid w:val="000513BE"/>
    <w:rsid w:val="00051573"/>
    <w:rsid w:val="00053174"/>
    <w:rsid w:val="0005451B"/>
    <w:rsid w:val="000548D7"/>
    <w:rsid w:val="000572C5"/>
    <w:rsid w:val="00062680"/>
    <w:rsid w:val="00065A06"/>
    <w:rsid w:val="000662C7"/>
    <w:rsid w:val="000666F3"/>
    <w:rsid w:val="00066C79"/>
    <w:rsid w:val="00070DCB"/>
    <w:rsid w:val="00072CCA"/>
    <w:rsid w:val="00073120"/>
    <w:rsid w:val="0007432E"/>
    <w:rsid w:val="000764D0"/>
    <w:rsid w:val="000828D3"/>
    <w:rsid w:val="00082DD5"/>
    <w:rsid w:val="00083869"/>
    <w:rsid w:val="000858F5"/>
    <w:rsid w:val="00087A0E"/>
    <w:rsid w:val="00090702"/>
    <w:rsid w:val="00090DB4"/>
    <w:rsid w:val="00097804"/>
    <w:rsid w:val="000A1564"/>
    <w:rsid w:val="000A2B57"/>
    <w:rsid w:val="000A418B"/>
    <w:rsid w:val="000B0ACE"/>
    <w:rsid w:val="000B0DE9"/>
    <w:rsid w:val="000B47C8"/>
    <w:rsid w:val="000C34E6"/>
    <w:rsid w:val="000C4321"/>
    <w:rsid w:val="000C4431"/>
    <w:rsid w:val="000C5435"/>
    <w:rsid w:val="000C6607"/>
    <w:rsid w:val="000C6975"/>
    <w:rsid w:val="000C78A6"/>
    <w:rsid w:val="000C7E66"/>
    <w:rsid w:val="000D1C06"/>
    <w:rsid w:val="000D3043"/>
    <w:rsid w:val="000D4319"/>
    <w:rsid w:val="000D4831"/>
    <w:rsid w:val="000D6BD7"/>
    <w:rsid w:val="000E24FA"/>
    <w:rsid w:val="000E338A"/>
    <w:rsid w:val="000E4392"/>
    <w:rsid w:val="000E597C"/>
    <w:rsid w:val="000E620E"/>
    <w:rsid w:val="000F05CD"/>
    <w:rsid w:val="000F1131"/>
    <w:rsid w:val="000F244D"/>
    <w:rsid w:val="000F374A"/>
    <w:rsid w:val="000F4DAF"/>
    <w:rsid w:val="000F53C1"/>
    <w:rsid w:val="000F798E"/>
    <w:rsid w:val="00105BA1"/>
    <w:rsid w:val="00105F07"/>
    <w:rsid w:val="001066FE"/>
    <w:rsid w:val="001076AF"/>
    <w:rsid w:val="001109F6"/>
    <w:rsid w:val="00111460"/>
    <w:rsid w:val="001116AC"/>
    <w:rsid w:val="00114FB1"/>
    <w:rsid w:val="00116C6B"/>
    <w:rsid w:val="00117C8C"/>
    <w:rsid w:val="001209AB"/>
    <w:rsid w:val="001212A3"/>
    <w:rsid w:val="00123720"/>
    <w:rsid w:val="001239F0"/>
    <w:rsid w:val="00124C38"/>
    <w:rsid w:val="00124E2E"/>
    <w:rsid w:val="00125ED4"/>
    <w:rsid w:val="00127E1E"/>
    <w:rsid w:val="001303BF"/>
    <w:rsid w:val="001305E9"/>
    <w:rsid w:val="001307AF"/>
    <w:rsid w:val="0013312D"/>
    <w:rsid w:val="0013347E"/>
    <w:rsid w:val="00135687"/>
    <w:rsid w:val="00136BD1"/>
    <w:rsid w:val="00136D3F"/>
    <w:rsid w:val="00141E8D"/>
    <w:rsid w:val="00146B5D"/>
    <w:rsid w:val="00150ECE"/>
    <w:rsid w:val="0015506E"/>
    <w:rsid w:val="00157CCC"/>
    <w:rsid w:val="00163031"/>
    <w:rsid w:val="001654C4"/>
    <w:rsid w:val="0016701C"/>
    <w:rsid w:val="00171A90"/>
    <w:rsid w:val="00172227"/>
    <w:rsid w:val="00174F58"/>
    <w:rsid w:val="00176D70"/>
    <w:rsid w:val="00180254"/>
    <w:rsid w:val="00182EA0"/>
    <w:rsid w:val="0018626C"/>
    <w:rsid w:val="00191E1F"/>
    <w:rsid w:val="00191EE8"/>
    <w:rsid w:val="00192943"/>
    <w:rsid w:val="00193BAF"/>
    <w:rsid w:val="00194791"/>
    <w:rsid w:val="00197A5C"/>
    <w:rsid w:val="001A206F"/>
    <w:rsid w:val="001A7406"/>
    <w:rsid w:val="001A7666"/>
    <w:rsid w:val="001A7AE4"/>
    <w:rsid w:val="001B0F31"/>
    <w:rsid w:val="001B1EDC"/>
    <w:rsid w:val="001B4053"/>
    <w:rsid w:val="001B4FEE"/>
    <w:rsid w:val="001B51C5"/>
    <w:rsid w:val="001B672A"/>
    <w:rsid w:val="001B6F3F"/>
    <w:rsid w:val="001C1269"/>
    <w:rsid w:val="001C13F4"/>
    <w:rsid w:val="001C2C42"/>
    <w:rsid w:val="001C52B5"/>
    <w:rsid w:val="001C5FA9"/>
    <w:rsid w:val="001D0D3E"/>
    <w:rsid w:val="001D2817"/>
    <w:rsid w:val="001D2899"/>
    <w:rsid w:val="001D3DAF"/>
    <w:rsid w:val="001D485A"/>
    <w:rsid w:val="001E14A3"/>
    <w:rsid w:val="001E390F"/>
    <w:rsid w:val="001E495C"/>
    <w:rsid w:val="001E5677"/>
    <w:rsid w:val="001E641B"/>
    <w:rsid w:val="001E7FF4"/>
    <w:rsid w:val="001F129A"/>
    <w:rsid w:val="001F2245"/>
    <w:rsid w:val="001F2C63"/>
    <w:rsid w:val="001F48C7"/>
    <w:rsid w:val="001F6DA1"/>
    <w:rsid w:val="00200178"/>
    <w:rsid w:val="002003B4"/>
    <w:rsid w:val="002032E4"/>
    <w:rsid w:val="00204200"/>
    <w:rsid w:val="002044E6"/>
    <w:rsid w:val="00205C82"/>
    <w:rsid w:val="00205DC2"/>
    <w:rsid w:val="00205EC1"/>
    <w:rsid w:val="00206F67"/>
    <w:rsid w:val="00212B17"/>
    <w:rsid w:val="00213280"/>
    <w:rsid w:val="00215417"/>
    <w:rsid w:val="002163B6"/>
    <w:rsid w:val="00217215"/>
    <w:rsid w:val="00220523"/>
    <w:rsid w:val="00220732"/>
    <w:rsid w:val="00220F2F"/>
    <w:rsid w:val="00221095"/>
    <w:rsid w:val="0022121F"/>
    <w:rsid w:val="00221D32"/>
    <w:rsid w:val="0022219D"/>
    <w:rsid w:val="00222AC1"/>
    <w:rsid w:val="00223DD4"/>
    <w:rsid w:val="00225C3F"/>
    <w:rsid w:val="00226ED6"/>
    <w:rsid w:val="00237C01"/>
    <w:rsid w:val="00242409"/>
    <w:rsid w:val="00246E5F"/>
    <w:rsid w:val="0025163A"/>
    <w:rsid w:val="00252C6A"/>
    <w:rsid w:val="0025460D"/>
    <w:rsid w:val="002572CB"/>
    <w:rsid w:val="00263D44"/>
    <w:rsid w:val="002702AD"/>
    <w:rsid w:val="00271B02"/>
    <w:rsid w:val="00274114"/>
    <w:rsid w:val="0027502C"/>
    <w:rsid w:val="00276BC8"/>
    <w:rsid w:val="002778C9"/>
    <w:rsid w:val="00281EB4"/>
    <w:rsid w:val="00284F78"/>
    <w:rsid w:val="00286AD9"/>
    <w:rsid w:val="00292D82"/>
    <w:rsid w:val="00293EE7"/>
    <w:rsid w:val="002941AB"/>
    <w:rsid w:val="002963CB"/>
    <w:rsid w:val="002963EF"/>
    <w:rsid w:val="00297E23"/>
    <w:rsid w:val="002A0BE4"/>
    <w:rsid w:val="002A0D09"/>
    <w:rsid w:val="002A1A42"/>
    <w:rsid w:val="002A3B16"/>
    <w:rsid w:val="002A450F"/>
    <w:rsid w:val="002A5B1E"/>
    <w:rsid w:val="002B2DAC"/>
    <w:rsid w:val="002B3BA8"/>
    <w:rsid w:val="002B4A01"/>
    <w:rsid w:val="002C12FC"/>
    <w:rsid w:val="002C291B"/>
    <w:rsid w:val="002C2984"/>
    <w:rsid w:val="002C3C93"/>
    <w:rsid w:val="002C746A"/>
    <w:rsid w:val="002C7E4E"/>
    <w:rsid w:val="002D226D"/>
    <w:rsid w:val="002D37B4"/>
    <w:rsid w:val="002D41F6"/>
    <w:rsid w:val="002D74E3"/>
    <w:rsid w:val="002E06FB"/>
    <w:rsid w:val="002E1FBC"/>
    <w:rsid w:val="002F02A4"/>
    <w:rsid w:val="002F6030"/>
    <w:rsid w:val="003001AC"/>
    <w:rsid w:val="00300248"/>
    <w:rsid w:val="003037E1"/>
    <w:rsid w:val="0030497B"/>
    <w:rsid w:val="00307E51"/>
    <w:rsid w:val="003103EC"/>
    <w:rsid w:val="00312132"/>
    <w:rsid w:val="003130BA"/>
    <w:rsid w:val="003144EF"/>
    <w:rsid w:val="0031480E"/>
    <w:rsid w:val="00314D0A"/>
    <w:rsid w:val="00316877"/>
    <w:rsid w:val="00317442"/>
    <w:rsid w:val="00321C2D"/>
    <w:rsid w:val="00322F74"/>
    <w:rsid w:val="00325E15"/>
    <w:rsid w:val="00331E9F"/>
    <w:rsid w:val="00335116"/>
    <w:rsid w:val="00335C7F"/>
    <w:rsid w:val="003361D6"/>
    <w:rsid w:val="00340073"/>
    <w:rsid w:val="003411D8"/>
    <w:rsid w:val="0034192C"/>
    <w:rsid w:val="003445B0"/>
    <w:rsid w:val="0034658A"/>
    <w:rsid w:val="00350EE5"/>
    <w:rsid w:val="00353B66"/>
    <w:rsid w:val="00355393"/>
    <w:rsid w:val="00355934"/>
    <w:rsid w:val="0035698B"/>
    <w:rsid w:val="00357928"/>
    <w:rsid w:val="0036010E"/>
    <w:rsid w:val="00360C5C"/>
    <w:rsid w:val="003632FD"/>
    <w:rsid w:val="00363E61"/>
    <w:rsid w:val="00366EFD"/>
    <w:rsid w:val="00370F78"/>
    <w:rsid w:val="00372805"/>
    <w:rsid w:val="00372B0C"/>
    <w:rsid w:val="00373180"/>
    <w:rsid w:val="00375AB9"/>
    <w:rsid w:val="00376343"/>
    <w:rsid w:val="0037691E"/>
    <w:rsid w:val="00376CAB"/>
    <w:rsid w:val="003776F1"/>
    <w:rsid w:val="00381AAA"/>
    <w:rsid w:val="003821A0"/>
    <w:rsid w:val="00382360"/>
    <w:rsid w:val="00385B04"/>
    <w:rsid w:val="003864CF"/>
    <w:rsid w:val="00392F84"/>
    <w:rsid w:val="0039412F"/>
    <w:rsid w:val="003948AE"/>
    <w:rsid w:val="003A08C0"/>
    <w:rsid w:val="003A22A6"/>
    <w:rsid w:val="003A2A58"/>
    <w:rsid w:val="003A32EB"/>
    <w:rsid w:val="003A5494"/>
    <w:rsid w:val="003B2510"/>
    <w:rsid w:val="003B2B0C"/>
    <w:rsid w:val="003B4355"/>
    <w:rsid w:val="003B5D0A"/>
    <w:rsid w:val="003B5D32"/>
    <w:rsid w:val="003C2CC4"/>
    <w:rsid w:val="003C3710"/>
    <w:rsid w:val="003C42A3"/>
    <w:rsid w:val="003C48F7"/>
    <w:rsid w:val="003C540A"/>
    <w:rsid w:val="003E0463"/>
    <w:rsid w:val="003E0E35"/>
    <w:rsid w:val="003E0EFC"/>
    <w:rsid w:val="003E1286"/>
    <w:rsid w:val="003E3D52"/>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3F58"/>
    <w:rsid w:val="004042B4"/>
    <w:rsid w:val="004068C0"/>
    <w:rsid w:val="0041024F"/>
    <w:rsid w:val="00410DC4"/>
    <w:rsid w:val="0041271B"/>
    <w:rsid w:val="00412DAE"/>
    <w:rsid w:val="0041302D"/>
    <w:rsid w:val="0041464A"/>
    <w:rsid w:val="00416098"/>
    <w:rsid w:val="004203B2"/>
    <w:rsid w:val="0042049B"/>
    <w:rsid w:val="004242E6"/>
    <w:rsid w:val="00427321"/>
    <w:rsid w:val="00427B35"/>
    <w:rsid w:val="004303A9"/>
    <w:rsid w:val="00430B4A"/>
    <w:rsid w:val="00431598"/>
    <w:rsid w:val="004319AD"/>
    <w:rsid w:val="00432302"/>
    <w:rsid w:val="0043346D"/>
    <w:rsid w:val="00436472"/>
    <w:rsid w:val="0043744A"/>
    <w:rsid w:val="00441B7F"/>
    <w:rsid w:val="004426B8"/>
    <w:rsid w:val="00444432"/>
    <w:rsid w:val="00447D5C"/>
    <w:rsid w:val="00450202"/>
    <w:rsid w:val="004502B2"/>
    <w:rsid w:val="00452913"/>
    <w:rsid w:val="00455499"/>
    <w:rsid w:val="0045578D"/>
    <w:rsid w:val="004633F6"/>
    <w:rsid w:val="004649A7"/>
    <w:rsid w:val="00466221"/>
    <w:rsid w:val="00467DBC"/>
    <w:rsid w:val="0047071C"/>
    <w:rsid w:val="00471860"/>
    <w:rsid w:val="00471DFE"/>
    <w:rsid w:val="0047246B"/>
    <w:rsid w:val="00477026"/>
    <w:rsid w:val="00477730"/>
    <w:rsid w:val="00491CB5"/>
    <w:rsid w:val="00493F8C"/>
    <w:rsid w:val="004A2B11"/>
    <w:rsid w:val="004A43DB"/>
    <w:rsid w:val="004A744D"/>
    <w:rsid w:val="004A7615"/>
    <w:rsid w:val="004B1491"/>
    <w:rsid w:val="004B60BD"/>
    <w:rsid w:val="004B6A20"/>
    <w:rsid w:val="004C2402"/>
    <w:rsid w:val="004C3150"/>
    <w:rsid w:val="004C3641"/>
    <w:rsid w:val="004C3873"/>
    <w:rsid w:val="004C4390"/>
    <w:rsid w:val="004C4AF7"/>
    <w:rsid w:val="004C7501"/>
    <w:rsid w:val="004D020C"/>
    <w:rsid w:val="004D2881"/>
    <w:rsid w:val="004D2D7D"/>
    <w:rsid w:val="004D385F"/>
    <w:rsid w:val="004D3C84"/>
    <w:rsid w:val="004D5B39"/>
    <w:rsid w:val="004D7976"/>
    <w:rsid w:val="004E0CEA"/>
    <w:rsid w:val="004E0F73"/>
    <w:rsid w:val="004E330D"/>
    <w:rsid w:val="004E4985"/>
    <w:rsid w:val="004E5147"/>
    <w:rsid w:val="004E69B5"/>
    <w:rsid w:val="004F150F"/>
    <w:rsid w:val="004F50D1"/>
    <w:rsid w:val="004F5C43"/>
    <w:rsid w:val="00501F02"/>
    <w:rsid w:val="005050A2"/>
    <w:rsid w:val="00506030"/>
    <w:rsid w:val="0050652D"/>
    <w:rsid w:val="00506C03"/>
    <w:rsid w:val="00510AEC"/>
    <w:rsid w:val="00511A11"/>
    <w:rsid w:val="005128FD"/>
    <w:rsid w:val="00516496"/>
    <w:rsid w:val="00517D6D"/>
    <w:rsid w:val="00522A52"/>
    <w:rsid w:val="00522E7D"/>
    <w:rsid w:val="00523B11"/>
    <w:rsid w:val="0052455B"/>
    <w:rsid w:val="00524C43"/>
    <w:rsid w:val="0052572A"/>
    <w:rsid w:val="00526E2B"/>
    <w:rsid w:val="00532C72"/>
    <w:rsid w:val="00532DFB"/>
    <w:rsid w:val="00534DCF"/>
    <w:rsid w:val="00535E63"/>
    <w:rsid w:val="0054172B"/>
    <w:rsid w:val="00541E54"/>
    <w:rsid w:val="00543CB3"/>
    <w:rsid w:val="005442E4"/>
    <w:rsid w:val="00545997"/>
    <w:rsid w:val="00545D3C"/>
    <w:rsid w:val="00547652"/>
    <w:rsid w:val="00553885"/>
    <w:rsid w:val="005541B1"/>
    <w:rsid w:val="005542C0"/>
    <w:rsid w:val="0055529B"/>
    <w:rsid w:val="00555EB3"/>
    <w:rsid w:val="00560FF0"/>
    <w:rsid w:val="00561111"/>
    <w:rsid w:val="005614BD"/>
    <w:rsid w:val="00562F3D"/>
    <w:rsid w:val="00570FDD"/>
    <w:rsid w:val="0057154F"/>
    <w:rsid w:val="00571B64"/>
    <w:rsid w:val="00574A44"/>
    <w:rsid w:val="00576B53"/>
    <w:rsid w:val="00580E0E"/>
    <w:rsid w:val="00580F69"/>
    <w:rsid w:val="0058188A"/>
    <w:rsid w:val="00581CA3"/>
    <w:rsid w:val="00585031"/>
    <w:rsid w:val="00586E8B"/>
    <w:rsid w:val="00587090"/>
    <w:rsid w:val="00587A44"/>
    <w:rsid w:val="00590CE2"/>
    <w:rsid w:val="00591EC1"/>
    <w:rsid w:val="00593F36"/>
    <w:rsid w:val="0059489D"/>
    <w:rsid w:val="00595A5E"/>
    <w:rsid w:val="00597730"/>
    <w:rsid w:val="005977EC"/>
    <w:rsid w:val="00597DE7"/>
    <w:rsid w:val="005A1CD3"/>
    <w:rsid w:val="005A2BD3"/>
    <w:rsid w:val="005A3678"/>
    <w:rsid w:val="005A4AA2"/>
    <w:rsid w:val="005A5994"/>
    <w:rsid w:val="005B34B6"/>
    <w:rsid w:val="005B3FBB"/>
    <w:rsid w:val="005B606A"/>
    <w:rsid w:val="005B6C8F"/>
    <w:rsid w:val="005B6EC3"/>
    <w:rsid w:val="005B7E23"/>
    <w:rsid w:val="005C17D7"/>
    <w:rsid w:val="005C2BE5"/>
    <w:rsid w:val="005C2F55"/>
    <w:rsid w:val="005C33CE"/>
    <w:rsid w:val="005C51D5"/>
    <w:rsid w:val="005C6C4A"/>
    <w:rsid w:val="005D0F74"/>
    <w:rsid w:val="005D2E7D"/>
    <w:rsid w:val="005D4A8F"/>
    <w:rsid w:val="005D561B"/>
    <w:rsid w:val="005D578F"/>
    <w:rsid w:val="005D5ECF"/>
    <w:rsid w:val="005E005E"/>
    <w:rsid w:val="005E2AB6"/>
    <w:rsid w:val="005E572A"/>
    <w:rsid w:val="005E7730"/>
    <w:rsid w:val="005E7E8E"/>
    <w:rsid w:val="005F0EED"/>
    <w:rsid w:val="005F4159"/>
    <w:rsid w:val="005F468D"/>
    <w:rsid w:val="005F4A47"/>
    <w:rsid w:val="005F5556"/>
    <w:rsid w:val="005F69A3"/>
    <w:rsid w:val="00604CC7"/>
    <w:rsid w:val="006068D1"/>
    <w:rsid w:val="00613441"/>
    <w:rsid w:val="006147F2"/>
    <w:rsid w:val="00615423"/>
    <w:rsid w:val="006165B2"/>
    <w:rsid w:val="00617276"/>
    <w:rsid w:val="0062527B"/>
    <w:rsid w:val="00625D97"/>
    <w:rsid w:val="00625F1C"/>
    <w:rsid w:val="0062658E"/>
    <w:rsid w:val="00626640"/>
    <w:rsid w:val="0062681D"/>
    <w:rsid w:val="0062786E"/>
    <w:rsid w:val="006279E1"/>
    <w:rsid w:val="00630CEB"/>
    <w:rsid w:val="00632264"/>
    <w:rsid w:val="006355F2"/>
    <w:rsid w:val="00646835"/>
    <w:rsid w:val="006470BC"/>
    <w:rsid w:val="0065182D"/>
    <w:rsid w:val="006554D3"/>
    <w:rsid w:val="006559B4"/>
    <w:rsid w:val="006603F4"/>
    <w:rsid w:val="006616B1"/>
    <w:rsid w:val="00661708"/>
    <w:rsid w:val="00666522"/>
    <w:rsid w:val="00667036"/>
    <w:rsid w:val="00667B89"/>
    <w:rsid w:val="00673359"/>
    <w:rsid w:val="00673BDB"/>
    <w:rsid w:val="00673F3D"/>
    <w:rsid w:val="00674341"/>
    <w:rsid w:val="006771B8"/>
    <w:rsid w:val="00680CAC"/>
    <w:rsid w:val="00682631"/>
    <w:rsid w:val="00683A89"/>
    <w:rsid w:val="006843B6"/>
    <w:rsid w:val="0068481F"/>
    <w:rsid w:val="00685BE0"/>
    <w:rsid w:val="00693EA1"/>
    <w:rsid w:val="006945FC"/>
    <w:rsid w:val="0069636F"/>
    <w:rsid w:val="00696F5D"/>
    <w:rsid w:val="00697249"/>
    <w:rsid w:val="006A06F3"/>
    <w:rsid w:val="006A1A67"/>
    <w:rsid w:val="006B05C7"/>
    <w:rsid w:val="006B07F0"/>
    <w:rsid w:val="006B09C4"/>
    <w:rsid w:val="006B3947"/>
    <w:rsid w:val="006B4293"/>
    <w:rsid w:val="006B624F"/>
    <w:rsid w:val="006B6B43"/>
    <w:rsid w:val="006C0C95"/>
    <w:rsid w:val="006C31E3"/>
    <w:rsid w:val="006D18D3"/>
    <w:rsid w:val="006D1EE9"/>
    <w:rsid w:val="006D339D"/>
    <w:rsid w:val="006D3BD1"/>
    <w:rsid w:val="006D3E21"/>
    <w:rsid w:val="006D686D"/>
    <w:rsid w:val="006E010E"/>
    <w:rsid w:val="006E08CB"/>
    <w:rsid w:val="006E2B6D"/>
    <w:rsid w:val="006E598D"/>
    <w:rsid w:val="006E64A8"/>
    <w:rsid w:val="006E6938"/>
    <w:rsid w:val="006E6AC5"/>
    <w:rsid w:val="006E6EB7"/>
    <w:rsid w:val="006F09A6"/>
    <w:rsid w:val="006F6A0C"/>
    <w:rsid w:val="00701E8C"/>
    <w:rsid w:val="00702D32"/>
    <w:rsid w:val="00702D6A"/>
    <w:rsid w:val="0070437D"/>
    <w:rsid w:val="00704CF1"/>
    <w:rsid w:val="00704E33"/>
    <w:rsid w:val="00705B04"/>
    <w:rsid w:val="0071040E"/>
    <w:rsid w:val="0071053B"/>
    <w:rsid w:val="00713210"/>
    <w:rsid w:val="007138F9"/>
    <w:rsid w:val="007158B2"/>
    <w:rsid w:val="00717EE9"/>
    <w:rsid w:val="00722A3E"/>
    <w:rsid w:val="00724386"/>
    <w:rsid w:val="00724992"/>
    <w:rsid w:val="00724F64"/>
    <w:rsid w:val="00727F90"/>
    <w:rsid w:val="00734820"/>
    <w:rsid w:val="007349DC"/>
    <w:rsid w:val="0074365E"/>
    <w:rsid w:val="007445EE"/>
    <w:rsid w:val="00744B55"/>
    <w:rsid w:val="007450CF"/>
    <w:rsid w:val="0074658B"/>
    <w:rsid w:val="0074792D"/>
    <w:rsid w:val="007509B9"/>
    <w:rsid w:val="00750D48"/>
    <w:rsid w:val="007515FD"/>
    <w:rsid w:val="00753AB2"/>
    <w:rsid w:val="00753D0F"/>
    <w:rsid w:val="007559C9"/>
    <w:rsid w:val="0075695E"/>
    <w:rsid w:val="0075770B"/>
    <w:rsid w:val="00760D80"/>
    <w:rsid w:val="00761213"/>
    <w:rsid w:val="00761CB4"/>
    <w:rsid w:val="00764170"/>
    <w:rsid w:val="00767110"/>
    <w:rsid w:val="00772C4A"/>
    <w:rsid w:val="00780729"/>
    <w:rsid w:val="00780C09"/>
    <w:rsid w:val="00780DDF"/>
    <w:rsid w:val="00781CEA"/>
    <w:rsid w:val="00782EA7"/>
    <w:rsid w:val="007834E9"/>
    <w:rsid w:val="00787DBC"/>
    <w:rsid w:val="0079019A"/>
    <w:rsid w:val="00792935"/>
    <w:rsid w:val="00793EAA"/>
    <w:rsid w:val="00794108"/>
    <w:rsid w:val="00796FD0"/>
    <w:rsid w:val="007A04A1"/>
    <w:rsid w:val="007A1840"/>
    <w:rsid w:val="007A3087"/>
    <w:rsid w:val="007A41DD"/>
    <w:rsid w:val="007B02BF"/>
    <w:rsid w:val="007B04E6"/>
    <w:rsid w:val="007B06F5"/>
    <w:rsid w:val="007B1840"/>
    <w:rsid w:val="007B5650"/>
    <w:rsid w:val="007B730C"/>
    <w:rsid w:val="007C0528"/>
    <w:rsid w:val="007C08EA"/>
    <w:rsid w:val="007C3D38"/>
    <w:rsid w:val="007C77D0"/>
    <w:rsid w:val="007D0F35"/>
    <w:rsid w:val="007D1783"/>
    <w:rsid w:val="007D2F80"/>
    <w:rsid w:val="007D4546"/>
    <w:rsid w:val="007D499F"/>
    <w:rsid w:val="007D4FEB"/>
    <w:rsid w:val="007D6146"/>
    <w:rsid w:val="007E0CE7"/>
    <w:rsid w:val="007E147C"/>
    <w:rsid w:val="007E4692"/>
    <w:rsid w:val="007E5002"/>
    <w:rsid w:val="007E5041"/>
    <w:rsid w:val="007E6DAF"/>
    <w:rsid w:val="007F1193"/>
    <w:rsid w:val="007F3C1E"/>
    <w:rsid w:val="007F417F"/>
    <w:rsid w:val="007F7644"/>
    <w:rsid w:val="00801531"/>
    <w:rsid w:val="008018DD"/>
    <w:rsid w:val="0080326E"/>
    <w:rsid w:val="008042BD"/>
    <w:rsid w:val="00804E17"/>
    <w:rsid w:val="008050B3"/>
    <w:rsid w:val="00805CCD"/>
    <w:rsid w:val="008143B9"/>
    <w:rsid w:val="00816624"/>
    <w:rsid w:val="00822427"/>
    <w:rsid w:val="00822562"/>
    <w:rsid w:val="00823663"/>
    <w:rsid w:val="00823664"/>
    <w:rsid w:val="00825CBF"/>
    <w:rsid w:val="00826677"/>
    <w:rsid w:val="00830496"/>
    <w:rsid w:val="008305B7"/>
    <w:rsid w:val="00832DDC"/>
    <w:rsid w:val="00840C5C"/>
    <w:rsid w:val="008426B0"/>
    <w:rsid w:val="008431BB"/>
    <w:rsid w:val="008434D7"/>
    <w:rsid w:val="00845E34"/>
    <w:rsid w:val="00850BAC"/>
    <w:rsid w:val="00850DD2"/>
    <w:rsid w:val="00854A3E"/>
    <w:rsid w:val="00854FAF"/>
    <w:rsid w:val="00855D08"/>
    <w:rsid w:val="00860D5D"/>
    <w:rsid w:val="008618A4"/>
    <w:rsid w:val="00862EE2"/>
    <w:rsid w:val="00863930"/>
    <w:rsid w:val="00864A21"/>
    <w:rsid w:val="00872FFF"/>
    <w:rsid w:val="008731AB"/>
    <w:rsid w:val="008742A7"/>
    <w:rsid w:val="00874344"/>
    <w:rsid w:val="0087505D"/>
    <w:rsid w:val="008766A0"/>
    <w:rsid w:val="008770E1"/>
    <w:rsid w:val="00877703"/>
    <w:rsid w:val="00882155"/>
    <w:rsid w:val="0088233B"/>
    <w:rsid w:val="008827AD"/>
    <w:rsid w:val="00884888"/>
    <w:rsid w:val="0088599E"/>
    <w:rsid w:val="00885D5F"/>
    <w:rsid w:val="00886B78"/>
    <w:rsid w:val="00886C37"/>
    <w:rsid w:val="008873FD"/>
    <w:rsid w:val="008915FC"/>
    <w:rsid w:val="00892A0D"/>
    <w:rsid w:val="00892D99"/>
    <w:rsid w:val="00893315"/>
    <w:rsid w:val="00894C09"/>
    <w:rsid w:val="008953D3"/>
    <w:rsid w:val="008A216F"/>
    <w:rsid w:val="008A2DC1"/>
    <w:rsid w:val="008A66B3"/>
    <w:rsid w:val="008B5C68"/>
    <w:rsid w:val="008B615D"/>
    <w:rsid w:val="008B62AE"/>
    <w:rsid w:val="008B631E"/>
    <w:rsid w:val="008B7A28"/>
    <w:rsid w:val="008C04B5"/>
    <w:rsid w:val="008C14FA"/>
    <w:rsid w:val="008C19A2"/>
    <w:rsid w:val="008C7B0B"/>
    <w:rsid w:val="008C7D0D"/>
    <w:rsid w:val="008D23E7"/>
    <w:rsid w:val="008D4057"/>
    <w:rsid w:val="008D676C"/>
    <w:rsid w:val="008D6C49"/>
    <w:rsid w:val="008E007E"/>
    <w:rsid w:val="008E1F19"/>
    <w:rsid w:val="008E3913"/>
    <w:rsid w:val="008E60D6"/>
    <w:rsid w:val="008F2262"/>
    <w:rsid w:val="008F4D2B"/>
    <w:rsid w:val="008F5B91"/>
    <w:rsid w:val="008F6D9C"/>
    <w:rsid w:val="008F7736"/>
    <w:rsid w:val="0090019E"/>
    <w:rsid w:val="00900435"/>
    <w:rsid w:val="00901086"/>
    <w:rsid w:val="00901C8A"/>
    <w:rsid w:val="00902E9C"/>
    <w:rsid w:val="00902F66"/>
    <w:rsid w:val="00903113"/>
    <w:rsid w:val="00903C72"/>
    <w:rsid w:val="00904E17"/>
    <w:rsid w:val="00904F3B"/>
    <w:rsid w:val="00905886"/>
    <w:rsid w:val="009070D6"/>
    <w:rsid w:val="009076C6"/>
    <w:rsid w:val="0091019E"/>
    <w:rsid w:val="0091063A"/>
    <w:rsid w:val="009106F1"/>
    <w:rsid w:val="00912404"/>
    <w:rsid w:val="009129BB"/>
    <w:rsid w:val="00912FC0"/>
    <w:rsid w:val="009145D6"/>
    <w:rsid w:val="00915541"/>
    <w:rsid w:val="00920E64"/>
    <w:rsid w:val="00922002"/>
    <w:rsid w:val="009225CB"/>
    <w:rsid w:val="0092338A"/>
    <w:rsid w:val="00924020"/>
    <w:rsid w:val="00924BF4"/>
    <w:rsid w:val="00925337"/>
    <w:rsid w:val="009259A0"/>
    <w:rsid w:val="009271A7"/>
    <w:rsid w:val="0092762F"/>
    <w:rsid w:val="00932812"/>
    <w:rsid w:val="00935EA4"/>
    <w:rsid w:val="0093658B"/>
    <w:rsid w:val="00937CC5"/>
    <w:rsid w:val="009400E8"/>
    <w:rsid w:val="00941FC4"/>
    <w:rsid w:val="00942599"/>
    <w:rsid w:val="009429FF"/>
    <w:rsid w:val="00943A10"/>
    <w:rsid w:val="009444D1"/>
    <w:rsid w:val="00945BD6"/>
    <w:rsid w:val="009479FB"/>
    <w:rsid w:val="00951C45"/>
    <w:rsid w:val="00951DD8"/>
    <w:rsid w:val="00951EE9"/>
    <w:rsid w:val="0096053F"/>
    <w:rsid w:val="009656F2"/>
    <w:rsid w:val="009663D3"/>
    <w:rsid w:val="00966A08"/>
    <w:rsid w:val="009701B7"/>
    <w:rsid w:val="00971207"/>
    <w:rsid w:val="00971EEF"/>
    <w:rsid w:val="00972FDC"/>
    <w:rsid w:val="00975CB4"/>
    <w:rsid w:val="009829B7"/>
    <w:rsid w:val="00983186"/>
    <w:rsid w:val="00984448"/>
    <w:rsid w:val="009863B0"/>
    <w:rsid w:val="00987DE1"/>
    <w:rsid w:val="00990571"/>
    <w:rsid w:val="00991905"/>
    <w:rsid w:val="009926B2"/>
    <w:rsid w:val="00994DD2"/>
    <w:rsid w:val="0099673A"/>
    <w:rsid w:val="009A25C2"/>
    <w:rsid w:val="009A28D9"/>
    <w:rsid w:val="009A3291"/>
    <w:rsid w:val="009A3330"/>
    <w:rsid w:val="009A3527"/>
    <w:rsid w:val="009A548F"/>
    <w:rsid w:val="009A6A5A"/>
    <w:rsid w:val="009A7C96"/>
    <w:rsid w:val="009B483E"/>
    <w:rsid w:val="009B4ACC"/>
    <w:rsid w:val="009B61BF"/>
    <w:rsid w:val="009C3253"/>
    <w:rsid w:val="009C3DB9"/>
    <w:rsid w:val="009C5968"/>
    <w:rsid w:val="009D0436"/>
    <w:rsid w:val="009D1361"/>
    <w:rsid w:val="009D3BB0"/>
    <w:rsid w:val="009D46E5"/>
    <w:rsid w:val="009D568A"/>
    <w:rsid w:val="009E2B39"/>
    <w:rsid w:val="009E7956"/>
    <w:rsid w:val="009F04EC"/>
    <w:rsid w:val="009F2A7C"/>
    <w:rsid w:val="009F3B36"/>
    <w:rsid w:val="00A0022D"/>
    <w:rsid w:val="00A019B9"/>
    <w:rsid w:val="00A03157"/>
    <w:rsid w:val="00A07B79"/>
    <w:rsid w:val="00A10E4E"/>
    <w:rsid w:val="00A11756"/>
    <w:rsid w:val="00A123B2"/>
    <w:rsid w:val="00A12497"/>
    <w:rsid w:val="00A12508"/>
    <w:rsid w:val="00A1282B"/>
    <w:rsid w:val="00A1386C"/>
    <w:rsid w:val="00A13A27"/>
    <w:rsid w:val="00A15B7C"/>
    <w:rsid w:val="00A175B6"/>
    <w:rsid w:val="00A21835"/>
    <w:rsid w:val="00A2330D"/>
    <w:rsid w:val="00A2374B"/>
    <w:rsid w:val="00A23AAB"/>
    <w:rsid w:val="00A23D95"/>
    <w:rsid w:val="00A27D6E"/>
    <w:rsid w:val="00A30AEE"/>
    <w:rsid w:val="00A328EC"/>
    <w:rsid w:val="00A32949"/>
    <w:rsid w:val="00A3344B"/>
    <w:rsid w:val="00A33A51"/>
    <w:rsid w:val="00A346F6"/>
    <w:rsid w:val="00A351DD"/>
    <w:rsid w:val="00A413A5"/>
    <w:rsid w:val="00A41717"/>
    <w:rsid w:val="00A41CA6"/>
    <w:rsid w:val="00A425E2"/>
    <w:rsid w:val="00A4267E"/>
    <w:rsid w:val="00A431ED"/>
    <w:rsid w:val="00A47927"/>
    <w:rsid w:val="00A47FFC"/>
    <w:rsid w:val="00A51770"/>
    <w:rsid w:val="00A52C51"/>
    <w:rsid w:val="00A53F30"/>
    <w:rsid w:val="00A5442F"/>
    <w:rsid w:val="00A54FF9"/>
    <w:rsid w:val="00A55BAD"/>
    <w:rsid w:val="00A55CE4"/>
    <w:rsid w:val="00A56765"/>
    <w:rsid w:val="00A62104"/>
    <w:rsid w:val="00A66D7D"/>
    <w:rsid w:val="00A67095"/>
    <w:rsid w:val="00A675AC"/>
    <w:rsid w:val="00A706C4"/>
    <w:rsid w:val="00A7097D"/>
    <w:rsid w:val="00A70CA3"/>
    <w:rsid w:val="00A741E7"/>
    <w:rsid w:val="00A7581F"/>
    <w:rsid w:val="00A802D6"/>
    <w:rsid w:val="00A808CD"/>
    <w:rsid w:val="00A81274"/>
    <w:rsid w:val="00A822E2"/>
    <w:rsid w:val="00A85CBE"/>
    <w:rsid w:val="00A86ACA"/>
    <w:rsid w:val="00A90058"/>
    <w:rsid w:val="00A9226D"/>
    <w:rsid w:val="00A92439"/>
    <w:rsid w:val="00A92FB1"/>
    <w:rsid w:val="00A95980"/>
    <w:rsid w:val="00A95A0C"/>
    <w:rsid w:val="00AA2765"/>
    <w:rsid w:val="00AA77B5"/>
    <w:rsid w:val="00AB0AB1"/>
    <w:rsid w:val="00AB30FD"/>
    <w:rsid w:val="00AB4071"/>
    <w:rsid w:val="00AB6C5D"/>
    <w:rsid w:val="00AC3401"/>
    <w:rsid w:val="00AC51A7"/>
    <w:rsid w:val="00AC553E"/>
    <w:rsid w:val="00AC603B"/>
    <w:rsid w:val="00AD0E89"/>
    <w:rsid w:val="00AD1D87"/>
    <w:rsid w:val="00AD20BA"/>
    <w:rsid w:val="00AD3A84"/>
    <w:rsid w:val="00AD444B"/>
    <w:rsid w:val="00AD5614"/>
    <w:rsid w:val="00AD6C78"/>
    <w:rsid w:val="00AD6DEE"/>
    <w:rsid w:val="00AD7012"/>
    <w:rsid w:val="00AD7738"/>
    <w:rsid w:val="00AE03F0"/>
    <w:rsid w:val="00AE2EAB"/>
    <w:rsid w:val="00AE38B5"/>
    <w:rsid w:val="00AE3D5B"/>
    <w:rsid w:val="00AF13D0"/>
    <w:rsid w:val="00AF13DB"/>
    <w:rsid w:val="00AF1A70"/>
    <w:rsid w:val="00AF2233"/>
    <w:rsid w:val="00AF34BA"/>
    <w:rsid w:val="00AF3A12"/>
    <w:rsid w:val="00AF3D9B"/>
    <w:rsid w:val="00AF5E0E"/>
    <w:rsid w:val="00AF5F89"/>
    <w:rsid w:val="00AF6FB4"/>
    <w:rsid w:val="00AF73CB"/>
    <w:rsid w:val="00B002D6"/>
    <w:rsid w:val="00B02EF0"/>
    <w:rsid w:val="00B03379"/>
    <w:rsid w:val="00B03483"/>
    <w:rsid w:val="00B03FA5"/>
    <w:rsid w:val="00B04110"/>
    <w:rsid w:val="00B0509D"/>
    <w:rsid w:val="00B05B51"/>
    <w:rsid w:val="00B135F8"/>
    <w:rsid w:val="00B13A74"/>
    <w:rsid w:val="00B14E5A"/>
    <w:rsid w:val="00B15370"/>
    <w:rsid w:val="00B153A0"/>
    <w:rsid w:val="00B16DA4"/>
    <w:rsid w:val="00B17BEB"/>
    <w:rsid w:val="00B21A3C"/>
    <w:rsid w:val="00B223C0"/>
    <w:rsid w:val="00B2265B"/>
    <w:rsid w:val="00B234ED"/>
    <w:rsid w:val="00B2443F"/>
    <w:rsid w:val="00B249B2"/>
    <w:rsid w:val="00B24BEC"/>
    <w:rsid w:val="00B25CA3"/>
    <w:rsid w:val="00B271B2"/>
    <w:rsid w:val="00B2765A"/>
    <w:rsid w:val="00B27DEB"/>
    <w:rsid w:val="00B3109A"/>
    <w:rsid w:val="00B314D2"/>
    <w:rsid w:val="00B31BD5"/>
    <w:rsid w:val="00B32D37"/>
    <w:rsid w:val="00B41AA8"/>
    <w:rsid w:val="00B42B45"/>
    <w:rsid w:val="00B4445E"/>
    <w:rsid w:val="00B516ED"/>
    <w:rsid w:val="00B565DA"/>
    <w:rsid w:val="00B57A6A"/>
    <w:rsid w:val="00B62D0D"/>
    <w:rsid w:val="00B73423"/>
    <w:rsid w:val="00B760F1"/>
    <w:rsid w:val="00B7669E"/>
    <w:rsid w:val="00B76EBB"/>
    <w:rsid w:val="00B77DA1"/>
    <w:rsid w:val="00B822A0"/>
    <w:rsid w:val="00B82F85"/>
    <w:rsid w:val="00B833A2"/>
    <w:rsid w:val="00B858AE"/>
    <w:rsid w:val="00B85964"/>
    <w:rsid w:val="00B85BF4"/>
    <w:rsid w:val="00B93FC7"/>
    <w:rsid w:val="00B95303"/>
    <w:rsid w:val="00B95EF7"/>
    <w:rsid w:val="00B96250"/>
    <w:rsid w:val="00BA0D55"/>
    <w:rsid w:val="00BA2C76"/>
    <w:rsid w:val="00BA37B3"/>
    <w:rsid w:val="00BA4CC6"/>
    <w:rsid w:val="00BA7F46"/>
    <w:rsid w:val="00BB0F1D"/>
    <w:rsid w:val="00BB1628"/>
    <w:rsid w:val="00BB217B"/>
    <w:rsid w:val="00BB3493"/>
    <w:rsid w:val="00BB538D"/>
    <w:rsid w:val="00BB6E4C"/>
    <w:rsid w:val="00BB7468"/>
    <w:rsid w:val="00BC0514"/>
    <w:rsid w:val="00BC188A"/>
    <w:rsid w:val="00BC3B87"/>
    <w:rsid w:val="00BC3C83"/>
    <w:rsid w:val="00BC402E"/>
    <w:rsid w:val="00BC70C6"/>
    <w:rsid w:val="00BD0227"/>
    <w:rsid w:val="00BD0F48"/>
    <w:rsid w:val="00BD1284"/>
    <w:rsid w:val="00BD14E5"/>
    <w:rsid w:val="00BE0E50"/>
    <w:rsid w:val="00BE10E0"/>
    <w:rsid w:val="00BE18B7"/>
    <w:rsid w:val="00BE2AB9"/>
    <w:rsid w:val="00BE3C5E"/>
    <w:rsid w:val="00BE433B"/>
    <w:rsid w:val="00BE6023"/>
    <w:rsid w:val="00BE686D"/>
    <w:rsid w:val="00BE6DDB"/>
    <w:rsid w:val="00BE6E32"/>
    <w:rsid w:val="00BE6FDA"/>
    <w:rsid w:val="00BF03E0"/>
    <w:rsid w:val="00BF17CC"/>
    <w:rsid w:val="00BF3B42"/>
    <w:rsid w:val="00BF5010"/>
    <w:rsid w:val="00C002C1"/>
    <w:rsid w:val="00C00683"/>
    <w:rsid w:val="00C03009"/>
    <w:rsid w:val="00C03D5F"/>
    <w:rsid w:val="00C13791"/>
    <w:rsid w:val="00C210BD"/>
    <w:rsid w:val="00C2575A"/>
    <w:rsid w:val="00C318AD"/>
    <w:rsid w:val="00C31BB3"/>
    <w:rsid w:val="00C32F9A"/>
    <w:rsid w:val="00C36977"/>
    <w:rsid w:val="00C37A36"/>
    <w:rsid w:val="00C435C5"/>
    <w:rsid w:val="00C44417"/>
    <w:rsid w:val="00C4589F"/>
    <w:rsid w:val="00C46628"/>
    <w:rsid w:val="00C467DA"/>
    <w:rsid w:val="00C47317"/>
    <w:rsid w:val="00C474BC"/>
    <w:rsid w:val="00C477D9"/>
    <w:rsid w:val="00C513EA"/>
    <w:rsid w:val="00C530DF"/>
    <w:rsid w:val="00C53BC8"/>
    <w:rsid w:val="00C55559"/>
    <w:rsid w:val="00C561FE"/>
    <w:rsid w:val="00C5731A"/>
    <w:rsid w:val="00C57869"/>
    <w:rsid w:val="00C57D5A"/>
    <w:rsid w:val="00C6097E"/>
    <w:rsid w:val="00C60B4A"/>
    <w:rsid w:val="00C60BA3"/>
    <w:rsid w:val="00C623F7"/>
    <w:rsid w:val="00C6297D"/>
    <w:rsid w:val="00C62A81"/>
    <w:rsid w:val="00C63E8F"/>
    <w:rsid w:val="00C67CD7"/>
    <w:rsid w:val="00C71E00"/>
    <w:rsid w:val="00C750B7"/>
    <w:rsid w:val="00C75BC5"/>
    <w:rsid w:val="00C81670"/>
    <w:rsid w:val="00C81773"/>
    <w:rsid w:val="00C82861"/>
    <w:rsid w:val="00C8396C"/>
    <w:rsid w:val="00C846A3"/>
    <w:rsid w:val="00C8564E"/>
    <w:rsid w:val="00C85696"/>
    <w:rsid w:val="00C86896"/>
    <w:rsid w:val="00C87602"/>
    <w:rsid w:val="00C907A8"/>
    <w:rsid w:val="00C91670"/>
    <w:rsid w:val="00C931E8"/>
    <w:rsid w:val="00C93211"/>
    <w:rsid w:val="00C93DB8"/>
    <w:rsid w:val="00C940CD"/>
    <w:rsid w:val="00C942EC"/>
    <w:rsid w:val="00C96047"/>
    <w:rsid w:val="00C96C9E"/>
    <w:rsid w:val="00C979D0"/>
    <w:rsid w:val="00CA0818"/>
    <w:rsid w:val="00CA15C8"/>
    <w:rsid w:val="00CA2C8F"/>
    <w:rsid w:val="00CA30DA"/>
    <w:rsid w:val="00CA3A24"/>
    <w:rsid w:val="00CA618F"/>
    <w:rsid w:val="00CB0DCE"/>
    <w:rsid w:val="00CB0ED8"/>
    <w:rsid w:val="00CB16BF"/>
    <w:rsid w:val="00CB1777"/>
    <w:rsid w:val="00CB33E9"/>
    <w:rsid w:val="00CB5068"/>
    <w:rsid w:val="00CC10A9"/>
    <w:rsid w:val="00CD0655"/>
    <w:rsid w:val="00CD0660"/>
    <w:rsid w:val="00CD2057"/>
    <w:rsid w:val="00CD4FA1"/>
    <w:rsid w:val="00CD6CFB"/>
    <w:rsid w:val="00CD7089"/>
    <w:rsid w:val="00CD71AF"/>
    <w:rsid w:val="00CE2BF8"/>
    <w:rsid w:val="00CE484E"/>
    <w:rsid w:val="00CE49F7"/>
    <w:rsid w:val="00CE4D20"/>
    <w:rsid w:val="00CE656F"/>
    <w:rsid w:val="00CE6A0B"/>
    <w:rsid w:val="00CF0DA8"/>
    <w:rsid w:val="00CF2902"/>
    <w:rsid w:val="00CF2E25"/>
    <w:rsid w:val="00CF4453"/>
    <w:rsid w:val="00CF4629"/>
    <w:rsid w:val="00CF5589"/>
    <w:rsid w:val="00CF5D94"/>
    <w:rsid w:val="00CF7E0F"/>
    <w:rsid w:val="00D00893"/>
    <w:rsid w:val="00D02EF3"/>
    <w:rsid w:val="00D034D7"/>
    <w:rsid w:val="00D04BE4"/>
    <w:rsid w:val="00D06E21"/>
    <w:rsid w:val="00D06FC7"/>
    <w:rsid w:val="00D12351"/>
    <w:rsid w:val="00D12565"/>
    <w:rsid w:val="00D140C1"/>
    <w:rsid w:val="00D14127"/>
    <w:rsid w:val="00D14373"/>
    <w:rsid w:val="00D17CB4"/>
    <w:rsid w:val="00D20741"/>
    <w:rsid w:val="00D211DE"/>
    <w:rsid w:val="00D22397"/>
    <w:rsid w:val="00D26652"/>
    <w:rsid w:val="00D27915"/>
    <w:rsid w:val="00D311F7"/>
    <w:rsid w:val="00D32B07"/>
    <w:rsid w:val="00D43DA6"/>
    <w:rsid w:val="00D479AE"/>
    <w:rsid w:val="00D50603"/>
    <w:rsid w:val="00D50FCD"/>
    <w:rsid w:val="00D533E3"/>
    <w:rsid w:val="00D60B16"/>
    <w:rsid w:val="00D60C20"/>
    <w:rsid w:val="00D60F02"/>
    <w:rsid w:val="00D64A0B"/>
    <w:rsid w:val="00D66C54"/>
    <w:rsid w:val="00D66E49"/>
    <w:rsid w:val="00D67AEB"/>
    <w:rsid w:val="00D70D71"/>
    <w:rsid w:val="00D71E00"/>
    <w:rsid w:val="00D72F74"/>
    <w:rsid w:val="00D80838"/>
    <w:rsid w:val="00D81563"/>
    <w:rsid w:val="00D837C1"/>
    <w:rsid w:val="00D84CE4"/>
    <w:rsid w:val="00D85907"/>
    <w:rsid w:val="00D860AC"/>
    <w:rsid w:val="00D86315"/>
    <w:rsid w:val="00D9073E"/>
    <w:rsid w:val="00D91F16"/>
    <w:rsid w:val="00D9221D"/>
    <w:rsid w:val="00D9253C"/>
    <w:rsid w:val="00D92C89"/>
    <w:rsid w:val="00D958DF"/>
    <w:rsid w:val="00D96A93"/>
    <w:rsid w:val="00D96DA1"/>
    <w:rsid w:val="00D96F0E"/>
    <w:rsid w:val="00DA41A8"/>
    <w:rsid w:val="00DA51E7"/>
    <w:rsid w:val="00DB0260"/>
    <w:rsid w:val="00DB1C78"/>
    <w:rsid w:val="00DB1D4D"/>
    <w:rsid w:val="00DB7D96"/>
    <w:rsid w:val="00DC23FE"/>
    <w:rsid w:val="00DC59E6"/>
    <w:rsid w:val="00DC7C7D"/>
    <w:rsid w:val="00DD06F8"/>
    <w:rsid w:val="00DD1369"/>
    <w:rsid w:val="00DD150B"/>
    <w:rsid w:val="00DD1F5F"/>
    <w:rsid w:val="00DD3356"/>
    <w:rsid w:val="00DD4E76"/>
    <w:rsid w:val="00DD5025"/>
    <w:rsid w:val="00DD5464"/>
    <w:rsid w:val="00DD5CA0"/>
    <w:rsid w:val="00DD6F85"/>
    <w:rsid w:val="00DD748A"/>
    <w:rsid w:val="00DE254E"/>
    <w:rsid w:val="00DE32C0"/>
    <w:rsid w:val="00DE52C0"/>
    <w:rsid w:val="00DE76A7"/>
    <w:rsid w:val="00DF1163"/>
    <w:rsid w:val="00DF1510"/>
    <w:rsid w:val="00DF68CC"/>
    <w:rsid w:val="00E02F1F"/>
    <w:rsid w:val="00E05454"/>
    <w:rsid w:val="00E06484"/>
    <w:rsid w:val="00E06B24"/>
    <w:rsid w:val="00E110AD"/>
    <w:rsid w:val="00E1333E"/>
    <w:rsid w:val="00E13F77"/>
    <w:rsid w:val="00E157D8"/>
    <w:rsid w:val="00E20A7D"/>
    <w:rsid w:val="00E20ED5"/>
    <w:rsid w:val="00E21AD0"/>
    <w:rsid w:val="00E223D3"/>
    <w:rsid w:val="00E23FE4"/>
    <w:rsid w:val="00E275D8"/>
    <w:rsid w:val="00E27895"/>
    <w:rsid w:val="00E30F6A"/>
    <w:rsid w:val="00E3117C"/>
    <w:rsid w:val="00E31288"/>
    <w:rsid w:val="00E3191F"/>
    <w:rsid w:val="00E32BE2"/>
    <w:rsid w:val="00E34307"/>
    <w:rsid w:val="00E34511"/>
    <w:rsid w:val="00E35E6C"/>
    <w:rsid w:val="00E3635B"/>
    <w:rsid w:val="00E375C3"/>
    <w:rsid w:val="00E375CA"/>
    <w:rsid w:val="00E45D12"/>
    <w:rsid w:val="00E46EA7"/>
    <w:rsid w:val="00E47341"/>
    <w:rsid w:val="00E5364F"/>
    <w:rsid w:val="00E53CDE"/>
    <w:rsid w:val="00E55856"/>
    <w:rsid w:val="00E567E8"/>
    <w:rsid w:val="00E63766"/>
    <w:rsid w:val="00E64679"/>
    <w:rsid w:val="00E65EBC"/>
    <w:rsid w:val="00E6602E"/>
    <w:rsid w:val="00E677FE"/>
    <w:rsid w:val="00E67AD0"/>
    <w:rsid w:val="00E67B74"/>
    <w:rsid w:val="00E71711"/>
    <w:rsid w:val="00E72E4B"/>
    <w:rsid w:val="00E73432"/>
    <w:rsid w:val="00E77B0C"/>
    <w:rsid w:val="00E77FB8"/>
    <w:rsid w:val="00E81B12"/>
    <w:rsid w:val="00E838B0"/>
    <w:rsid w:val="00E85188"/>
    <w:rsid w:val="00E86A7C"/>
    <w:rsid w:val="00E878E1"/>
    <w:rsid w:val="00E87F2C"/>
    <w:rsid w:val="00E91C03"/>
    <w:rsid w:val="00E93E24"/>
    <w:rsid w:val="00E95278"/>
    <w:rsid w:val="00E96A42"/>
    <w:rsid w:val="00EA2273"/>
    <w:rsid w:val="00EA7C3C"/>
    <w:rsid w:val="00EA7DDB"/>
    <w:rsid w:val="00EB0965"/>
    <w:rsid w:val="00EB2DB3"/>
    <w:rsid w:val="00EC026F"/>
    <w:rsid w:val="00EC1AB9"/>
    <w:rsid w:val="00EC2A7A"/>
    <w:rsid w:val="00EC3FBB"/>
    <w:rsid w:val="00EC5475"/>
    <w:rsid w:val="00EC6B7A"/>
    <w:rsid w:val="00EC77F1"/>
    <w:rsid w:val="00EC7F7F"/>
    <w:rsid w:val="00ED08EA"/>
    <w:rsid w:val="00ED3A87"/>
    <w:rsid w:val="00ED4A1D"/>
    <w:rsid w:val="00ED5B67"/>
    <w:rsid w:val="00EE0FA9"/>
    <w:rsid w:val="00EE1A5C"/>
    <w:rsid w:val="00EE3E5E"/>
    <w:rsid w:val="00EE5F5A"/>
    <w:rsid w:val="00EF0BD7"/>
    <w:rsid w:val="00EF1018"/>
    <w:rsid w:val="00EF22FB"/>
    <w:rsid w:val="00EF264C"/>
    <w:rsid w:val="00EF2FC9"/>
    <w:rsid w:val="00EF3FEE"/>
    <w:rsid w:val="00EF6B41"/>
    <w:rsid w:val="00F0440E"/>
    <w:rsid w:val="00F04B59"/>
    <w:rsid w:val="00F07B69"/>
    <w:rsid w:val="00F07D48"/>
    <w:rsid w:val="00F11741"/>
    <w:rsid w:val="00F117B0"/>
    <w:rsid w:val="00F123ED"/>
    <w:rsid w:val="00F12B1C"/>
    <w:rsid w:val="00F13CF8"/>
    <w:rsid w:val="00F14474"/>
    <w:rsid w:val="00F15855"/>
    <w:rsid w:val="00F200B2"/>
    <w:rsid w:val="00F227DC"/>
    <w:rsid w:val="00F23346"/>
    <w:rsid w:val="00F25326"/>
    <w:rsid w:val="00F263B9"/>
    <w:rsid w:val="00F30701"/>
    <w:rsid w:val="00F32062"/>
    <w:rsid w:val="00F32978"/>
    <w:rsid w:val="00F42597"/>
    <w:rsid w:val="00F441A3"/>
    <w:rsid w:val="00F45CB2"/>
    <w:rsid w:val="00F46172"/>
    <w:rsid w:val="00F468B5"/>
    <w:rsid w:val="00F5072C"/>
    <w:rsid w:val="00F511F3"/>
    <w:rsid w:val="00F544C0"/>
    <w:rsid w:val="00F55332"/>
    <w:rsid w:val="00F565E8"/>
    <w:rsid w:val="00F6156E"/>
    <w:rsid w:val="00F6504A"/>
    <w:rsid w:val="00F65519"/>
    <w:rsid w:val="00F66D9F"/>
    <w:rsid w:val="00F713C0"/>
    <w:rsid w:val="00F75DDC"/>
    <w:rsid w:val="00F7792F"/>
    <w:rsid w:val="00F81040"/>
    <w:rsid w:val="00F81588"/>
    <w:rsid w:val="00F842AA"/>
    <w:rsid w:val="00F8476F"/>
    <w:rsid w:val="00F853E1"/>
    <w:rsid w:val="00F85604"/>
    <w:rsid w:val="00F85DCB"/>
    <w:rsid w:val="00F91280"/>
    <w:rsid w:val="00F93809"/>
    <w:rsid w:val="00F94B7A"/>
    <w:rsid w:val="00FA0101"/>
    <w:rsid w:val="00FA0398"/>
    <w:rsid w:val="00FA17AC"/>
    <w:rsid w:val="00FA32DE"/>
    <w:rsid w:val="00FA3382"/>
    <w:rsid w:val="00FA5861"/>
    <w:rsid w:val="00FA59CD"/>
    <w:rsid w:val="00FB0CDC"/>
    <w:rsid w:val="00FB1740"/>
    <w:rsid w:val="00FB3FC3"/>
    <w:rsid w:val="00FB4235"/>
    <w:rsid w:val="00FB7872"/>
    <w:rsid w:val="00FC2D7F"/>
    <w:rsid w:val="00FC2FB6"/>
    <w:rsid w:val="00FC4446"/>
    <w:rsid w:val="00FC5469"/>
    <w:rsid w:val="00FC6D7D"/>
    <w:rsid w:val="00FC7571"/>
    <w:rsid w:val="00FD16B0"/>
    <w:rsid w:val="00FD27CE"/>
    <w:rsid w:val="00FD4FED"/>
    <w:rsid w:val="00FE00C8"/>
    <w:rsid w:val="00FE0577"/>
    <w:rsid w:val="00FE21A9"/>
    <w:rsid w:val="00FE2FF8"/>
    <w:rsid w:val="00FE4BE4"/>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DE9EC"/>
  <w15:docId w15:val="{5CBCC715-D7DF-48D2-9F6B-93FF937EB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uiPriority w:val="9"/>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uiPriority w:val="99"/>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aliases w:val="Footnote Text Char2,Footnote Text Char Char1,Footnote Text Char3 Char Char1,Footnote Text Char2 Char1 Char Char,Footnote Text Char3 Char Char1 Char Char,Footnote Text Char2 Char Char Char Char Char,Footnote Text Char4,Footnote Text Char3,f"/>
    <w:basedOn w:val="Normal"/>
    <w:link w:val="FootnoteTextChar"/>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FootnoteTextChar">
    <w:name w:val="Footnote Text Char"/>
    <w:aliases w:val="Footnote Text Char2 Char,Footnote Text Char Char1 Char,Footnote Text Char3 Char Char1 Char,Footnote Text Char2 Char1 Char Char Char,Footnote Text Char3 Char Char1 Char Char Char,Footnote Text Char2 Char Char Char Char Char Char,f Char"/>
    <w:basedOn w:val="DefaultParagraphFont"/>
    <w:link w:val="FootnoteText"/>
    <w:rsid w:val="00ED08EA"/>
  </w:style>
  <w:style w:type="character" w:styleId="FootnoteReference">
    <w:name w:val="footnote reference"/>
    <w:aliases w:val="Appel note de bas de p,Style 12,(NECG) Footnote Reference,Style 124,o,fr,Style 3,Style 13,FR,-E Funotenzeichen,A,Footnote Reference/,Footnote Reference1,Style 17,Style 20,Style 34,Style 4,Style 6,Style 7,Style 9,callout"/>
    <w:rsid w:val="00ED08EA"/>
    <w:rPr>
      <w:vertAlign w:val="superscript"/>
    </w:rPr>
  </w:style>
  <w:style w:type="paragraph" w:styleId="Revision">
    <w:name w:val="Revision"/>
    <w:hidden/>
    <w:uiPriority w:val="99"/>
    <w:semiHidden/>
    <w:rsid w:val="0042049B"/>
    <w:rPr>
      <w:sz w:val="24"/>
      <w:szCs w:val="24"/>
    </w:rPr>
  </w:style>
  <w:style w:type="paragraph" w:customStyle="1" w:styleId="TableParagraph">
    <w:name w:val="Table Paragraph"/>
    <w:basedOn w:val="Normal"/>
    <w:uiPriority w:val="1"/>
    <w:qFormat/>
    <w:rsid w:val="00F81040"/>
    <w:pPr>
      <w:widowControl w:val="0"/>
      <w:autoSpaceDE w:val="0"/>
      <w:autoSpaceDN w:val="0"/>
      <w:spacing w:before="15" w:line="214" w:lineRule="exact"/>
      <w:jc w:val="right"/>
    </w:pPr>
    <w:rPr>
      <w:rFonts w:ascii="Gill Sans MT" w:eastAsia="Gill Sans MT" w:hAnsi="Gill Sans MT" w:cs="Gill Sans MT"/>
      <w:sz w:val="22"/>
      <w:szCs w:val="22"/>
    </w:rPr>
  </w:style>
  <w:style w:type="table" w:customStyle="1" w:styleId="TableGrid0">
    <w:name w:val="TableGrid"/>
    <w:rsid w:val="00F81040"/>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CommentReference">
    <w:name w:val="annotation reference"/>
    <w:basedOn w:val="DefaultParagraphFont"/>
    <w:semiHidden/>
    <w:unhideWhenUsed/>
    <w:rsid w:val="00B271B2"/>
    <w:rPr>
      <w:sz w:val="16"/>
      <w:szCs w:val="16"/>
    </w:rPr>
  </w:style>
  <w:style w:type="character" w:customStyle="1" w:styleId="CommentTextChar">
    <w:name w:val="Comment Text Char"/>
    <w:basedOn w:val="DefaultParagraphFont"/>
    <w:link w:val="CommentText"/>
    <w:semiHidden/>
    <w:rsid w:val="004E0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jpg"/><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C5340-1151-4EA5-8166-F11E92544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16</Pages>
  <Words>3185</Words>
  <Characters>19116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22257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subject/>
  <dc:creator>Curtis Williams</dc:creator>
  <cp:keywords/>
  <dc:description/>
  <cp:lastModifiedBy>Debra Betton</cp:lastModifiedBy>
  <cp:revision>2</cp:revision>
  <cp:lastPrinted>2026-06-24T14:49:00Z</cp:lastPrinted>
  <dcterms:created xsi:type="dcterms:W3CDTF">2026-06-24T14:59:00Z</dcterms:created>
  <dcterms:modified xsi:type="dcterms:W3CDTF">2026-06-24T14:59:00Z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20260042-TP</vt:lpwstr>
  </property>
  <property fmtid="{D5CDD505-2E9C-101B-9397-08002B2CF9AE}" pid="3" name="MasterDocument">
    <vt:bool>false</vt:bool>
  </property>
  <property fmtid="{D5CDD505-2E9C-101B-9397-08002B2CF9AE}" pid="4" name="SubDocument">
    <vt:bool>false</vt:bool>
  </property>
</Properties>
</file>